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E86F0F" w14:textId="77777777" w:rsidR="008B3D40" w:rsidRPr="008B3D40" w:rsidRDefault="008B3D40" w:rsidP="00D751B9">
      <w:pPr>
        <w:pStyle w:val="Author"/>
        <w:rPr>
          <w:color w:val="FF0000"/>
          <w:kern w:val="28"/>
          <w:sz w:val="10"/>
          <w:szCs w:val="40"/>
        </w:rPr>
      </w:pPr>
    </w:p>
    <w:p w14:paraId="5FF94EEA" w14:textId="496E3EA0" w:rsidR="005A38D5" w:rsidRPr="005A38D5" w:rsidRDefault="00F645DE" w:rsidP="00D751B9">
      <w:pPr>
        <w:pStyle w:val="Author"/>
        <w:rPr>
          <w:color w:val="FF0000"/>
          <w:kern w:val="28"/>
          <w:sz w:val="40"/>
          <w:szCs w:val="40"/>
        </w:rPr>
      </w:pPr>
      <w:r>
        <w:rPr>
          <w:kern w:val="28"/>
          <w:sz w:val="40"/>
          <w:szCs w:val="40"/>
        </w:rPr>
        <w:t>M</w:t>
      </w:r>
      <w:r w:rsidR="00F372D4" w:rsidRPr="002F26A7">
        <w:rPr>
          <w:kern w:val="28"/>
          <w:sz w:val="40"/>
          <w:szCs w:val="40"/>
        </w:rPr>
        <w:t xml:space="preserve">ulti-analytical approach for the study of an ancient Egyptian wooden statuette from </w:t>
      </w:r>
      <w:r w:rsidR="002F26A7" w:rsidRPr="002F26A7">
        <w:rPr>
          <w:kern w:val="28"/>
          <w:sz w:val="40"/>
          <w:szCs w:val="40"/>
        </w:rPr>
        <w:t xml:space="preserve">the collection of Museo Egizio of </w:t>
      </w:r>
      <w:r w:rsidRPr="002F26A7">
        <w:rPr>
          <w:kern w:val="28"/>
          <w:sz w:val="40"/>
          <w:szCs w:val="40"/>
        </w:rPr>
        <w:t>T</w:t>
      </w:r>
      <w:r>
        <w:rPr>
          <w:kern w:val="28"/>
          <w:sz w:val="40"/>
          <w:szCs w:val="40"/>
        </w:rPr>
        <w:t>orino</w:t>
      </w:r>
      <w:r w:rsidRPr="002F26A7">
        <w:rPr>
          <w:kern w:val="28"/>
          <w:sz w:val="40"/>
          <w:szCs w:val="40"/>
        </w:rPr>
        <w:t xml:space="preserve"> </w:t>
      </w:r>
    </w:p>
    <w:p w14:paraId="7A55573F" w14:textId="79F665C6" w:rsidR="00543384" w:rsidRPr="00EB45FF" w:rsidRDefault="005A38D5" w:rsidP="00D751B9">
      <w:pPr>
        <w:pStyle w:val="Author"/>
        <w:rPr>
          <w:lang w:val="pt-PT"/>
        </w:rPr>
      </w:pPr>
      <w:r>
        <w:rPr>
          <w:lang w:val="pt-PT"/>
        </w:rPr>
        <w:t>Luisa Vigorelli</w:t>
      </w:r>
      <w:r w:rsidR="00543384" w:rsidRPr="00EB45FF">
        <w:rPr>
          <w:vertAlign w:val="superscript"/>
          <w:lang w:val="pt-PT"/>
        </w:rPr>
        <w:t>1</w:t>
      </w:r>
      <w:r>
        <w:rPr>
          <w:vertAlign w:val="superscript"/>
          <w:lang w:val="pt-PT"/>
        </w:rPr>
        <w:t>,</w:t>
      </w:r>
      <w:r w:rsidRPr="00EB45FF">
        <w:rPr>
          <w:vertAlign w:val="superscript"/>
          <w:lang w:val="pt-PT"/>
        </w:rPr>
        <w:t>2</w:t>
      </w:r>
      <w:r>
        <w:rPr>
          <w:vertAlign w:val="superscript"/>
          <w:lang w:val="pt-PT"/>
        </w:rPr>
        <w:t>,3</w:t>
      </w:r>
      <w:r w:rsidR="00543384" w:rsidRPr="00EB45FF">
        <w:rPr>
          <w:lang w:val="pt-PT"/>
        </w:rPr>
        <w:t>,</w:t>
      </w:r>
      <w:r w:rsidR="00336724" w:rsidRPr="00EB45FF">
        <w:rPr>
          <w:lang w:val="pt-PT"/>
        </w:rPr>
        <w:t xml:space="preserve"> </w:t>
      </w:r>
      <w:r>
        <w:rPr>
          <w:lang w:val="pt-PT"/>
        </w:rPr>
        <w:t xml:space="preserve">Alessandro </w:t>
      </w:r>
      <w:r w:rsidR="00665CD2">
        <w:rPr>
          <w:lang w:val="pt-PT"/>
        </w:rPr>
        <w:t>Re</w:t>
      </w:r>
      <w:r>
        <w:rPr>
          <w:vertAlign w:val="superscript"/>
          <w:lang w:val="pt-PT"/>
        </w:rPr>
        <w:t>2,3</w:t>
      </w:r>
      <w:r w:rsidR="00235DDB" w:rsidRPr="00EB45FF">
        <w:rPr>
          <w:lang w:val="pt-PT"/>
        </w:rPr>
        <w:t>,</w:t>
      </w:r>
      <w:r w:rsidR="00336724" w:rsidRPr="00EB45FF">
        <w:rPr>
          <w:lang w:val="pt-PT"/>
        </w:rPr>
        <w:t xml:space="preserve"> </w:t>
      </w:r>
      <w:r w:rsidR="00665CD2">
        <w:rPr>
          <w:lang w:val="pt-PT"/>
        </w:rPr>
        <w:t>Laura Guidorzi</w:t>
      </w:r>
      <w:r w:rsidR="00665CD2">
        <w:rPr>
          <w:vertAlign w:val="superscript"/>
          <w:lang w:val="pt-PT"/>
        </w:rPr>
        <w:t>2,3</w:t>
      </w:r>
      <w:r w:rsidR="00665CD2">
        <w:rPr>
          <w:lang w:val="pt-PT"/>
        </w:rPr>
        <w:t xml:space="preserve">, </w:t>
      </w:r>
      <w:r>
        <w:rPr>
          <w:lang w:val="pt-PT"/>
        </w:rPr>
        <w:t>Tiziana Cavaleri</w:t>
      </w:r>
      <w:r>
        <w:rPr>
          <w:vertAlign w:val="superscript"/>
          <w:lang w:val="pt-PT"/>
        </w:rPr>
        <w:t>4</w:t>
      </w:r>
      <w:r w:rsidR="009F753E" w:rsidRPr="00EB45FF">
        <w:rPr>
          <w:lang w:val="pt-PT"/>
        </w:rPr>
        <w:t xml:space="preserve">, </w:t>
      </w:r>
      <w:r>
        <w:rPr>
          <w:lang w:val="pt-PT"/>
        </w:rPr>
        <w:t>Paola Buscaglia</w:t>
      </w:r>
      <w:r>
        <w:rPr>
          <w:vertAlign w:val="superscript"/>
          <w:lang w:val="pt-PT"/>
        </w:rPr>
        <w:t>4</w:t>
      </w:r>
      <w:r w:rsidRPr="00EB45FF">
        <w:rPr>
          <w:lang w:val="pt-PT"/>
        </w:rPr>
        <w:t>,</w:t>
      </w:r>
      <w:r>
        <w:rPr>
          <w:lang w:val="pt-PT"/>
        </w:rPr>
        <w:t xml:space="preserve"> Marco Nervo</w:t>
      </w:r>
      <w:r>
        <w:rPr>
          <w:vertAlign w:val="superscript"/>
          <w:lang w:val="pt-PT"/>
        </w:rPr>
        <w:t>3,4</w:t>
      </w:r>
      <w:r>
        <w:rPr>
          <w:lang w:val="pt-PT"/>
        </w:rPr>
        <w:t>, Paolo Del Vesco</w:t>
      </w:r>
      <w:r>
        <w:rPr>
          <w:vertAlign w:val="superscript"/>
          <w:lang w:val="pt-PT"/>
        </w:rPr>
        <w:t>5</w:t>
      </w:r>
      <w:r>
        <w:rPr>
          <w:lang w:val="pt-PT"/>
        </w:rPr>
        <w:t>, Matilde Borla</w:t>
      </w:r>
      <w:r>
        <w:rPr>
          <w:vertAlign w:val="superscript"/>
          <w:lang w:val="pt-PT"/>
        </w:rPr>
        <w:t>6</w:t>
      </w:r>
      <w:r>
        <w:rPr>
          <w:lang w:val="pt-PT"/>
        </w:rPr>
        <w:t>, Sabrina Grassini</w:t>
      </w:r>
      <w:r w:rsidR="00904189">
        <w:rPr>
          <w:vertAlign w:val="superscript"/>
          <w:lang w:val="pt-PT"/>
        </w:rPr>
        <w:t>7</w:t>
      </w:r>
      <w:r>
        <w:rPr>
          <w:lang w:val="pt-PT"/>
        </w:rPr>
        <w:t xml:space="preserve">, Alessandro </w:t>
      </w:r>
      <w:r w:rsidR="00665CD2">
        <w:rPr>
          <w:lang w:val="pt-PT"/>
        </w:rPr>
        <w:t>Lo Giudice</w:t>
      </w:r>
      <w:r>
        <w:rPr>
          <w:vertAlign w:val="superscript"/>
          <w:lang w:val="pt-PT"/>
        </w:rPr>
        <w:t>2,3</w:t>
      </w:r>
    </w:p>
    <w:p w14:paraId="37010FD6" w14:textId="77777777" w:rsidR="00AB2BC7" w:rsidRDefault="00AB2BC7" w:rsidP="005A38D5">
      <w:pPr>
        <w:pStyle w:val="Affiliation"/>
        <w:spacing w:after="0"/>
        <w:rPr>
          <w:vertAlign w:val="superscript"/>
          <w:lang w:val="pt-PT"/>
        </w:rPr>
      </w:pPr>
      <w:r w:rsidRPr="00EB45FF">
        <w:rPr>
          <w:vertAlign w:val="superscript"/>
          <w:lang w:val="pt-PT"/>
        </w:rPr>
        <w:t>1</w:t>
      </w:r>
      <w:r w:rsidRPr="00EB45FF">
        <w:rPr>
          <w:lang w:val="pt-PT"/>
        </w:rPr>
        <w:t xml:space="preserve"> </w:t>
      </w:r>
      <w:r w:rsidRPr="00A05CFE">
        <w:rPr>
          <w:color w:val="000000"/>
          <w:lang w:val="it-IT"/>
        </w:rPr>
        <w:t>Dipartimento di Elettronica e Telecomunicazioni, Politecnico di Torino, C.so Duca degli Abruzzi 24, 10129 Torino, Italy</w:t>
      </w:r>
    </w:p>
    <w:p w14:paraId="3EC959A3" w14:textId="77777777" w:rsidR="00543384" w:rsidRDefault="00904189" w:rsidP="005A38D5">
      <w:pPr>
        <w:pStyle w:val="Affiliation"/>
        <w:spacing w:after="0"/>
        <w:rPr>
          <w:lang w:val="pt-PT"/>
        </w:rPr>
      </w:pPr>
      <w:r>
        <w:rPr>
          <w:vertAlign w:val="superscript"/>
          <w:lang w:val="pt-PT"/>
        </w:rPr>
        <w:t>2</w:t>
      </w:r>
      <w:r w:rsidR="006E2BA8" w:rsidRPr="00EB45FF">
        <w:rPr>
          <w:lang w:val="pt-PT"/>
        </w:rPr>
        <w:t xml:space="preserve"> </w:t>
      </w:r>
      <w:r w:rsidR="005A38D5" w:rsidRPr="00A05CFE">
        <w:rPr>
          <w:color w:val="000000"/>
          <w:lang w:val="it-IT"/>
        </w:rPr>
        <w:t>Dipartimento di Fisica, Università degli Studi di Torino, Via Pietro Giuria 1, 10125 Torino, Italy</w:t>
      </w:r>
      <w:r w:rsidR="009F753E" w:rsidRPr="00EB45FF">
        <w:rPr>
          <w:lang w:val="pt-PT"/>
        </w:rPr>
        <w:br/>
      </w:r>
      <w:r>
        <w:rPr>
          <w:vertAlign w:val="superscript"/>
          <w:lang w:val="pt-PT"/>
        </w:rPr>
        <w:t>3</w:t>
      </w:r>
      <w:r w:rsidR="009F753E" w:rsidRPr="00EB45FF">
        <w:rPr>
          <w:lang w:val="pt-PT"/>
        </w:rPr>
        <w:t xml:space="preserve"> </w:t>
      </w:r>
      <w:r w:rsidR="005A38D5" w:rsidRPr="005A38D5">
        <w:rPr>
          <w:lang w:val="pt-PT"/>
        </w:rPr>
        <w:t>INFN, Sezione di Torino, Via Pietro Giuria 1, 10125 Torino, Italy</w:t>
      </w:r>
    </w:p>
    <w:p w14:paraId="4D809456" w14:textId="77777777" w:rsidR="005A38D5" w:rsidRPr="00A05CFE" w:rsidRDefault="00904189" w:rsidP="005A38D5">
      <w:pPr>
        <w:pStyle w:val="Affiliation"/>
        <w:spacing w:after="0"/>
        <w:rPr>
          <w:color w:val="000000"/>
          <w:lang w:val="it-IT"/>
        </w:rPr>
      </w:pPr>
      <w:r>
        <w:rPr>
          <w:vertAlign w:val="superscript"/>
          <w:lang w:val="pt-PT"/>
        </w:rPr>
        <w:t>4</w:t>
      </w:r>
      <w:r w:rsidR="005A38D5" w:rsidRPr="00EB45FF">
        <w:rPr>
          <w:lang w:val="pt-PT"/>
        </w:rPr>
        <w:t xml:space="preserve"> </w:t>
      </w:r>
      <w:r w:rsidR="005A38D5" w:rsidRPr="00A05CFE">
        <w:rPr>
          <w:color w:val="000000"/>
          <w:lang w:val="it-IT"/>
        </w:rPr>
        <w:t>Centro Conservazione e Restauro “La Venaria Reale”, Piazza della Repubblica, 10078 Venaria Reale, Torino, Italy</w:t>
      </w:r>
    </w:p>
    <w:p w14:paraId="58C78414" w14:textId="77777777" w:rsidR="005A38D5" w:rsidRDefault="00AB2BC7" w:rsidP="005A38D5">
      <w:pPr>
        <w:pStyle w:val="Affiliation"/>
        <w:spacing w:after="0"/>
        <w:rPr>
          <w:lang w:val="pt-PT"/>
        </w:rPr>
      </w:pPr>
      <w:r>
        <w:rPr>
          <w:vertAlign w:val="superscript"/>
          <w:lang w:val="pt-PT"/>
        </w:rPr>
        <w:t>5</w:t>
      </w:r>
      <w:r w:rsidR="005A38D5">
        <w:rPr>
          <w:vertAlign w:val="superscript"/>
          <w:lang w:val="pt-PT"/>
        </w:rPr>
        <w:t xml:space="preserve"> </w:t>
      </w:r>
      <w:r w:rsidR="005A38D5" w:rsidRPr="00A05CFE">
        <w:rPr>
          <w:color w:val="000000"/>
          <w:lang w:val="it-IT"/>
        </w:rPr>
        <w:t>Fondazione Museo delle Antichità Egizie di Torino, Via Accademia delle Scienze 6, 10123 Torino, Italy</w:t>
      </w:r>
    </w:p>
    <w:p w14:paraId="7922CF20" w14:textId="77777777" w:rsidR="005A38D5" w:rsidRPr="00A05CFE" w:rsidRDefault="00904189" w:rsidP="005A38D5">
      <w:pPr>
        <w:pStyle w:val="Affiliation"/>
        <w:spacing w:after="0"/>
        <w:rPr>
          <w:color w:val="000000"/>
          <w:lang w:val="it-IT"/>
        </w:rPr>
      </w:pPr>
      <w:r>
        <w:rPr>
          <w:vertAlign w:val="superscript"/>
          <w:lang w:val="pt-PT"/>
        </w:rPr>
        <w:t>6</w:t>
      </w:r>
      <w:r w:rsidR="005A38D5">
        <w:rPr>
          <w:vertAlign w:val="superscript"/>
          <w:lang w:val="pt-PT"/>
        </w:rPr>
        <w:t xml:space="preserve"> </w:t>
      </w:r>
      <w:r w:rsidR="005A38D5" w:rsidRPr="00A05CFE">
        <w:rPr>
          <w:color w:val="000000"/>
          <w:lang w:val="it-IT"/>
        </w:rPr>
        <w:t>Soprintendenza ABAP-TO, Torino, Piazza San Giovanni 2, 10122 Torino, Italy</w:t>
      </w:r>
    </w:p>
    <w:p w14:paraId="4770F2FD" w14:textId="77777777" w:rsidR="005A38D5" w:rsidRDefault="00904189" w:rsidP="00567525">
      <w:pPr>
        <w:pStyle w:val="Affiliation"/>
        <w:spacing w:after="0"/>
        <w:rPr>
          <w:lang w:val="pt-PT"/>
        </w:rPr>
      </w:pPr>
      <w:r>
        <w:rPr>
          <w:vertAlign w:val="superscript"/>
          <w:lang w:val="pt-PT"/>
        </w:rPr>
        <w:t>7</w:t>
      </w:r>
      <w:r w:rsidRPr="00EB45FF">
        <w:rPr>
          <w:lang w:val="pt-PT"/>
        </w:rPr>
        <w:t xml:space="preserve"> </w:t>
      </w:r>
      <w:r w:rsidRPr="00A05CFE">
        <w:rPr>
          <w:color w:val="000000"/>
          <w:lang w:val="it-IT"/>
        </w:rPr>
        <w:t>Dipartimento di Scienza dei Materiali e Ingegneria Chimica, Politecnico di Torino, C.so Duca degli Abruzzi 24, 10129 Torino, Italy</w:t>
      </w:r>
    </w:p>
    <w:p w14:paraId="5326B132" w14:textId="77777777" w:rsidR="00567525" w:rsidRPr="00567525" w:rsidRDefault="00567525" w:rsidP="00567525">
      <w:pPr>
        <w:pStyle w:val="Affiliation"/>
        <w:spacing w:after="0"/>
        <w:rPr>
          <w:lang w:val="pt-PT"/>
        </w:rPr>
      </w:pPr>
    </w:p>
    <w:p w14:paraId="0E68AA7A" w14:textId="77777777" w:rsidR="006132C5" w:rsidRPr="00EB45FF" w:rsidRDefault="005A38D5" w:rsidP="00340C7C">
      <w:pPr>
        <w:pStyle w:val="Abstract"/>
      </w:pPr>
      <w:r>
        <w:rPr>
          <w:noProof/>
          <w:lang w:val="it-IT" w:eastAsia="it-IT"/>
        </w:rPr>
        <mc:AlternateContent>
          <mc:Choice Requires="wps">
            <w:drawing>
              <wp:inline distT="0" distB="0" distL="0" distR="0" wp14:anchorId="68567DB3" wp14:editId="592132A3">
                <wp:extent cx="6480175" cy="913765"/>
                <wp:effectExtent l="0" t="0" r="0" b="0"/>
                <wp:docPr id="11"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913765"/>
                        </a:xfrm>
                        <a:prstGeom prst="rect">
                          <a:avLst/>
                        </a:prstGeom>
                        <a:solidFill>
                          <a:srgbClr val="C6D9F1"/>
                        </a:solidFill>
                        <a:ln>
                          <a:noFill/>
                        </a:ln>
                        <a:effectLst/>
                        <a:extLst>
                          <a:ext uri="{91240B29-F687-4F45-9708-019B960494DF}">
                            <a14:hiddenLine xmlns:a14="http://schemas.microsoft.com/office/drawing/2010/main" w="6350">
                              <a:solidFill>
                                <a:srgbClr val="000000"/>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14:paraId="0C23EC34" w14:textId="77777777" w:rsidR="001653E6" w:rsidRDefault="001653E6" w:rsidP="00340C7C">
                            <w:pPr>
                              <w:pStyle w:val="Abstract"/>
                            </w:pPr>
                            <w:r>
                              <w:t>ABSTRACT</w:t>
                            </w:r>
                          </w:p>
                          <w:p w14:paraId="59293605" w14:textId="3C1AD023" w:rsidR="001653E6" w:rsidRPr="00567525" w:rsidRDefault="001653E6" w:rsidP="00340C7C">
                            <w:pPr>
                              <w:pStyle w:val="Abstract"/>
                              <w:rPr>
                                <w:b/>
                              </w:rPr>
                            </w:pPr>
                            <w:r>
                              <w:t>I</w:t>
                            </w:r>
                            <w:r w:rsidRPr="00567525">
                              <w:t>n the field of Cultural Heritage</w:t>
                            </w:r>
                            <w:r>
                              <w:t>,</w:t>
                            </w:r>
                            <w:r w:rsidRPr="00567525">
                              <w:t xml:space="preserve"> the </w:t>
                            </w:r>
                            <w:r>
                              <w:t xml:space="preserve">interdisciplinary and </w:t>
                            </w:r>
                            <w:r w:rsidRPr="00567525">
                              <w:t>multi-technique approach</w:t>
                            </w:r>
                            <w:r>
                              <w:t xml:space="preserve"> </w:t>
                            </w:r>
                            <w:r w:rsidRPr="00567525">
                              <w:t xml:space="preserve">to </w:t>
                            </w:r>
                            <w:r>
                              <w:t>t</w:t>
                            </w:r>
                            <w:r w:rsidRPr="00567525">
                              <w:t xml:space="preserve">he </w:t>
                            </w:r>
                            <w:r>
                              <w:t xml:space="preserve">study of ancient artifacts </w:t>
                            </w:r>
                            <w:r w:rsidRPr="00567525">
                              <w:t>is widely use</w:t>
                            </w:r>
                            <w:r>
                              <w:t xml:space="preserve">d, providing more reliable and </w:t>
                            </w:r>
                            <w:r w:rsidRPr="00567525">
                              <w:t>complementary results</w:t>
                            </w:r>
                            <w:r>
                              <w:t>. To study these great value objects, n</w:t>
                            </w:r>
                            <w:r w:rsidRPr="0046174E">
                              <w:t xml:space="preserve">on-invasive approach </w:t>
                            </w:r>
                            <w:r>
                              <w:t xml:space="preserve">is always </w:t>
                            </w:r>
                            <w:r w:rsidRPr="0046174E">
                              <w:t>preferred</w:t>
                            </w:r>
                            <w:r w:rsidRPr="00544CB5">
                              <w:t xml:space="preserve">, although micro-invasive techniques </w:t>
                            </w:r>
                            <w:r>
                              <w:t>may</w:t>
                            </w:r>
                            <w:r w:rsidRPr="00544CB5">
                              <w:t xml:space="preserve"> be </w:t>
                            </w:r>
                            <w:r>
                              <w:t xml:space="preserve">necessary </w:t>
                            </w:r>
                            <w:r w:rsidRPr="00544CB5">
                              <w:t>to answer specific questions</w:t>
                            </w:r>
                            <w:r w:rsidRPr="0046174E">
                              <w:t>.</w:t>
                            </w:r>
                            <w:r w:rsidRPr="00544CB5">
                              <w:t xml:space="preserve"> In</w:t>
                            </w:r>
                            <w:r>
                              <w:t xml:space="preserve"> t</w:t>
                            </w:r>
                            <w:r w:rsidRPr="00567525">
                              <w:t xml:space="preserve">his </w:t>
                            </w:r>
                            <w:r>
                              <w:t>work,</w:t>
                            </w:r>
                            <w:r w:rsidRPr="00567525">
                              <w:t xml:space="preserve"> a study based on both non-invasive and micro-invasive techniques in a two-step approach </w:t>
                            </w:r>
                            <w:r>
                              <w:t>was applied a</w:t>
                            </w:r>
                            <w:r w:rsidRPr="00567525">
                              <w:t xml:space="preserve">s a powerful tool to characterize materials and </w:t>
                            </w:r>
                            <w:r>
                              <w:t>their layering</w:t>
                            </w:r>
                            <w:r w:rsidRPr="00567525">
                              <w:t>,</w:t>
                            </w:r>
                            <w:r>
                              <w:t xml:space="preserve"> as well as</w:t>
                            </w:r>
                            <w:r w:rsidRPr="00567525">
                              <w:t xml:space="preserve"> to get a deeper understanding of the </w:t>
                            </w:r>
                            <w:r>
                              <w:t xml:space="preserve">artistic </w:t>
                            </w:r>
                            <w:r w:rsidRPr="00567525">
                              <w:t>technique</w:t>
                            </w:r>
                            <w:r>
                              <w:t xml:space="preserve">s and the </w:t>
                            </w:r>
                            <w:r w:rsidRPr="00567525">
                              <w:t xml:space="preserve">conservation history. </w:t>
                            </w:r>
                            <w:r>
                              <w:t xml:space="preserve">The object under study </w:t>
                            </w:r>
                            <w:r w:rsidRPr="00567525">
                              <w:t>is an ancient Egyptian wooden</w:t>
                            </w:r>
                            <w:r>
                              <w:t xml:space="preserve"> statuette</w:t>
                            </w:r>
                            <w:r w:rsidRPr="00567525">
                              <w:t xml:space="preserve">, belonging to the collections </w:t>
                            </w:r>
                            <w:r>
                              <w:t xml:space="preserve">of the </w:t>
                            </w:r>
                            <w:r w:rsidRPr="00567525">
                              <w:t xml:space="preserve">Museo Egizio of </w:t>
                            </w:r>
                            <w:r>
                              <w:t>Torino</w:t>
                            </w:r>
                            <w:r w:rsidRPr="00567525">
                              <w:t>. Analys</w:t>
                            </w:r>
                            <w:r>
                              <w:t>e</w:t>
                            </w:r>
                            <w:r w:rsidRPr="00567525">
                              <w:t xml:space="preserve">s were performed at the Centro Conservazione e Restauro “La Venaria Reale” (CCR), starting from non-invasive </w:t>
                            </w:r>
                            <w:r>
                              <w:t xml:space="preserve">multispectral and X-ray imaging </w:t>
                            </w:r>
                            <w:r w:rsidRPr="00567525">
                              <w:t xml:space="preserve">on the whole </w:t>
                            </w:r>
                            <w:r>
                              <w:t>object</w:t>
                            </w:r>
                            <w:r w:rsidRPr="00567525">
                              <w:t xml:space="preserve"> in order to obtain information about </w:t>
                            </w:r>
                            <w:r>
                              <w:t xml:space="preserve">the </w:t>
                            </w:r>
                            <w:r w:rsidRPr="00567525">
                              <w:t>technique of assembly</w:t>
                            </w:r>
                            <w:r>
                              <w:t xml:space="preserve"> and on some aspects of the </w:t>
                            </w:r>
                            <w:r w:rsidRPr="0046174E">
                              <w:t>constituents</w:t>
                            </w:r>
                            <w:r>
                              <w:t xml:space="preserve"> materials, and subsequently, non-invasive XRF analysis and </w:t>
                            </w:r>
                            <w:r w:rsidRPr="00567525">
                              <w:t xml:space="preserve">FT-IR, </w:t>
                            </w:r>
                            <w:r>
                              <w:t xml:space="preserve">SEM-EDX and optical </w:t>
                            </w:r>
                            <w:r w:rsidRPr="00567525">
                              <w:t>microscopy</w:t>
                            </w:r>
                            <w:r>
                              <w:t xml:space="preserve"> on micro-samples.</w:t>
                            </w:r>
                            <w:r w:rsidRPr="00567525">
                              <w:t xml:space="preserve"> This work </w:t>
                            </w:r>
                            <w:r>
                              <w:t>is intended to lay the groundwork to the study of</w:t>
                            </w:r>
                            <w:r w:rsidRPr="00567525">
                              <w:t xml:space="preserve"> other wooden objects and statuettes belonging to the same funerary equipment</w:t>
                            </w:r>
                            <w:r>
                              <w:t xml:space="preserve">, with the definition of </w:t>
                            </w:r>
                            <w:r w:rsidRPr="00567525">
                              <w:t>a</w:t>
                            </w:r>
                            <w:r>
                              <w:t xml:space="preserve"> measuring</w:t>
                            </w:r>
                            <w:r w:rsidRPr="00567525">
                              <w:t xml:space="preserve"> protocol </w:t>
                            </w:r>
                            <w:r>
                              <w:t>to study the most significant aspects of the artistic technique</w:t>
                            </w:r>
                            <w:r w:rsidRPr="00567525">
                              <w:t xml:space="preserve">. </w:t>
                            </w:r>
                          </w:p>
                        </w:txbxContent>
                      </wps:txbx>
                      <wps:bodyPr rot="0" vert="horz" wrap="square" lIns="108000" tIns="108000" rIns="108000" bIns="108000" anchor="t" anchorCtr="0" upright="1">
                        <a:spAutoFit/>
                      </wps:bodyPr>
                    </wps:wsp>
                  </a:graphicData>
                </a:graphic>
              </wp:inline>
            </w:drawing>
          </mc:Choice>
          <mc:Fallback>
            <w:pict>
              <v:rect w14:anchorId="68567DB3" id="Rectangle 222" o:spid="_x0000_s1026" style="width:510.25pt;height:7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" fillcolor="#c6d9f1" stroked="f" strokeweight=".5pt">
                <v:shadow color="#243f60" opacity=".5" offset="1pt"/>
                <v:textbox style="mso-fit-shape-to-text:t" inset="3mm,3mm,3mm,3mm">
                  <w:txbxContent>
                    <w:p w14:paraId="0C23EC34" w14:textId="77777777" w:rsidR="001653E6" w:rsidRDefault="001653E6" w:rsidP="00340C7C">
                      <w:pPr>
                        <w:pStyle w:val="Abstract"/>
                      </w:pPr>
                      <w:r>
                        <w:t>ABSTRACT</w:t>
                      </w:r>
                    </w:p>
                    <w:p w14:paraId="59293605" w14:textId="3C1AD023" w:rsidR="001653E6" w:rsidRPr="00567525" w:rsidRDefault="001653E6" w:rsidP="00340C7C">
                      <w:pPr>
                        <w:pStyle w:val="Abstract"/>
                        <w:rPr>
                          <w:b/>
                        </w:rPr>
                      </w:pPr>
                      <w:r>
                        <w:t>I</w:t>
                      </w:r>
                      <w:r w:rsidRPr="00567525">
                        <w:t>n the field of Cultural Heritage</w:t>
                      </w:r>
                      <w:r>
                        <w:t>,</w:t>
                      </w:r>
                      <w:r w:rsidRPr="00567525">
                        <w:t xml:space="preserve"> the </w:t>
                      </w:r>
                      <w:r>
                        <w:t xml:space="preserve">interdisciplinary and </w:t>
                      </w:r>
                      <w:r w:rsidRPr="00567525">
                        <w:t>multi-technique approach</w:t>
                      </w:r>
                      <w:r>
                        <w:t xml:space="preserve"> </w:t>
                      </w:r>
                      <w:r w:rsidRPr="00567525">
                        <w:t xml:space="preserve">to </w:t>
                      </w:r>
                      <w:r>
                        <w:t>t</w:t>
                      </w:r>
                      <w:r w:rsidRPr="00567525">
                        <w:t xml:space="preserve">he </w:t>
                      </w:r>
                      <w:r>
                        <w:t xml:space="preserve">study of ancient artifacts </w:t>
                      </w:r>
                      <w:r w:rsidRPr="00567525">
                        <w:t>is widely use</w:t>
                      </w:r>
                      <w:r>
                        <w:t xml:space="preserve">d, providing more reliable and </w:t>
                      </w:r>
                      <w:r w:rsidRPr="00567525">
                        <w:t>complementary results</w:t>
                      </w:r>
                      <w:r>
                        <w:t>. To study these great value objects, n</w:t>
                      </w:r>
                      <w:r w:rsidRPr="0046174E">
                        <w:t xml:space="preserve">on-invasive approach </w:t>
                      </w:r>
                      <w:r>
                        <w:t xml:space="preserve">is always </w:t>
                      </w:r>
                      <w:r w:rsidRPr="0046174E">
                        <w:t>preferred</w:t>
                      </w:r>
                      <w:r w:rsidRPr="00544CB5">
                        <w:t xml:space="preserve">, although micro-invasive techniques </w:t>
                      </w:r>
                      <w:r>
                        <w:t>may</w:t>
                      </w:r>
                      <w:r w:rsidRPr="00544CB5">
                        <w:t xml:space="preserve"> be </w:t>
                      </w:r>
                      <w:r>
                        <w:t xml:space="preserve">necessary </w:t>
                      </w:r>
                      <w:r w:rsidRPr="00544CB5">
                        <w:t>to answer specific questions</w:t>
                      </w:r>
                      <w:r w:rsidRPr="0046174E">
                        <w:t>.</w:t>
                      </w:r>
                      <w:r w:rsidRPr="00544CB5">
                        <w:t xml:space="preserve"> In</w:t>
                      </w:r>
                      <w:r>
                        <w:t xml:space="preserve"> t</w:t>
                      </w:r>
                      <w:r w:rsidRPr="00567525">
                        <w:t xml:space="preserve">his </w:t>
                      </w:r>
                      <w:r>
                        <w:t>work,</w:t>
                      </w:r>
                      <w:r w:rsidRPr="00567525">
                        <w:t xml:space="preserve"> a study based on both non-invasive and micro-invasive techniques in a two-step approach </w:t>
                      </w:r>
                      <w:r>
                        <w:t>was applied a</w:t>
                      </w:r>
                      <w:r w:rsidRPr="00567525">
                        <w:t xml:space="preserve">s a powerful tool to characterize materials and </w:t>
                      </w:r>
                      <w:r>
                        <w:t>their layering</w:t>
                      </w:r>
                      <w:r w:rsidRPr="00567525">
                        <w:t>,</w:t>
                      </w:r>
                      <w:r>
                        <w:t xml:space="preserve"> as well as</w:t>
                      </w:r>
                      <w:r w:rsidRPr="00567525">
                        <w:t xml:space="preserve"> to get a deeper understanding of the </w:t>
                      </w:r>
                      <w:r>
                        <w:t xml:space="preserve">artistic </w:t>
                      </w:r>
                      <w:r w:rsidRPr="00567525">
                        <w:t>technique</w:t>
                      </w:r>
                      <w:r>
                        <w:t xml:space="preserve">s and the </w:t>
                      </w:r>
                      <w:r w:rsidRPr="00567525">
                        <w:t xml:space="preserve">conservation history. </w:t>
                      </w:r>
                      <w:r>
                        <w:t xml:space="preserve">The object under study </w:t>
                      </w:r>
                      <w:r w:rsidRPr="00567525">
                        <w:t>is an ancient Egyptian wooden</w:t>
                      </w:r>
                      <w:r>
                        <w:t xml:space="preserve"> statuette</w:t>
                      </w:r>
                      <w:r w:rsidRPr="00567525">
                        <w:t xml:space="preserve">, belonging to the collections </w:t>
                      </w:r>
                      <w:r>
                        <w:t xml:space="preserve">of the </w:t>
                      </w:r>
                      <w:r w:rsidRPr="00567525">
                        <w:t xml:space="preserve">Museo Egizio of </w:t>
                      </w:r>
                      <w:r>
                        <w:t>Torino</w:t>
                      </w:r>
                      <w:r w:rsidRPr="00567525">
                        <w:t>. Analys</w:t>
                      </w:r>
                      <w:r>
                        <w:t>e</w:t>
                      </w:r>
                      <w:r w:rsidRPr="00567525">
                        <w:t xml:space="preserve">s were performed at the Centro Conservazione e Restauro “La Venaria Reale” (CCR), starting from non-invasive </w:t>
                      </w:r>
                      <w:r>
                        <w:t xml:space="preserve">multispectral and X-ray imaging </w:t>
                      </w:r>
                      <w:r w:rsidRPr="00567525">
                        <w:t xml:space="preserve">on the whole </w:t>
                      </w:r>
                      <w:r>
                        <w:t>object</w:t>
                      </w:r>
                      <w:r w:rsidRPr="00567525">
                        <w:t xml:space="preserve"> in order to obtain information about </w:t>
                      </w:r>
                      <w:r>
                        <w:t xml:space="preserve">the </w:t>
                      </w:r>
                      <w:r w:rsidRPr="00567525">
                        <w:t>technique of assembly</w:t>
                      </w:r>
                      <w:r>
                        <w:t xml:space="preserve"> and on some aspects of the </w:t>
                      </w:r>
                      <w:r w:rsidRPr="0046174E">
                        <w:t>constituents</w:t>
                      </w:r>
                      <w:r>
                        <w:t xml:space="preserve"> materials, and subsequently, non-invasive XRF analysis and </w:t>
                      </w:r>
                      <w:r w:rsidRPr="00567525">
                        <w:t xml:space="preserve">FT-IR, </w:t>
                      </w:r>
                      <w:r>
                        <w:t xml:space="preserve">SEM-EDX and optical </w:t>
                      </w:r>
                      <w:r w:rsidRPr="00567525">
                        <w:t>microscopy</w:t>
                      </w:r>
                      <w:r>
                        <w:t xml:space="preserve"> on micro-samples.</w:t>
                      </w:r>
                      <w:r w:rsidRPr="00567525">
                        <w:t xml:space="preserve"> This work </w:t>
                      </w:r>
                      <w:r>
                        <w:t>is intended to lay the groundwork to the study of</w:t>
                      </w:r>
                      <w:r w:rsidRPr="00567525">
                        <w:t xml:space="preserve"> other wooden objects and statuettes belonging to the same funerary equipment</w:t>
                      </w:r>
                      <w:r>
                        <w:t xml:space="preserve">, with the definition of </w:t>
                      </w:r>
                      <w:r w:rsidRPr="00567525">
                        <w:t>a</w:t>
                      </w:r>
                      <w:r>
                        <w:t xml:space="preserve"> measuring</w:t>
                      </w:r>
                      <w:r w:rsidRPr="00567525">
                        <w:t xml:space="preserve"> protocol </w:t>
                      </w:r>
                      <w:r>
                        <w:t>to study the most significant aspects of the artistic technique</w:t>
                      </w:r>
                      <w:r w:rsidRPr="00567525">
                        <w:t xml:space="preserve">. </w:t>
                      </w:r>
                    </w:p>
                  </w:txbxContent>
                </v:textbox>
                <w10:anchorlock/>
              </v:rect>
            </w:pict>
          </mc:Fallback>
        </mc:AlternateContent>
      </w:r>
    </w:p>
    <w:p w14:paraId="6060BF98" w14:textId="77777777" w:rsidR="006132C5" w:rsidRPr="00EB45FF" w:rsidRDefault="005A38D5" w:rsidP="000C547A">
      <w:pPr>
        <w:pStyle w:val="Editor"/>
      </w:pPr>
      <w:r>
        <w:rPr>
          <w:noProof/>
          <w:lang w:val="it-IT" w:eastAsia="it-IT"/>
        </w:rPr>
        <mc:AlternateContent>
          <mc:Choice Requires="wps">
            <w:drawing>
              <wp:inline distT="0" distB="0" distL="0" distR="0" wp14:anchorId="69A085A8" wp14:editId="4E347431">
                <wp:extent cx="6480175" cy="0"/>
                <wp:effectExtent l="0" t="0" r="0" b="19050"/>
                <wp:docPr id="10"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175"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7EF6557" id="_x0000_t32" coordsize="21600,21600" o:spt="32" o:oned="t" path="m,l21600,21600e" filled="f">
                <v:path arrowok="t" fillok="f" o:connecttype="none"/>
                <o:lock v:ext="edit" shapetype="t"/>
              </v:shapetype>
              <v:shape id="AutoShape 223" o:spid="_x0000_s1026" type="#_x0000_t32" style="width:510.2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">
                <v:stroke dashstyle="1 1" endcap="round"/>
                <w10:anchorlock/>
              </v:shape>
            </w:pict>
          </mc:Fallback>
        </mc:AlternateContent>
      </w:r>
    </w:p>
    <w:p w14:paraId="7AA309AD" w14:textId="77777777" w:rsidR="0095317F" w:rsidRPr="0095317F" w:rsidRDefault="0095317F" w:rsidP="0095317F">
      <w:pPr>
        <w:pStyle w:val="SectionName"/>
        <w:rPr>
          <w:b w:val="0"/>
        </w:rPr>
      </w:pPr>
      <w:r w:rsidRPr="00280B0C">
        <w:t>Section:</w:t>
      </w:r>
      <w:r w:rsidRPr="0095317F">
        <w:rPr>
          <w:b w:val="0"/>
        </w:rPr>
        <w:t xml:space="preserve"> RESEARCH PAPER </w:t>
      </w:r>
    </w:p>
    <w:p w14:paraId="5BB71B6C" w14:textId="77B9CB01" w:rsidR="006132C5" w:rsidRPr="00E34C41" w:rsidRDefault="006132C5" w:rsidP="0095317F">
      <w:pPr>
        <w:pStyle w:val="Keywords"/>
      </w:pPr>
      <w:r w:rsidRPr="00EB45FF">
        <w:rPr>
          <w:b/>
        </w:rPr>
        <w:t>Keywords:</w:t>
      </w:r>
      <w:r w:rsidRPr="00EB45FF">
        <w:t xml:space="preserve"> </w:t>
      </w:r>
      <w:r w:rsidR="00AB2BC7" w:rsidRPr="00BC371F">
        <w:t>Egypt</w:t>
      </w:r>
      <w:r w:rsidRPr="00BC371F">
        <w:t xml:space="preserve">; </w:t>
      </w:r>
      <w:r w:rsidR="00AB2BC7" w:rsidRPr="00BC371F">
        <w:t>statuette</w:t>
      </w:r>
      <w:r w:rsidRPr="00BC371F">
        <w:t xml:space="preserve">; </w:t>
      </w:r>
      <w:r w:rsidR="00AB2BC7" w:rsidRPr="00BC371F">
        <w:t>multi-analytical</w:t>
      </w:r>
      <w:r w:rsidRPr="00BC371F">
        <w:t xml:space="preserve">; </w:t>
      </w:r>
      <w:r w:rsidR="00AB2BC7" w:rsidRPr="00BC371F">
        <w:t>Museo Egizio</w:t>
      </w:r>
      <w:r w:rsidR="00564B67">
        <w:t>;</w:t>
      </w:r>
      <w:r w:rsidR="00564B67" w:rsidRPr="00BC371F">
        <w:t xml:space="preserve"> </w:t>
      </w:r>
      <w:r w:rsidR="00665CD2" w:rsidRPr="00BC371F">
        <w:t>tomography</w:t>
      </w:r>
    </w:p>
    <w:p w14:paraId="1AA3D587" w14:textId="77777777" w:rsidR="00AB2BC7" w:rsidRPr="00921277" w:rsidRDefault="00AB2BC7" w:rsidP="00AB2BC7">
      <w:pPr>
        <w:pStyle w:val="Citation"/>
        <w:rPr>
          <w:lang w:val="en-GB"/>
        </w:rPr>
      </w:pPr>
      <w:r w:rsidRPr="00921277">
        <w:rPr>
          <w:b/>
          <w:lang w:val="en-GB"/>
        </w:rPr>
        <w:t>Citation:</w:t>
      </w:r>
      <w:r w:rsidRPr="00921277">
        <w:rPr>
          <w:lang w:val="en-GB"/>
        </w:rPr>
        <w:t xml:space="preserve"> </w:t>
      </w:r>
      <w:r>
        <w:rPr>
          <w:lang w:val="en-GB"/>
        </w:rPr>
        <w:fldChar w:fldCharType="begin"/>
      </w:r>
      <w:r>
        <w:rPr>
          <w:lang w:val="en-GB"/>
        </w:rPr>
        <w:instrText xml:space="preserve"> DOCPROPERTY  "Acta IMEKO Article Authors"  \* MERGEFORMAT </w:instrText>
      </w:r>
      <w:r>
        <w:rPr>
          <w:lang w:val="en-GB"/>
        </w:rPr>
        <w:fldChar w:fldCharType="separate"/>
      </w:r>
      <w:r w:rsidRPr="00921277">
        <w:rPr>
          <w:lang w:val="en-GB"/>
        </w:rPr>
        <w:t>Thomas Bruns, Dirk Röske, Paul P. L. Regtien, Francisco Alegria</w:t>
      </w:r>
      <w:r>
        <w:rPr>
          <w:lang w:val="en-GB"/>
        </w:rPr>
        <w:t xml:space="preserve"> </w:t>
      </w:r>
      <w:r>
        <w:rPr>
          <w:lang w:val="en-GB"/>
        </w:rPr>
        <w:fldChar w:fldCharType="end"/>
      </w:r>
      <w:r w:rsidRPr="00921277">
        <w:rPr>
          <w:lang w:val="en-GB"/>
        </w:rPr>
        <w:t xml:space="preserve">, </w:t>
      </w:r>
      <w:r>
        <w:rPr>
          <w:lang w:val="en-GB"/>
        </w:rPr>
        <w:fldChar w:fldCharType="begin"/>
      </w:r>
      <w:r>
        <w:rPr>
          <w:lang w:val="en-GB"/>
        </w:rPr>
        <w:instrText xml:space="preserve"> TITLE   \* MERGEFORMAT </w:instrText>
      </w:r>
      <w:r>
        <w:rPr>
          <w:lang w:val="en-GB"/>
        </w:rPr>
        <w:fldChar w:fldCharType="separate"/>
      </w:r>
      <w:r>
        <w:rPr>
          <w:lang w:val="en-GB"/>
        </w:rPr>
        <w:t>Template for an Acta IMEKO paper</w:t>
      </w:r>
      <w:r>
        <w:rPr>
          <w:lang w:val="en-GB"/>
        </w:rPr>
        <w:fldChar w:fldCharType="end"/>
      </w:r>
      <w:r>
        <w:rPr>
          <w:lang w:val="en-GB"/>
        </w:rPr>
        <w:t>,</w:t>
      </w:r>
      <w:r w:rsidRPr="00921277">
        <w:rPr>
          <w:lang w:val="en-GB"/>
        </w:rPr>
        <w:t xml:space="preserve"> Acta IMEKO, vol. </w:t>
      </w:r>
      <w:r w:rsidRPr="00921277">
        <w:rPr>
          <w:lang w:val="en-GB"/>
        </w:rPr>
        <w:fldChar w:fldCharType="begin"/>
      </w:r>
      <w:r w:rsidRPr="00921277">
        <w:rPr>
          <w:lang w:val="en-GB"/>
        </w:rPr>
        <w:instrText xml:space="preserve"> DOCPROPERTY  "Acta IMEKO Issue Volume"  \#0 \* MERGEFORMAT </w:instrText>
      </w:r>
      <w:r w:rsidRPr="00921277">
        <w:rPr>
          <w:lang w:val="en-GB"/>
        </w:rPr>
        <w:fldChar w:fldCharType="separate"/>
      </w:r>
      <w:r w:rsidRPr="00921277">
        <w:rPr>
          <w:lang w:val="en-GB"/>
        </w:rPr>
        <w:t>A</w:t>
      </w:r>
      <w:r w:rsidRPr="00921277">
        <w:rPr>
          <w:lang w:val="en-GB"/>
        </w:rPr>
        <w:fldChar w:fldCharType="end"/>
      </w:r>
      <w:r w:rsidRPr="00921277">
        <w:rPr>
          <w:lang w:val="en-GB"/>
        </w:rPr>
        <w:t>, no. </w:t>
      </w:r>
      <w:r w:rsidRPr="00921277">
        <w:rPr>
          <w:lang w:val="en-GB"/>
        </w:rPr>
        <w:fldChar w:fldCharType="begin"/>
      </w:r>
      <w:r w:rsidRPr="00921277">
        <w:rPr>
          <w:lang w:val="en-GB"/>
        </w:rPr>
        <w:instrText xml:space="preserve"> DOCPROPERTY  "Acta IMEKO Issue Number"  \#0 \* MERGEFORMAT </w:instrText>
      </w:r>
      <w:r w:rsidRPr="00921277">
        <w:rPr>
          <w:lang w:val="en-GB"/>
        </w:rPr>
        <w:fldChar w:fldCharType="separate"/>
      </w:r>
      <w:r w:rsidRPr="00921277">
        <w:rPr>
          <w:lang w:val="en-GB"/>
        </w:rPr>
        <w:t>B</w:t>
      </w:r>
      <w:r w:rsidRPr="00921277">
        <w:rPr>
          <w:lang w:val="en-GB"/>
        </w:rPr>
        <w:fldChar w:fldCharType="end"/>
      </w:r>
      <w:r w:rsidRPr="00921277">
        <w:rPr>
          <w:lang w:val="en-GB"/>
        </w:rPr>
        <w:t>, article </w:t>
      </w:r>
      <w:r w:rsidRPr="00921277">
        <w:rPr>
          <w:lang w:val="en-GB"/>
        </w:rPr>
        <w:fldChar w:fldCharType="begin"/>
      </w:r>
      <w:r w:rsidRPr="00921277">
        <w:rPr>
          <w:lang w:val="en-GB"/>
        </w:rPr>
        <w:instrText xml:space="preserve"> DOCPROPERTY  "Acta IMEKO Article Number"  \#0 \* MERGEFORMAT </w:instrText>
      </w:r>
      <w:r w:rsidRPr="00921277">
        <w:rPr>
          <w:lang w:val="en-GB"/>
        </w:rPr>
        <w:fldChar w:fldCharType="separate"/>
      </w:r>
      <w:r w:rsidRPr="00921277">
        <w:rPr>
          <w:lang w:val="en-GB"/>
        </w:rPr>
        <w:t>C</w:t>
      </w:r>
      <w:r w:rsidRPr="00921277">
        <w:rPr>
          <w:lang w:val="en-GB"/>
        </w:rPr>
        <w:fldChar w:fldCharType="end"/>
      </w:r>
      <w:r w:rsidRPr="00921277">
        <w:rPr>
          <w:lang w:val="en-GB"/>
        </w:rPr>
        <w:t xml:space="preserve">, </w:t>
      </w:r>
      <w:r w:rsidRPr="00921277">
        <w:rPr>
          <w:lang w:val="en-GB"/>
        </w:rPr>
        <w:fldChar w:fldCharType="begin"/>
      </w:r>
      <w:r w:rsidRPr="00921277">
        <w:rPr>
          <w:lang w:val="en-GB"/>
        </w:rPr>
        <w:instrText xml:space="preserve"> DOCPROPERTY  "Acta IMEKO Issue Month"  \* MERGEFORMAT </w:instrText>
      </w:r>
      <w:r w:rsidRPr="00921277">
        <w:rPr>
          <w:lang w:val="en-GB"/>
        </w:rPr>
        <w:fldChar w:fldCharType="separate"/>
      </w:r>
      <w:r w:rsidRPr="00921277">
        <w:rPr>
          <w:lang w:val="en-GB"/>
        </w:rPr>
        <w:t>Month</w:t>
      </w:r>
      <w:r w:rsidRPr="00921277">
        <w:rPr>
          <w:lang w:val="en-GB"/>
        </w:rPr>
        <w:fldChar w:fldCharType="end"/>
      </w:r>
      <w:r w:rsidRPr="00921277">
        <w:rPr>
          <w:lang w:val="en-GB"/>
        </w:rPr>
        <w:t> </w:t>
      </w:r>
      <w:r w:rsidRPr="00921277">
        <w:rPr>
          <w:lang w:val="en-GB"/>
        </w:rPr>
        <w:fldChar w:fldCharType="begin"/>
      </w:r>
      <w:r w:rsidRPr="00921277">
        <w:rPr>
          <w:lang w:val="en-GB"/>
        </w:rPr>
        <w:instrText xml:space="preserve"> DOCPROPERTY  "Acta IMEKO Issue Year"  \* MERGEFORMAT </w:instrText>
      </w:r>
      <w:r w:rsidRPr="00921277">
        <w:rPr>
          <w:lang w:val="en-GB"/>
        </w:rPr>
        <w:fldChar w:fldCharType="separate"/>
      </w:r>
      <w:r w:rsidRPr="00921277">
        <w:rPr>
          <w:lang w:val="en-GB"/>
        </w:rPr>
        <w:t>Year</w:t>
      </w:r>
      <w:r w:rsidRPr="00921277">
        <w:rPr>
          <w:lang w:val="en-GB"/>
        </w:rPr>
        <w:fldChar w:fldCharType="end"/>
      </w:r>
      <w:r w:rsidRPr="00921277">
        <w:rPr>
          <w:lang w:val="en-GB"/>
        </w:rPr>
        <w:t>, identifier: IMEKO-ACTA</w:t>
      </w:r>
      <w:bookmarkStart w:id="0" w:name="_Hlk4670901"/>
      <w:r w:rsidRPr="00921277">
        <w:rPr>
          <w:lang w:val="en-GB"/>
        </w:rPr>
        <w:t>-</w:t>
      </w:r>
      <w:r w:rsidRPr="00921277">
        <w:rPr>
          <w:lang w:val="en-GB"/>
        </w:rPr>
        <w:fldChar w:fldCharType="begin"/>
      </w:r>
      <w:r w:rsidRPr="00921277">
        <w:rPr>
          <w:lang w:val="en-GB"/>
        </w:rPr>
        <w:instrText xml:space="preserve"> DOCPROPERTY  "Acta IMEKO Issue Volume"  \#</w:instrText>
      </w:r>
      <w:r>
        <w:rPr>
          <w:lang w:val="en-GB"/>
        </w:rPr>
        <w:instrText>0</w:instrText>
      </w:r>
      <w:r w:rsidRPr="00921277">
        <w:rPr>
          <w:lang w:val="en-GB"/>
        </w:rPr>
        <w:instrText xml:space="preserve">0 \* MERGEFORMAT </w:instrText>
      </w:r>
      <w:r w:rsidRPr="00921277">
        <w:rPr>
          <w:lang w:val="en-GB"/>
        </w:rPr>
        <w:fldChar w:fldCharType="separate"/>
      </w:r>
      <w:r w:rsidRPr="00921277">
        <w:rPr>
          <w:lang w:val="en-GB"/>
        </w:rPr>
        <w:t>A</w:t>
      </w:r>
      <w:r w:rsidRPr="00921277">
        <w:rPr>
          <w:lang w:val="en-GB"/>
        </w:rPr>
        <w:fldChar w:fldCharType="end"/>
      </w:r>
      <w:r w:rsidRPr="00921277">
        <w:rPr>
          <w:lang w:val="en-GB"/>
        </w:rPr>
        <w:t> (</w:t>
      </w:r>
      <w:r w:rsidRPr="00921277">
        <w:rPr>
          <w:lang w:val="en-GB"/>
        </w:rPr>
        <w:fldChar w:fldCharType="begin"/>
      </w:r>
      <w:r w:rsidRPr="00921277">
        <w:rPr>
          <w:lang w:val="en-GB"/>
        </w:rPr>
        <w:instrText xml:space="preserve"> DOCPROPERTY  "Acta IMEKO Issue Year"  \* MERGEFORMAT </w:instrText>
      </w:r>
      <w:r w:rsidRPr="00921277">
        <w:rPr>
          <w:lang w:val="en-GB"/>
        </w:rPr>
        <w:fldChar w:fldCharType="separate"/>
      </w:r>
      <w:r w:rsidRPr="00921277">
        <w:rPr>
          <w:lang w:val="en-GB"/>
        </w:rPr>
        <w:t>Year</w:t>
      </w:r>
      <w:r w:rsidRPr="00921277">
        <w:rPr>
          <w:lang w:val="en-GB"/>
        </w:rPr>
        <w:fldChar w:fldCharType="end"/>
      </w:r>
      <w:r w:rsidRPr="00921277">
        <w:rPr>
          <w:lang w:val="en-GB"/>
        </w:rPr>
        <w:t>)-</w:t>
      </w:r>
      <w:r w:rsidRPr="00921277">
        <w:rPr>
          <w:lang w:val="en-GB"/>
        </w:rPr>
        <w:fldChar w:fldCharType="begin"/>
      </w:r>
      <w:r w:rsidRPr="00921277">
        <w:rPr>
          <w:lang w:val="en-GB"/>
        </w:rPr>
        <w:instrText xml:space="preserve"> DOCPROPERTY  "Acta IMEKO Issue Number"  \#</w:instrText>
      </w:r>
      <w:r>
        <w:rPr>
          <w:lang w:val="en-GB"/>
        </w:rPr>
        <w:instrText>0</w:instrText>
      </w:r>
      <w:r w:rsidRPr="00921277">
        <w:rPr>
          <w:lang w:val="en-GB"/>
        </w:rPr>
        <w:instrText xml:space="preserve">0 \* MERGEFORMAT </w:instrText>
      </w:r>
      <w:r w:rsidRPr="00921277">
        <w:rPr>
          <w:lang w:val="en-GB"/>
        </w:rPr>
        <w:fldChar w:fldCharType="separate"/>
      </w:r>
      <w:r w:rsidRPr="00921277">
        <w:rPr>
          <w:lang w:val="en-GB"/>
        </w:rPr>
        <w:t>B</w:t>
      </w:r>
      <w:r w:rsidRPr="00921277">
        <w:rPr>
          <w:lang w:val="en-GB"/>
        </w:rPr>
        <w:fldChar w:fldCharType="end"/>
      </w:r>
      <w:r w:rsidRPr="00921277">
        <w:rPr>
          <w:lang w:val="en-GB"/>
        </w:rPr>
        <w:t>-</w:t>
      </w:r>
      <w:r w:rsidRPr="00921277">
        <w:rPr>
          <w:lang w:val="en-GB"/>
        </w:rPr>
        <w:fldChar w:fldCharType="begin"/>
      </w:r>
      <w:r w:rsidRPr="00921277">
        <w:rPr>
          <w:lang w:val="en-GB"/>
        </w:rPr>
        <w:instrText xml:space="preserve"> DOCPROPERTY  "Acta IMEKO Article Number"  \#</w:instrText>
      </w:r>
      <w:r>
        <w:rPr>
          <w:lang w:val="en-GB"/>
        </w:rPr>
        <w:instrText>0</w:instrText>
      </w:r>
      <w:r w:rsidRPr="00921277">
        <w:rPr>
          <w:lang w:val="en-GB"/>
        </w:rPr>
        <w:instrText xml:space="preserve">0 \* MERGEFORMAT </w:instrText>
      </w:r>
      <w:r w:rsidRPr="00921277">
        <w:rPr>
          <w:lang w:val="en-GB"/>
        </w:rPr>
        <w:fldChar w:fldCharType="separate"/>
      </w:r>
      <w:r w:rsidRPr="00921277">
        <w:rPr>
          <w:lang w:val="en-GB"/>
        </w:rPr>
        <w:t>C</w:t>
      </w:r>
      <w:r w:rsidRPr="00921277">
        <w:rPr>
          <w:lang w:val="en-GB"/>
        </w:rPr>
        <w:fldChar w:fldCharType="end"/>
      </w:r>
      <w:bookmarkEnd w:id="0"/>
    </w:p>
    <w:p w14:paraId="1A4366F9" w14:textId="77777777" w:rsidR="00AB2BC7" w:rsidRPr="00921277" w:rsidRDefault="00AB2BC7" w:rsidP="00AB2BC7">
      <w:pPr>
        <w:pStyle w:val="Editor"/>
        <w:rPr>
          <w:lang w:val="en-GB"/>
        </w:rPr>
      </w:pPr>
      <w:r w:rsidRPr="00921277">
        <w:rPr>
          <w:b/>
          <w:lang w:val="en-GB"/>
        </w:rPr>
        <w:t>Section Editor:</w:t>
      </w:r>
      <w:r w:rsidRPr="00921277">
        <w:rPr>
          <w:lang w:val="en-GB"/>
        </w:rPr>
        <w:t xml:space="preserve"> name, affiliation</w:t>
      </w:r>
    </w:p>
    <w:p w14:paraId="26D22A83" w14:textId="77777777" w:rsidR="00AB2BC7" w:rsidRPr="00921277" w:rsidRDefault="00AB2BC7" w:rsidP="00AB2BC7">
      <w:pPr>
        <w:pStyle w:val="SignificantDates"/>
        <w:rPr>
          <w:lang w:val="en-GB"/>
        </w:rPr>
      </w:pPr>
      <w:r w:rsidRPr="00921277">
        <w:rPr>
          <w:b/>
          <w:lang w:val="en-GB"/>
        </w:rPr>
        <w:t>Received</w:t>
      </w:r>
      <w:r w:rsidRPr="00921277">
        <w:rPr>
          <w:lang w:val="en-GB"/>
        </w:rPr>
        <w:t xml:space="preserve"> month day, year; </w:t>
      </w:r>
      <w:r w:rsidRPr="00921277">
        <w:rPr>
          <w:b/>
          <w:lang w:val="en-GB"/>
        </w:rPr>
        <w:t>In final form</w:t>
      </w:r>
      <w:r w:rsidRPr="00921277">
        <w:rPr>
          <w:lang w:val="en-GB"/>
        </w:rPr>
        <w:t xml:space="preserve"> month day, year; </w:t>
      </w:r>
      <w:r w:rsidRPr="00921277">
        <w:rPr>
          <w:b/>
          <w:lang w:val="en-GB"/>
        </w:rPr>
        <w:t>Published</w:t>
      </w:r>
      <w:r w:rsidRPr="00921277">
        <w:rPr>
          <w:lang w:val="en-GB"/>
        </w:rPr>
        <w:t xml:space="preserve"> </w:t>
      </w:r>
      <w:r w:rsidRPr="00921277">
        <w:rPr>
          <w:lang w:val="en-GB"/>
        </w:rPr>
        <w:fldChar w:fldCharType="begin"/>
      </w:r>
      <w:r w:rsidRPr="00921277">
        <w:rPr>
          <w:lang w:val="en-GB"/>
        </w:rPr>
        <w:instrText xml:space="preserve"> DOCPROPERTY  "Acta IMEKO Issue Month"  \* MERGEFORMAT </w:instrText>
      </w:r>
      <w:r w:rsidRPr="00921277">
        <w:rPr>
          <w:lang w:val="en-GB"/>
        </w:rPr>
        <w:fldChar w:fldCharType="separate"/>
      </w:r>
      <w:r w:rsidRPr="00921277">
        <w:rPr>
          <w:lang w:val="en-GB"/>
        </w:rPr>
        <w:t>Month</w:t>
      </w:r>
      <w:r w:rsidRPr="00921277">
        <w:rPr>
          <w:lang w:val="en-GB"/>
        </w:rPr>
        <w:fldChar w:fldCharType="end"/>
      </w:r>
      <w:r w:rsidRPr="00921277">
        <w:rPr>
          <w:lang w:val="en-GB"/>
        </w:rPr>
        <w:t xml:space="preserve"> </w:t>
      </w:r>
      <w:r w:rsidRPr="00921277">
        <w:rPr>
          <w:lang w:val="en-GB"/>
        </w:rPr>
        <w:fldChar w:fldCharType="begin"/>
      </w:r>
      <w:r w:rsidRPr="00921277">
        <w:rPr>
          <w:lang w:val="en-GB"/>
        </w:rPr>
        <w:instrText xml:space="preserve"> DOCPROPERTY  "Acta IMEKO Issue Year"  \* MERGEFORMAT </w:instrText>
      </w:r>
      <w:r w:rsidRPr="00921277">
        <w:rPr>
          <w:lang w:val="en-GB"/>
        </w:rPr>
        <w:fldChar w:fldCharType="separate"/>
      </w:r>
      <w:r w:rsidRPr="00921277">
        <w:rPr>
          <w:lang w:val="en-GB"/>
        </w:rPr>
        <w:t>Year</w:t>
      </w:r>
      <w:r w:rsidRPr="00921277">
        <w:rPr>
          <w:lang w:val="en-GB"/>
        </w:rPr>
        <w:fldChar w:fldCharType="end"/>
      </w:r>
    </w:p>
    <w:p w14:paraId="67B5A513" w14:textId="77777777" w:rsidR="00AB2BC7" w:rsidRDefault="00AB2BC7" w:rsidP="00C825FD">
      <w:pPr>
        <w:pStyle w:val="Editor"/>
        <w:rPr>
          <w:lang w:val="en-GB"/>
        </w:rPr>
      </w:pPr>
      <w:r w:rsidRPr="00921277">
        <w:rPr>
          <w:b/>
          <w:lang w:val="en-GB"/>
        </w:rPr>
        <w:t>Copyright:</w:t>
      </w:r>
      <w:r w:rsidRPr="00921277">
        <w:rPr>
          <w:lang w:val="en-GB"/>
        </w:rPr>
        <w:t xml:space="preserve"> This is an open-access article distributed under the terms of the Creative Commons Attribution 3.0 License, which permits unrestricted use, distribution, and reproduction in any medium, provided the original author and source are credited</w:t>
      </w:r>
    </w:p>
    <w:p w14:paraId="3E8AC0AA" w14:textId="1D39BD1D" w:rsidR="006132C5" w:rsidRPr="001E7EA2" w:rsidRDefault="006132C5" w:rsidP="00C825FD">
      <w:pPr>
        <w:pStyle w:val="Editor"/>
      </w:pPr>
      <w:r w:rsidRPr="001E7EA2">
        <w:rPr>
          <w:b/>
        </w:rPr>
        <w:t>Funding:</w:t>
      </w:r>
      <w:r w:rsidRPr="001E7EA2">
        <w:t xml:space="preserve"> </w:t>
      </w:r>
      <w:r w:rsidR="00E34C41" w:rsidRPr="001E7EA2">
        <w:t>NEXTO project (progetto di Ateneo 2017) funded by Compagnia di San Paolo, neu_ART project funded by Regione Piemonte</w:t>
      </w:r>
    </w:p>
    <w:p w14:paraId="6C0E0FC6" w14:textId="4C84F071" w:rsidR="006132C5" w:rsidRPr="00EB45FF" w:rsidRDefault="00C825FD" w:rsidP="006132C5">
      <w:pPr>
        <w:pStyle w:val="Corresponding"/>
        <w:rPr>
          <w:lang w:val="en-US"/>
        </w:rPr>
      </w:pPr>
      <w:r w:rsidRPr="00EB45FF">
        <w:rPr>
          <w:b/>
          <w:lang w:val="en-US"/>
        </w:rPr>
        <w:t>Corresponding author:</w:t>
      </w:r>
      <w:r w:rsidRPr="00EB45FF">
        <w:rPr>
          <w:lang w:val="en-US"/>
        </w:rPr>
        <w:t xml:space="preserve"> </w:t>
      </w:r>
      <w:r w:rsidR="00665CD2">
        <w:rPr>
          <w:lang w:val="en-US"/>
        </w:rPr>
        <w:t>Alessandro Re</w:t>
      </w:r>
      <w:r w:rsidRPr="00EB45FF">
        <w:rPr>
          <w:lang w:val="en-US"/>
        </w:rPr>
        <w:t>, e</w:t>
      </w:r>
      <w:r w:rsidR="006132C5" w:rsidRPr="00EB45FF">
        <w:rPr>
          <w:lang w:val="en-US"/>
        </w:rPr>
        <w:t xml:space="preserve">-mail: </w:t>
      </w:r>
      <w:r w:rsidR="00E34C41">
        <w:rPr>
          <w:lang w:val="en-US"/>
        </w:rPr>
        <w:t>a</w:t>
      </w:r>
      <w:r w:rsidR="00665CD2">
        <w:rPr>
          <w:lang w:val="en-US"/>
        </w:rPr>
        <w:t>lessandro.re</w:t>
      </w:r>
      <w:r w:rsidR="006132C5" w:rsidRPr="00EB45FF">
        <w:rPr>
          <w:lang w:val="en-US"/>
        </w:rPr>
        <w:t>@</w:t>
      </w:r>
      <w:r w:rsidR="00665CD2">
        <w:rPr>
          <w:lang w:val="en-US"/>
        </w:rPr>
        <w:t>unito.it</w:t>
      </w:r>
    </w:p>
    <w:p w14:paraId="72800CD9" w14:textId="77777777" w:rsidR="007D72F9" w:rsidRPr="00EB45FF" w:rsidRDefault="005A38D5" w:rsidP="000C547A">
      <w:pPr>
        <w:pStyle w:val="Editor"/>
      </w:pPr>
      <w:r>
        <w:rPr>
          <w:noProof/>
          <w:lang w:val="it-IT" w:eastAsia="it-IT"/>
        </w:rPr>
        <mc:AlternateContent>
          <mc:Choice Requires="wps">
            <w:drawing>
              <wp:inline distT="0" distB="0" distL="0" distR="0" wp14:anchorId="4D5A66CC" wp14:editId="202688A3">
                <wp:extent cx="6480175" cy="0"/>
                <wp:effectExtent l="0" t="0" r="0" b="19050"/>
                <wp:docPr id="9"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175"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DDB89" id="AutoShape 220" o:spid="_x0000_s1026" type="#_x0000_t32" style="width:510.2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">
                <v:stroke dashstyle="1 1" endcap="round"/>
                <w10:anchorlock/>
              </v:shape>
            </w:pict>
          </mc:Fallback>
        </mc:AlternateContent>
      </w:r>
    </w:p>
    <w:p w14:paraId="3579CCA8" w14:textId="77777777" w:rsidR="00355654" w:rsidRPr="00EB45FF" w:rsidRDefault="00355654" w:rsidP="00E526EE">
      <w:pPr>
        <w:ind w:firstLine="0"/>
        <w:rPr>
          <w:lang w:val="en-US"/>
        </w:rPr>
        <w:sectPr w:rsidR="00355654" w:rsidRPr="00EB45FF" w:rsidSect="009844C6">
          <w:headerReference w:type="default" r:id="rId8"/>
          <w:footerReference w:type="even" r:id="rId9"/>
          <w:footerReference w:type="default" r:id="rId10"/>
          <w:type w:val="continuous"/>
          <w:pgSz w:w="11907" w:h="16840" w:code="9"/>
          <w:pgMar w:top="1134" w:right="851" w:bottom="1418" w:left="851" w:header="720" w:footer="720" w:gutter="0"/>
          <w:pgNumType w:start="1"/>
          <w:cols w:space="720"/>
          <w:docGrid w:linePitch="360"/>
        </w:sectPr>
      </w:pPr>
    </w:p>
    <w:p w14:paraId="1CAD0B32" w14:textId="77777777" w:rsidR="00543384" w:rsidRDefault="002C0334" w:rsidP="00AF213F">
      <w:pPr>
        <w:pStyle w:val="Level1Title"/>
      </w:pPr>
      <w:r w:rsidRPr="00EB45FF">
        <w:lastRenderedPageBreak/>
        <w:t>Introduction</w:t>
      </w:r>
    </w:p>
    <w:p w14:paraId="35933F8D" w14:textId="7F6FE9E8" w:rsidR="009E24F3" w:rsidRDefault="00EC69A2" w:rsidP="009E24F3">
      <w:r>
        <w:t>S</w:t>
      </w:r>
      <w:r w:rsidR="009E24F3">
        <w:t>cientific research in the Cultural Heritage field involve</w:t>
      </w:r>
      <w:r>
        <w:t>s</w:t>
      </w:r>
      <w:r w:rsidR="009E24F3">
        <w:t xml:space="preserve">, in most cases, the development and use of physical and chemical methods to answer specific questions for </w:t>
      </w:r>
      <w:r>
        <w:t>a</w:t>
      </w:r>
      <w:r w:rsidR="009E24F3">
        <w:t xml:space="preserve"> better </w:t>
      </w:r>
      <w:r>
        <w:t>understanding of</w:t>
      </w:r>
      <w:r w:rsidR="009E24F3">
        <w:t xml:space="preserve"> objects produced </w:t>
      </w:r>
      <w:r>
        <w:t>in</w:t>
      </w:r>
      <w:r w:rsidR="009E24F3">
        <w:t xml:space="preserve"> different </w:t>
      </w:r>
      <w:r>
        <w:t>context</w:t>
      </w:r>
      <w:r w:rsidR="007D35DA">
        <w:t>s</w:t>
      </w:r>
      <w:r w:rsidR="009E24F3">
        <w:t xml:space="preserve"> </w:t>
      </w:r>
      <w:r w:rsidR="001A6068">
        <w:t>during</w:t>
      </w:r>
      <w:r w:rsidR="009E24F3">
        <w:t xml:space="preserve"> history. T</w:t>
      </w:r>
      <w:r>
        <w:t>h</w:t>
      </w:r>
      <w:r w:rsidR="009A1C88">
        <w:t>rough the analyses, it may be possible to</w:t>
      </w:r>
      <w:r w:rsidR="001653E6">
        <w:t xml:space="preserve"> </w:t>
      </w:r>
      <w:r>
        <w:t>reveal and identify</w:t>
      </w:r>
      <w:r w:rsidR="009E24F3">
        <w:t xml:space="preserve"> materials and technologies used in the past, and also provide </w:t>
      </w:r>
      <w:r w:rsidR="009E24F3">
        <w:lastRenderedPageBreak/>
        <w:t xml:space="preserve">more grounded parameters for </w:t>
      </w:r>
      <w:r>
        <w:t xml:space="preserve">the </w:t>
      </w:r>
      <w:r w:rsidR="009E24F3">
        <w:t>preservation and conservation of cultural heritage artefacts</w:t>
      </w:r>
      <w:r w:rsidR="00EA1950">
        <w:t xml:space="preserve"> [1]</w:t>
      </w:r>
      <w:r w:rsidR="009E24F3">
        <w:t>.</w:t>
      </w:r>
    </w:p>
    <w:p w14:paraId="6CF9DB83" w14:textId="3DCE8B55" w:rsidR="009E24F3" w:rsidRDefault="009E24F3" w:rsidP="009E24F3">
      <w:r>
        <w:t>The use of non-</w:t>
      </w:r>
      <w:r w:rsidR="00C15DE2">
        <w:t xml:space="preserve">invasive </w:t>
      </w:r>
      <w:r>
        <w:t xml:space="preserve">methods (with no sampling) is very suitable in this </w:t>
      </w:r>
      <w:r w:rsidR="00EC69A2">
        <w:t>kind of study</w:t>
      </w:r>
      <w:r>
        <w:t xml:space="preserve"> allowing the analysis of different </w:t>
      </w:r>
      <w:r w:rsidR="00EC69A2">
        <w:t>types</w:t>
      </w:r>
      <w:r>
        <w:t xml:space="preserve"> of objects </w:t>
      </w:r>
      <w:r w:rsidR="00EC69A2" w:rsidRPr="00EC69A2">
        <w:t>fully respecting their integrity</w:t>
      </w:r>
      <w:r>
        <w:t xml:space="preserve">. </w:t>
      </w:r>
      <w:r w:rsidR="00544CB5">
        <w:t>Some of t</w:t>
      </w:r>
      <w:r w:rsidR="00EC69A2" w:rsidRPr="00EC69A2">
        <w:t>hese non</w:t>
      </w:r>
      <w:r w:rsidR="00EC69A2">
        <w:t>-</w:t>
      </w:r>
      <w:r w:rsidR="00EC69A2" w:rsidRPr="00EC69A2">
        <w:t>invasive techniques cover a large part of the electromagnetic spectrum, ranging</w:t>
      </w:r>
      <w:r>
        <w:t xml:space="preserve"> fr</w:t>
      </w:r>
      <w:r w:rsidR="001A6068">
        <w:t>om the analysis with gamma and X</w:t>
      </w:r>
      <w:r>
        <w:t>-ray radiation going through the ultraviolet, visible and infrared regions</w:t>
      </w:r>
      <w:r w:rsidR="00EA1950">
        <w:t xml:space="preserve"> [2]-[</w:t>
      </w:r>
      <w:r w:rsidR="00F044A7">
        <w:t>7</w:t>
      </w:r>
      <w:r w:rsidR="00EA1950">
        <w:t>]</w:t>
      </w:r>
      <w:r>
        <w:t xml:space="preserve">. Furthermore, for chemical and compositional analysis, </w:t>
      </w:r>
      <w:r w:rsidR="00544CB5">
        <w:t xml:space="preserve">some </w:t>
      </w:r>
      <w:r>
        <w:t>micro-</w:t>
      </w:r>
      <w:r w:rsidR="00C15DE2">
        <w:t xml:space="preserve">invasive </w:t>
      </w:r>
      <w:r>
        <w:t>techniqu</w:t>
      </w:r>
      <w:r w:rsidR="00EC69A2">
        <w:t>es are often used</w:t>
      </w:r>
      <w:r w:rsidR="00EA1950">
        <w:t xml:space="preserve"> [</w:t>
      </w:r>
      <w:r w:rsidR="00F044A7">
        <w:t>8</w:t>
      </w:r>
      <w:r w:rsidR="00EA1950">
        <w:t>], [</w:t>
      </w:r>
      <w:r w:rsidR="00F044A7">
        <w:t>9</w:t>
      </w:r>
      <w:r w:rsidR="00EA1950">
        <w:t>]</w:t>
      </w:r>
      <w:r w:rsidR="00EC69A2">
        <w:t xml:space="preserve">. </w:t>
      </w:r>
      <w:r w:rsidR="00EC69A2" w:rsidRPr="00EC69A2">
        <w:lastRenderedPageBreak/>
        <w:t>Together, all these complementary methods</w:t>
      </w:r>
      <w:r>
        <w:t xml:space="preserve"> are powerful to give valuable information on the elemental composition as well as on </w:t>
      </w:r>
      <w:r w:rsidR="00CF101E">
        <w:t xml:space="preserve">the </w:t>
      </w:r>
      <w:r w:rsidR="00EC69A2">
        <w:t>state of preservation</w:t>
      </w:r>
      <w:r>
        <w:t xml:space="preserve">, getting to the </w:t>
      </w:r>
      <w:r w:rsidR="00EC69A2">
        <w:t>artistic</w:t>
      </w:r>
      <w:r>
        <w:t xml:space="preserve"> processes performed by the artists</w:t>
      </w:r>
      <w:r w:rsidR="00EA1950">
        <w:t xml:space="preserve"> [</w:t>
      </w:r>
      <w:r w:rsidR="00F044A7">
        <w:t>10</w:t>
      </w:r>
      <w:r w:rsidR="00EA1950">
        <w:t>], [1</w:t>
      </w:r>
      <w:r w:rsidR="00F044A7">
        <w:t>1</w:t>
      </w:r>
      <w:r w:rsidR="00EA1950">
        <w:t>]</w:t>
      </w:r>
      <w:r>
        <w:t xml:space="preserve">. </w:t>
      </w:r>
    </w:p>
    <w:p w14:paraId="58245AA4" w14:textId="76BBD9F2" w:rsidR="00DB4640" w:rsidRDefault="009E24F3" w:rsidP="00DB4640">
      <w:r w:rsidRPr="009E24F3">
        <w:t>In this paper a multi-tec</w:t>
      </w:r>
      <w:r w:rsidR="00EC69A2">
        <w:t>h</w:t>
      </w:r>
      <w:r w:rsidRPr="009E24F3">
        <w:t>nique approach was used to</w:t>
      </w:r>
      <w:r w:rsidR="00EC69A2">
        <w:t xml:space="preserve"> finalize a</w:t>
      </w:r>
      <w:r w:rsidR="00544CB5">
        <w:t>n</w:t>
      </w:r>
      <w:r w:rsidR="00EC69A2">
        <w:t xml:space="preserve"> in-dep</w:t>
      </w:r>
      <w:r w:rsidRPr="009E24F3">
        <w:t>t</w:t>
      </w:r>
      <w:r w:rsidR="00EC69A2">
        <w:t>h</w:t>
      </w:r>
      <w:r w:rsidRPr="009E24F3">
        <w:t xml:space="preserve"> study on an ancient Egyptian wooden statuette, belonging to the collection of Museo Egizio </w:t>
      </w:r>
      <w:r w:rsidR="00D43EAA">
        <w:t>of Torino</w:t>
      </w:r>
      <w:r w:rsidRPr="009E24F3">
        <w:t xml:space="preserve">. All the measurements </w:t>
      </w:r>
      <w:r w:rsidR="00EC69A2">
        <w:t>were</w:t>
      </w:r>
      <w:r w:rsidRPr="009E24F3">
        <w:t xml:space="preserve"> performed at </w:t>
      </w:r>
      <w:r w:rsidR="001A6068">
        <w:t>Centro Conservazione e Restauro (</w:t>
      </w:r>
      <w:r w:rsidRPr="009E24F3">
        <w:t>CCR</w:t>
      </w:r>
      <w:r w:rsidR="001A6068">
        <w:t>)</w:t>
      </w:r>
      <w:r w:rsidRPr="009E24F3">
        <w:t xml:space="preserve"> “La Venaria Reale”,</w:t>
      </w:r>
      <w:r w:rsidR="001A6068">
        <w:t xml:space="preserve"> </w:t>
      </w:r>
      <w:r w:rsidR="00D43EAA">
        <w:t>where</w:t>
      </w:r>
      <w:r w:rsidR="00D43EAA" w:rsidRPr="00411FF3">
        <w:t xml:space="preserve"> several scientific laboratories for the study and characterization of </w:t>
      </w:r>
      <w:r w:rsidR="00D43EAA">
        <w:t xml:space="preserve">materials of </w:t>
      </w:r>
      <w:r w:rsidR="00D43EAA" w:rsidRPr="00411FF3">
        <w:t>art obj</w:t>
      </w:r>
      <w:r w:rsidR="00D43EAA">
        <w:t>ects</w:t>
      </w:r>
      <w:r w:rsidR="00D43EAA" w:rsidRPr="00411FF3">
        <w:t xml:space="preserve"> and ancient finds</w:t>
      </w:r>
      <w:r w:rsidR="00D43EAA">
        <w:t xml:space="preserve"> are available</w:t>
      </w:r>
      <w:r w:rsidR="001A6068">
        <w:t xml:space="preserve">, </w:t>
      </w:r>
      <w:r w:rsidR="001A6068" w:rsidRPr="009E24F3">
        <w:t xml:space="preserve">before </w:t>
      </w:r>
      <w:r w:rsidR="001A6068">
        <w:t xml:space="preserve">carrying on </w:t>
      </w:r>
      <w:r w:rsidR="001A6068" w:rsidRPr="009E24F3">
        <w:t>the</w:t>
      </w:r>
      <w:r w:rsidR="001A6068">
        <w:t xml:space="preserve"> required</w:t>
      </w:r>
      <w:r w:rsidR="001A6068" w:rsidRPr="009E24F3">
        <w:t xml:space="preserve"> conservation treatment</w:t>
      </w:r>
      <w:r w:rsidR="001A6068">
        <w:t>s.</w:t>
      </w:r>
      <w:r w:rsidR="00D43EAA" w:rsidRPr="00411FF3">
        <w:t xml:space="preserve"> In particular, instruments th</w:t>
      </w:r>
      <w:r w:rsidR="00D43EAA">
        <w:t xml:space="preserve">at allow imaging investigations, </w:t>
      </w:r>
      <w:r w:rsidR="00D43EAA" w:rsidRPr="00411FF3">
        <w:t>microscopy analysis</w:t>
      </w:r>
      <w:r w:rsidR="00D43EAA">
        <w:t xml:space="preserve"> </w:t>
      </w:r>
      <w:r w:rsidR="00D43EAA" w:rsidRPr="00411FF3">
        <w:t>and spectros</w:t>
      </w:r>
      <w:r w:rsidR="00D43EAA">
        <w:t>copic measurements are present</w:t>
      </w:r>
      <w:r w:rsidR="001A6068">
        <w:t xml:space="preserve"> at CCR</w:t>
      </w:r>
      <w:r w:rsidR="00D43EAA">
        <w:t xml:space="preserve"> and their characteristic will be describe</w:t>
      </w:r>
      <w:r w:rsidR="00E10864">
        <w:t>d</w:t>
      </w:r>
      <w:r w:rsidR="00D43EAA">
        <w:t xml:space="preserve"> in section 3.1.</w:t>
      </w:r>
      <w:r w:rsidR="001653E6">
        <w:t xml:space="preserve"> </w:t>
      </w:r>
    </w:p>
    <w:p w14:paraId="486721E2" w14:textId="76ADDB04" w:rsidR="009E24F3" w:rsidRDefault="00544CB5" w:rsidP="00DB4640">
      <w:r>
        <w:t>The approach is based on the combination of imaging techniques, in particular ultraviolet fluorescence (UVF), visible-induced infrared luminescence (VIL) and infrared reflectography (IR)</w:t>
      </w:r>
      <w:r w:rsidR="00D43EAA">
        <w:t xml:space="preserve"> that</w:t>
      </w:r>
      <w:r>
        <w:t xml:space="preserve"> were employed to map the distribution of the different materials</w:t>
      </w:r>
      <w:r w:rsidR="00D43EAA">
        <w:t>, such as</w:t>
      </w:r>
      <w:r w:rsidR="00D43EAA" w:rsidRPr="009E24F3">
        <w:t xml:space="preserve"> the pigm</w:t>
      </w:r>
      <w:r w:rsidR="00D43EAA">
        <w:t>ents used in the polychromies</w:t>
      </w:r>
      <w:r w:rsidR="00D43EAA" w:rsidRPr="009E24F3">
        <w:t xml:space="preserve">, </w:t>
      </w:r>
      <w:r w:rsidR="00D43EAA">
        <w:t xml:space="preserve">their thicknesses and layering, as </w:t>
      </w:r>
      <w:r w:rsidR="001A6068">
        <w:t xml:space="preserve">seen </w:t>
      </w:r>
      <w:r w:rsidR="00021224">
        <w:t>in previous studies [1</w:t>
      </w:r>
      <w:r w:rsidR="00F044A7">
        <w:t>2</w:t>
      </w:r>
      <w:r w:rsidR="00D43EAA">
        <w:t>]</w:t>
      </w:r>
      <w:r w:rsidR="00021224">
        <w:t>-[1</w:t>
      </w:r>
      <w:r w:rsidR="00F044A7">
        <w:t>4</w:t>
      </w:r>
      <w:r w:rsidR="00021224">
        <w:t>]</w:t>
      </w:r>
      <w:r w:rsidR="001A6068">
        <w:t>. Among imaging analyse</w:t>
      </w:r>
      <w:r>
        <w:t>s, a radiographic (</w:t>
      </w:r>
      <w:r w:rsidR="001A6068">
        <w:t>RX</w:t>
      </w:r>
      <w:r>
        <w:t xml:space="preserve">) and tomographic (CT) study was </w:t>
      </w:r>
      <w:r w:rsidR="001A6068">
        <w:t xml:space="preserve">also </w:t>
      </w:r>
      <w:r>
        <w:t>performed in order to investigate the inner part of the objects and to reach a deeper understanding on the execution technique</w:t>
      </w:r>
      <w:r w:rsidR="00D43EAA">
        <w:t xml:space="preserve"> and state of preservation</w:t>
      </w:r>
      <w:r w:rsidR="00021224">
        <w:t xml:space="preserve"> [1</w:t>
      </w:r>
      <w:r w:rsidR="00F044A7">
        <w:t>5</w:t>
      </w:r>
      <w:r w:rsidR="00D52AB2">
        <w:t>]</w:t>
      </w:r>
      <w:r w:rsidR="00021224">
        <w:t>, [1</w:t>
      </w:r>
      <w:r w:rsidR="00F044A7">
        <w:t>6</w:t>
      </w:r>
      <w:r w:rsidR="00021224">
        <w:t>]</w:t>
      </w:r>
      <w:r>
        <w:t xml:space="preserve">. The next sections show </w:t>
      </w:r>
      <w:r w:rsidR="001A6068">
        <w:t>in addition</w:t>
      </w:r>
      <w:r>
        <w:t xml:space="preserve"> the results of compositional and chemical elemental analysis acquired both directly on the surface with the non-invasive x-ray fluorescence (XRF) technique, and on samples with optical microscopy, Fourier transform infrared spectroscopy (FT-IR) and scanning electron microscopy (SEM-EDX)</w:t>
      </w:r>
      <w:r w:rsidR="00D43EAA">
        <w:t>, largely used</w:t>
      </w:r>
      <w:r w:rsidR="00021224">
        <w:t xml:space="preserve"> also in some other studies [1</w:t>
      </w:r>
      <w:r w:rsidR="00F044A7">
        <w:t>7</w:t>
      </w:r>
      <w:r w:rsidR="00D43EAA">
        <w:t>]</w:t>
      </w:r>
      <w:r w:rsidR="00021224">
        <w:t>-[2</w:t>
      </w:r>
      <w:r w:rsidR="00F044A7">
        <w:t>1</w:t>
      </w:r>
      <w:r w:rsidR="00021224">
        <w:t>]</w:t>
      </w:r>
      <w:r w:rsidR="00D43EAA">
        <w:t xml:space="preserve"> </w:t>
      </w:r>
      <w:r>
        <w:t xml:space="preserve">. </w:t>
      </w:r>
    </w:p>
    <w:p w14:paraId="03986B06" w14:textId="0F96CC3C" w:rsidR="009E24F3" w:rsidRDefault="009E24F3" w:rsidP="009E24F3">
      <w:r>
        <w:t xml:space="preserve">All the techniques listed above proved to be equally important in this study, </w:t>
      </w:r>
      <w:r w:rsidR="00780639">
        <w:t>providing</w:t>
      </w:r>
      <w:r>
        <w:t xml:space="preserve"> each one different and complementary information, but essential to </w:t>
      </w:r>
      <w:r w:rsidR="00780639">
        <w:t>get</w:t>
      </w:r>
      <w:r>
        <w:t xml:space="preserve"> a thorough knowledge of the artefact and to finally implement the best conservation strategy. </w:t>
      </w:r>
    </w:p>
    <w:p w14:paraId="094E6F38" w14:textId="2D426A82" w:rsidR="009E24F3" w:rsidRPr="009E24F3" w:rsidRDefault="00FA42F0" w:rsidP="009E24F3">
      <w:r>
        <w:t>T</w:t>
      </w:r>
      <w:r w:rsidR="009E24F3">
        <w:t xml:space="preserve">his work </w:t>
      </w:r>
      <w:r>
        <w:t>contribute</w:t>
      </w:r>
      <w:r w:rsidR="009E24F3">
        <w:t xml:space="preserve"> </w:t>
      </w:r>
      <w:r>
        <w:t xml:space="preserve">to the creation of </w:t>
      </w:r>
      <w:r w:rsidR="009E24F3">
        <w:t xml:space="preserve">a </w:t>
      </w:r>
      <w:r w:rsidR="008953C7">
        <w:t xml:space="preserve">measuring </w:t>
      </w:r>
      <w:r w:rsidR="009E24F3">
        <w:t xml:space="preserve">protocol, applicable to other wooden </w:t>
      </w:r>
      <w:r w:rsidR="00780639">
        <w:t>objects</w:t>
      </w:r>
      <w:r w:rsidR="009E24F3">
        <w:t xml:space="preserve"> and statuettes belonging to the same </w:t>
      </w:r>
      <w:r w:rsidR="00780639">
        <w:t>funerary equipment</w:t>
      </w:r>
      <w:r w:rsidR="009E24F3">
        <w:t xml:space="preserve">, </w:t>
      </w:r>
      <w:r w:rsidR="00CF101E">
        <w:t xml:space="preserve">in order </w:t>
      </w:r>
      <w:r w:rsidR="009E24F3">
        <w:t xml:space="preserve">to obtain as much information as possible on the entire </w:t>
      </w:r>
      <w:r w:rsidR="00780639">
        <w:t>assemblage</w:t>
      </w:r>
      <w:r w:rsidR="009E24F3">
        <w:t xml:space="preserve"> </w:t>
      </w:r>
      <w:r w:rsidR="008953C7">
        <w:t>treasured</w:t>
      </w:r>
      <w:r w:rsidR="009E24F3">
        <w:t xml:space="preserve"> at the </w:t>
      </w:r>
      <w:r w:rsidR="00780639">
        <w:t>Museo Egizio</w:t>
      </w:r>
      <w:r w:rsidR="009E24F3">
        <w:t xml:space="preserve"> </w:t>
      </w:r>
      <w:r w:rsidR="00D43EAA">
        <w:t>of Torino.</w:t>
      </w:r>
    </w:p>
    <w:p w14:paraId="210D6700" w14:textId="77777777" w:rsidR="00AB2BC7" w:rsidRPr="009E24F3" w:rsidRDefault="00AB2BC7" w:rsidP="009E24F3"/>
    <w:p w14:paraId="1A35328F" w14:textId="77777777" w:rsidR="00100F6F" w:rsidRDefault="00C56448" w:rsidP="00802D34">
      <w:pPr>
        <w:pStyle w:val="Level1Title"/>
      </w:pPr>
      <w:r>
        <w:t>THE STATUETTE</w:t>
      </w:r>
    </w:p>
    <w:p w14:paraId="05E15D56" w14:textId="6016BCB5" w:rsidR="00C56448" w:rsidRDefault="00C56448" w:rsidP="00C56448">
      <w:r w:rsidRPr="00C56448">
        <w:t xml:space="preserve">The </w:t>
      </w:r>
      <w:r w:rsidR="00DC124C">
        <w:t>painted</w:t>
      </w:r>
      <w:r w:rsidRPr="00C56448">
        <w:t xml:space="preserve"> wooden </w:t>
      </w:r>
      <w:r>
        <w:t>s</w:t>
      </w:r>
      <w:r w:rsidRPr="00C56448">
        <w:t>tatuette, representi</w:t>
      </w:r>
      <w:r w:rsidR="008953C7">
        <w:t>ng an offering bearer (S.8795, f</w:t>
      </w:r>
      <w:r w:rsidRPr="00C56448">
        <w:t>ig.</w:t>
      </w:r>
      <w:r w:rsidR="006E712D">
        <w:t xml:space="preserve"> </w:t>
      </w:r>
      <w:r w:rsidRPr="00C56448">
        <w:t xml:space="preserve">1), was found during the 1908 excavation season of the Italian Archaeological Mission, directed by Ernesto Schiaparelli, in the necropolis of Asyut (Egypt), a site situated some 375 km south of Cairo. The statuette was part of the conspicuous funerary assemblage of the so-called “tomb of Minhotep”, which included </w:t>
      </w:r>
      <w:r w:rsidR="008953C7">
        <w:t>additional</w:t>
      </w:r>
      <w:r w:rsidRPr="00C56448">
        <w:t xml:space="preserve"> statuettes of offering bearers, larger wooden statues, a model </w:t>
      </w:r>
      <w:r w:rsidR="00DC124C">
        <w:t xml:space="preserve">of a </w:t>
      </w:r>
      <w:r w:rsidRPr="00C56448">
        <w:t xml:space="preserve">bakery, boat models, as well as coffins, wooden sticks, a bow with arrows and numerous </w:t>
      </w:r>
      <w:r w:rsidR="00DC124C" w:rsidRPr="00DC124C">
        <w:t>earthenware</w:t>
      </w:r>
      <w:r w:rsidRPr="00C56448">
        <w:t xml:space="preserve"> jars and bowls [</w:t>
      </w:r>
      <w:r w:rsidR="00021224">
        <w:t>2</w:t>
      </w:r>
      <w:r w:rsidR="00F044A7">
        <w:t>2</w:t>
      </w:r>
      <w:r w:rsidRPr="00C56448">
        <w:t>]</w:t>
      </w:r>
      <w:r w:rsidR="00021224">
        <w:t>, [2</w:t>
      </w:r>
      <w:r w:rsidR="00F044A7">
        <w:t>3</w:t>
      </w:r>
      <w:r w:rsidR="00C83914">
        <w:t>]</w:t>
      </w:r>
      <w:r w:rsidRPr="00C56448">
        <w:t>. Most of the equipment derived from specialized workshops operating in Asyut during the early Middle Kingdom (ca. 1980-1900 BCE).</w:t>
      </w:r>
      <w:r>
        <w:t xml:space="preserve"> </w:t>
      </w:r>
    </w:p>
    <w:p w14:paraId="31C6675D" w14:textId="3689CCF8" w:rsidR="00C56448" w:rsidRDefault="00C56448" w:rsidP="00C56448">
      <w:r>
        <w:t>T</w:t>
      </w:r>
      <w:r w:rsidRPr="00C56448">
        <w:t xml:space="preserve">hese types of </w:t>
      </w:r>
      <w:r>
        <w:t xml:space="preserve">artefacts, </w:t>
      </w:r>
      <w:r w:rsidR="008953C7">
        <w:t>generally given as a gift to the temples with a votive function, or put inside the tombs with a protective function</w:t>
      </w:r>
      <w:r w:rsidRPr="00C56448">
        <w:t>, began to be common in particular starting from the New Kingdom although even earlier examples</w:t>
      </w:r>
      <w:r w:rsidR="003376C6">
        <w:t xml:space="preserve"> are documented</w:t>
      </w:r>
      <w:r w:rsidRPr="00C56448">
        <w:t>, such as t</w:t>
      </w:r>
      <w:r w:rsidR="003376C6">
        <w:t>he one analys</w:t>
      </w:r>
      <w:r w:rsidRPr="00C56448">
        <w:t xml:space="preserve">ed here. </w:t>
      </w:r>
      <w:r>
        <w:t>The figurine in question</w:t>
      </w:r>
      <w:r w:rsidRPr="00C56448">
        <w:t xml:space="preserve"> represents an ordinary person engaged in daily activities, with service functions, attributable to </w:t>
      </w:r>
      <w:r>
        <w:t xml:space="preserve">the typology of serving </w:t>
      </w:r>
      <w:r>
        <w:lastRenderedPageBreak/>
        <w:t>statues</w:t>
      </w:r>
      <w:r w:rsidRPr="00C56448">
        <w:t xml:space="preserve"> of a typically funerary context: it is a 'bearer of offer', or a sculpture with</w:t>
      </w:r>
      <w:r>
        <w:t xml:space="preserve"> richly dressed female features</w:t>
      </w:r>
      <w:r w:rsidRPr="00C56448">
        <w:t xml:space="preserve"> and bearing on his head a basket full of offerings, generally held in position with the left hand, and animal or other o</w:t>
      </w:r>
      <w:r>
        <w:t xml:space="preserve">fferings held in the other hand (in this particular case the two arms are missing). </w:t>
      </w:r>
    </w:p>
    <w:p w14:paraId="23781A54" w14:textId="79B66CC2" w:rsidR="00C3140E" w:rsidRDefault="00C56448" w:rsidP="00C3140E">
      <w:r w:rsidRPr="00C56448">
        <w:t xml:space="preserve">The </w:t>
      </w:r>
      <w:r>
        <w:t>statuette</w:t>
      </w:r>
      <w:r w:rsidRPr="00C56448">
        <w:t xml:space="preserve"> is structurally composed of three elements: </w:t>
      </w:r>
      <w:r w:rsidR="00C3140E">
        <w:t xml:space="preserve">the </w:t>
      </w:r>
      <w:r w:rsidRPr="00C56448">
        <w:t xml:space="preserve">basket, </w:t>
      </w:r>
      <w:r w:rsidR="00C3140E">
        <w:t xml:space="preserve">the </w:t>
      </w:r>
      <w:r w:rsidRPr="00C56448">
        <w:t xml:space="preserve">human figure and </w:t>
      </w:r>
      <w:r w:rsidR="00C3140E">
        <w:t xml:space="preserve">the </w:t>
      </w:r>
      <w:r w:rsidRPr="00C56448">
        <w:t>base</w:t>
      </w:r>
      <w:r w:rsidR="00C3140E">
        <w:t xml:space="preserve">, with a total dimension of 60 (h) </w:t>
      </w:r>
      <w:r w:rsidR="00E10864">
        <w:t>×</w:t>
      </w:r>
      <w:r w:rsidR="00C3140E">
        <w:t xml:space="preserve"> 12,5 (d) </w:t>
      </w:r>
      <w:r w:rsidR="00E10864">
        <w:t>×</w:t>
      </w:r>
      <w:r w:rsidR="00C3140E">
        <w:t xml:space="preserve"> 25,5 (w) cm. </w:t>
      </w:r>
    </w:p>
    <w:p w14:paraId="1EE4CEE1" w14:textId="77777777" w:rsidR="00C56448" w:rsidRDefault="00C56448" w:rsidP="00C56448">
      <w:pPr>
        <w:rPr>
          <w:color w:val="FF0000"/>
        </w:rPr>
      </w:pPr>
      <w:r w:rsidRPr="00C56448">
        <w:rPr>
          <w:noProof/>
          <w:color w:val="FF0000"/>
          <w:lang w:val="it-IT" w:eastAsia="it-IT"/>
        </w:rPr>
        <w:drawing>
          <wp:anchor distT="0" distB="0" distL="114300" distR="114300" simplePos="0" relativeHeight="251639808" behindDoc="0" locked="0" layoutInCell="1" allowOverlap="1" wp14:anchorId="0154979B" wp14:editId="2548C63D">
            <wp:simplePos x="0" y="0"/>
            <wp:positionH relativeFrom="column">
              <wp:posOffset>41910</wp:posOffset>
            </wp:positionH>
            <wp:positionV relativeFrom="paragraph">
              <wp:posOffset>127635</wp:posOffset>
            </wp:positionV>
            <wp:extent cx="1141095" cy="3609975"/>
            <wp:effectExtent l="0" t="0" r="1905" b="9525"/>
            <wp:wrapNone/>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04mc01-SL-2019-F008.jpg"/>
                    <pic:cNvPicPr/>
                  </pic:nvPicPr>
                  <pic:blipFill rotWithShape="1">
                    <a:blip r:embed="rId11" cstate="print">
                      <a:extLst>
                        <a:ext uri="{28A0092B-C50C-407E-A947-70E740481C1C}">
                          <a14:useLocalDpi xmlns:a14="http://schemas.microsoft.com/office/drawing/2010/main" val="0"/>
                        </a:ext>
                      </a:extLst>
                    </a:blip>
                    <a:srcRect l="22538" r="30086"/>
                    <a:stretch/>
                  </pic:blipFill>
                  <pic:spPr bwMode="auto">
                    <a:xfrm>
                      <a:off x="0" y="0"/>
                      <a:ext cx="1141095" cy="360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6448">
        <w:rPr>
          <w:noProof/>
          <w:color w:val="FF0000"/>
          <w:lang w:val="it-IT" w:eastAsia="it-IT"/>
        </w:rPr>
        <w:drawing>
          <wp:anchor distT="0" distB="0" distL="114300" distR="114300" simplePos="0" relativeHeight="251640832" behindDoc="0" locked="0" layoutInCell="1" allowOverlap="1" wp14:anchorId="73E9DD16" wp14:editId="6DD392E8">
            <wp:simplePos x="0" y="0"/>
            <wp:positionH relativeFrom="column">
              <wp:posOffset>1187450</wp:posOffset>
            </wp:positionH>
            <wp:positionV relativeFrom="paragraph">
              <wp:posOffset>127635</wp:posOffset>
            </wp:positionV>
            <wp:extent cx="1904365" cy="3609975"/>
            <wp:effectExtent l="0" t="0" r="635" b="9525"/>
            <wp:wrapNone/>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4mc01-SL-2019-F009.jpg"/>
                    <pic:cNvPicPr/>
                  </pic:nvPicPr>
                  <pic:blipFill rotWithShape="1">
                    <a:blip r:embed="rId12" cstate="print">
                      <a:extLst>
                        <a:ext uri="{28A0092B-C50C-407E-A947-70E740481C1C}">
                          <a14:useLocalDpi xmlns:a14="http://schemas.microsoft.com/office/drawing/2010/main" val="0"/>
                        </a:ext>
                      </a:extLst>
                    </a:blip>
                    <a:srcRect l="8045" r="12407"/>
                    <a:stretch/>
                  </pic:blipFill>
                  <pic:spPr bwMode="auto">
                    <a:xfrm>
                      <a:off x="0" y="0"/>
                      <a:ext cx="1904365" cy="360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E14B8E" w14:textId="77777777" w:rsidR="00C56448" w:rsidRDefault="00C56448" w:rsidP="00C56448">
      <w:pPr>
        <w:rPr>
          <w:color w:val="FF0000"/>
        </w:rPr>
      </w:pPr>
    </w:p>
    <w:p w14:paraId="401C5ACE" w14:textId="77777777" w:rsidR="00C56448" w:rsidRDefault="00C56448" w:rsidP="00C56448">
      <w:pPr>
        <w:rPr>
          <w:color w:val="FF0000"/>
        </w:rPr>
      </w:pPr>
    </w:p>
    <w:p w14:paraId="1AD470F9" w14:textId="77777777" w:rsidR="00C56448" w:rsidRDefault="00C56448" w:rsidP="00C56448">
      <w:pPr>
        <w:rPr>
          <w:color w:val="FF0000"/>
        </w:rPr>
      </w:pPr>
    </w:p>
    <w:p w14:paraId="62FEB5A8" w14:textId="77777777" w:rsidR="00C56448" w:rsidRDefault="00C56448" w:rsidP="00C56448">
      <w:pPr>
        <w:rPr>
          <w:color w:val="FF0000"/>
        </w:rPr>
      </w:pPr>
    </w:p>
    <w:p w14:paraId="608BC685" w14:textId="77777777" w:rsidR="00C56448" w:rsidRDefault="00C56448" w:rsidP="00C56448">
      <w:pPr>
        <w:rPr>
          <w:color w:val="FF0000"/>
        </w:rPr>
      </w:pPr>
    </w:p>
    <w:p w14:paraId="6D4BCA02" w14:textId="77777777" w:rsidR="00C56448" w:rsidRDefault="00C56448" w:rsidP="00C56448">
      <w:pPr>
        <w:rPr>
          <w:color w:val="FF0000"/>
        </w:rPr>
      </w:pPr>
    </w:p>
    <w:p w14:paraId="0F91ABEF" w14:textId="77777777" w:rsidR="00C56448" w:rsidRDefault="00C56448" w:rsidP="00C56448">
      <w:pPr>
        <w:rPr>
          <w:color w:val="FF0000"/>
        </w:rPr>
      </w:pPr>
    </w:p>
    <w:p w14:paraId="627DB761" w14:textId="77777777" w:rsidR="00C56448" w:rsidRDefault="00C56448" w:rsidP="00C56448">
      <w:pPr>
        <w:rPr>
          <w:color w:val="FF0000"/>
        </w:rPr>
      </w:pPr>
    </w:p>
    <w:p w14:paraId="0BF0EFFD" w14:textId="77777777" w:rsidR="00C56448" w:rsidRDefault="00C56448" w:rsidP="00C56448">
      <w:pPr>
        <w:rPr>
          <w:color w:val="FF0000"/>
        </w:rPr>
      </w:pPr>
    </w:p>
    <w:p w14:paraId="35337808" w14:textId="77777777" w:rsidR="00C56448" w:rsidRDefault="00C56448" w:rsidP="00C56448">
      <w:pPr>
        <w:rPr>
          <w:color w:val="FF0000"/>
        </w:rPr>
      </w:pPr>
    </w:p>
    <w:p w14:paraId="12908A73" w14:textId="77777777" w:rsidR="00C56448" w:rsidRDefault="00C56448" w:rsidP="00C56448">
      <w:pPr>
        <w:rPr>
          <w:color w:val="FF0000"/>
        </w:rPr>
      </w:pPr>
    </w:p>
    <w:p w14:paraId="4E1C1274" w14:textId="77777777" w:rsidR="00C56448" w:rsidRDefault="00C56448" w:rsidP="00C56448">
      <w:pPr>
        <w:rPr>
          <w:color w:val="FF0000"/>
        </w:rPr>
      </w:pPr>
    </w:p>
    <w:p w14:paraId="25FCBA38" w14:textId="77777777" w:rsidR="00C56448" w:rsidRDefault="00C56448" w:rsidP="00C56448">
      <w:pPr>
        <w:rPr>
          <w:color w:val="FF0000"/>
        </w:rPr>
      </w:pPr>
    </w:p>
    <w:p w14:paraId="6B80B428" w14:textId="77777777" w:rsidR="00C56448" w:rsidRDefault="00C56448" w:rsidP="00C56448">
      <w:pPr>
        <w:rPr>
          <w:color w:val="FF0000"/>
        </w:rPr>
      </w:pPr>
    </w:p>
    <w:p w14:paraId="438C5D1D" w14:textId="77777777" w:rsidR="00C56448" w:rsidRDefault="00C56448" w:rsidP="00C56448">
      <w:pPr>
        <w:rPr>
          <w:color w:val="FF0000"/>
        </w:rPr>
      </w:pPr>
    </w:p>
    <w:p w14:paraId="7ADD01AA" w14:textId="77777777" w:rsidR="00C56448" w:rsidRDefault="00C56448" w:rsidP="00C56448">
      <w:pPr>
        <w:rPr>
          <w:color w:val="FF0000"/>
        </w:rPr>
      </w:pPr>
    </w:p>
    <w:p w14:paraId="0B95D8B0" w14:textId="77777777" w:rsidR="00C56448" w:rsidRDefault="00C56448" w:rsidP="00C56448">
      <w:pPr>
        <w:rPr>
          <w:color w:val="FF0000"/>
        </w:rPr>
      </w:pPr>
    </w:p>
    <w:p w14:paraId="0EA68A38" w14:textId="77777777" w:rsidR="00C56448" w:rsidRDefault="00C56448" w:rsidP="00C56448">
      <w:pPr>
        <w:rPr>
          <w:color w:val="FF0000"/>
        </w:rPr>
      </w:pPr>
    </w:p>
    <w:p w14:paraId="26113540" w14:textId="77777777" w:rsidR="00C56448" w:rsidRDefault="00C56448" w:rsidP="00C56448">
      <w:pPr>
        <w:rPr>
          <w:color w:val="FF0000"/>
        </w:rPr>
      </w:pPr>
    </w:p>
    <w:p w14:paraId="7D34A6D9" w14:textId="77777777" w:rsidR="00C56448" w:rsidRDefault="00C56448" w:rsidP="00C56448">
      <w:pPr>
        <w:rPr>
          <w:color w:val="FF0000"/>
        </w:rPr>
      </w:pPr>
    </w:p>
    <w:p w14:paraId="67F1C16D" w14:textId="77777777" w:rsidR="00C56448" w:rsidRDefault="00C56448" w:rsidP="00C56448">
      <w:pPr>
        <w:rPr>
          <w:color w:val="FF0000"/>
        </w:rPr>
      </w:pPr>
    </w:p>
    <w:p w14:paraId="40965055" w14:textId="77777777" w:rsidR="00C56448" w:rsidRDefault="00C56448" w:rsidP="00C56448">
      <w:pPr>
        <w:rPr>
          <w:color w:val="FF0000"/>
        </w:rPr>
      </w:pPr>
    </w:p>
    <w:p w14:paraId="6194AFA2" w14:textId="77777777" w:rsidR="00C56448" w:rsidRDefault="00C56448" w:rsidP="00C56448">
      <w:pPr>
        <w:rPr>
          <w:color w:val="FF0000"/>
        </w:rPr>
      </w:pPr>
    </w:p>
    <w:p w14:paraId="2022C321" w14:textId="77777777" w:rsidR="00C56448" w:rsidRDefault="00C56448" w:rsidP="00C56448">
      <w:pPr>
        <w:rPr>
          <w:color w:val="FF0000"/>
        </w:rPr>
      </w:pPr>
    </w:p>
    <w:p w14:paraId="70A48454" w14:textId="77777777" w:rsidR="00C56448" w:rsidRDefault="00C56448" w:rsidP="00C56448">
      <w:pPr>
        <w:rPr>
          <w:color w:val="FF0000"/>
        </w:rPr>
      </w:pPr>
    </w:p>
    <w:p w14:paraId="72758552" w14:textId="77777777" w:rsidR="00C56448" w:rsidRDefault="00C56448" w:rsidP="00567525">
      <w:pPr>
        <w:pStyle w:val="FigureCaption"/>
        <w:spacing w:after="0"/>
      </w:pPr>
      <w:r w:rsidRPr="00EB45FF">
        <w:t xml:space="preserve">Figure </w:t>
      </w:r>
      <w:r>
        <w:t>1</w:t>
      </w:r>
      <w:r w:rsidRPr="00EB45FF">
        <w:t xml:space="preserve">. </w:t>
      </w:r>
      <w:r w:rsidRPr="00C56448">
        <w:t>The analysed “Bearer” statuette (S. 08795), frontal and lateral views after the conservation treatment.</w:t>
      </w:r>
    </w:p>
    <w:p w14:paraId="725F9072" w14:textId="77777777" w:rsidR="00344ABD" w:rsidRPr="00C56448" w:rsidRDefault="00344ABD" w:rsidP="00567525">
      <w:pPr>
        <w:pStyle w:val="FigureCaption"/>
        <w:spacing w:after="0"/>
        <w:rPr>
          <w:color w:val="FF0000"/>
        </w:rPr>
      </w:pPr>
    </w:p>
    <w:p w14:paraId="21888FE7" w14:textId="77777777" w:rsidR="00100F6F" w:rsidRPr="00EB45FF" w:rsidRDefault="00620C7F" w:rsidP="00AF213F">
      <w:pPr>
        <w:pStyle w:val="Level1Title"/>
      </w:pPr>
      <w:r>
        <w:t>MATERIAL AND METHODS</w:t>
      </w:r>
    </w:p>
    <w:p w14:paraId="5D536C5B" w14:textId="6FD0C933" w:rsidR="00937D8A" w:rsidRDefault="00055271" w:rsidP="00562264">
      <w:r>
        <w:t>In the field of</w:t>
      </w:r>
      <w:r w:rsidR="003376C6">
        <w:t xml:space="preserve"> Cultural H</w:t>
      </w:r>
      <w:r w:rsidR="003376C6" w:rsidRPr="003376C6">
        <w:t>eritage, diagnostic protocol</w:t>
      </w:r>
      <w:r>
        <w:t>s usually</w:t>
      </w:r>
      <w:r w:rsidR="003376C6" w:rsidRPr="003376C6">
        <w:t xml:space="preserve"> give </w:t>
      </w:r>
      <w:r w:rsidR="00562264">
        <w:t>priority</w:t>
      </w:r>
      <w:r w:rsidR="003376C6" w:rsidRPr="003376C6">
        <w:t xml:space="preserve"> to non-invasive and imaging </w:t>
      </w:r>
      <w:r w:rsidR="00562264">
        <w:t>analyses</w:t>
      </w:r>
      <w:r w:rsidR="003376C6" w:rsidRPr="003376C6">
        <w:t xml:space="preserve"> because they </w:t>
      </w:r>
      <w:r>
        <w:t xml:space="preserve">provide </w:t>
      </w:r>
      <w:r w:rsidR="003376C6" w:rsidRPr="003376C6">
        <w:t>an overview of the main characteristics of the object highlight</w:t>
      </w:r>
      <w:r>
        <w:t>ing</w:t>
      </w:r>
      <w:r w:rsidR="003376C6" w:rsidRPr="003376C6">
        <w:t xml:space="preserve"> some material differences; consequently</w:t>
      </w:r>
      <w:r w:rsidR="00562264">
        <w:t>,</w:t>
      </w:r>
      <w:r w:rsidR="003376C6" w:rsidRPr="003376C6">
        <w:t xml:space="preserve"> they are essential for selecting the most representative </w:t>
      </w:r>
      <w:r w:rsidR="008953C7">
        <w:t xml:space="preserve">subsequent </w:t>
      </w:r>
      <w:r w:rsidR="003376C6" w:rsidRPr="003376C6">
        <w:t xml:space="preserve">analysis and sampling points. With this approach, </w:t>
      </w:r>
      <w:r w:rsidR="008953C7">
        <w:t xml:space="preserve">the </w:t>
      </w:r>
      <w:r w:rsidR="003376C6" w:rsidRPr="003376C6">
        <w:t>taking</w:t>
      </w:r>
      <w:r w:rsidR="008953C7">
        <w:t xml:space="preserve"> of</w:t>
      </w:r>
      <w:r w:rsidR="003376C6" w:rsidRPr="003376C6">
        <w:t xml:space="preserve"> </w:t>
      </w:r>
      <w:r w:rsidR="00562264">
        <w:t xml:space="preserve">some </w:t>
      </w:r>
      <w:r w:rsidR="00FA42F0">
        <w:t>micro-</w:t>
      </w:r>
      <w:r w:rsidR="00984B25">
        <w:t>samples</w:t>
      </w:r>
      <w:r w:rsidR="00984B25" w:rsidRPr="003376C6">
        <w:t xml:space="preserve"> </w:t>
      </w:r>
      <w:r w:rsidR="003376C6" w:rsidRPr="003376C6">
        <w:t xml:space="preserve">from the </w:t>
      </w:r>
      <w:r w:rsidR="001D18EE" w:rsidRPr="003376C6">
        <w:t>artefact</w:t>
      </w:r>
      <w:r w:rsidR="003376C6" w:rsidRPr="003376C6">
        <w:t xml:space="preserve"> is the last step of the diagnostic campaign </w:t>
      </w:r>
      <w:r>
        <w:t>necessary</w:t>
      </w:r>
      <w:r w:rsidR="003376C6" w:rsidRPr="003376C6">
        <w:t xml:space="preserve"> </w:t>
      </w:r>
      <w:r w:rsidR="00984B25">
        <w:t xml:space="preserve">to </w:t>
      </w:r>
      <w:r w:rsidR="003376C6" w:rsidRPr="003376C6">
        <w:t>answer specific questions that arise during the ea</w:t>
      </w:r>
      <w:r w:rsidR="00562264">
        <w:t>rly stages of the investigation.</w:t>
      </w:r>
    </w:p>
    <w:p w14:paraId="657CA6AA" w14:textId="6498E79D" w:rsidR="00D43EAA" w:rsidRDefault="00562264" w:rsidP="00562264">
      <w:r>
        <w:t xml:space="preserve">In this specific case study, </w:t>
      </w:r>
      <w:r w:rsidRPr="00562264">
        <w:t>non-invasive investigati</w:t>
      </w:r>
      <w:r>
        <w:t xml:space="preserve">ons (imaging and chemical analysis) were initially carried out; the results </w:t>
      </w:r>
      <w:r w:rsidRPr="00562264">
        <w:t xml:space="preserve">then led to the need </w:t>
      </w:r>
      <w:r w:rsidR="008953C7">
        <w:t>of</w:t>
      </w:r>
      <w:r w:rsidRPr="00562264">
        <w:t xml:space="preserve"> very small samples (</w:t>
      </w:r>
      <w:r>
        <w:t>~µ</w:t>
      </w:r>
      <w:r w:rsidRPr="00C63190">
        <w:t>m</w:t>
      </w:r>
      <w:r w:rsidRPr="00562264">
        <w:t>)</w:t>
      </w:r>
      <w:r>
        <w:t xml:space="preserve"> for more in-depth measurements, such as m</w:t>
      </w:r>
      <w:r w:rsidR="00C63190" w:rsidRPr="00C63190">
        <w:t xml:space="preserve">icroscopic investigation </w:t>
      </w:r>
      <w:r>
        <w:t xml:space="preserve">and </w:t>
      </w:r>
      <w:r w:rsidR="00C63190" w:rsidRPr="00C63190">
        <w:t xml:space="preserve">FT-IR spectroscopy, in order to obtain useful information on the state </w:t>
      </w:r>
      <w:r w:rsidR="00055271">
        <w:t xml:space="preserve">of preservation </w:t>
      </w:r>
      <w:r w:rsidR="00C63190" w:rsidRPr="00C63190">
        <w:t>and previous restorations.</w:t>
      </w:r>
    </w:p>
    <w:p w14:paraId="50237D27" w14:textId="77777777" w:rsidR="00D04603" w:rsidRPr="009A54B0" w:rsidRDefault="00D04603" w:rsidP="00D04603">
      <w:pPr>
        <w:ind w:firstLine="0"/>
      </w:pPr>
    </w:p>
    <w:p w14:paraId="3CCC235F" w14:textId="77777777" w:rsidR="00D9192B" w:rsidRDefault="00A44077" w:rsidP="009A54B0">
      <w:pPr>
        <w:pStyle w:val="Level2Title"/>
      </w:pPr>
      <w:r>
        <w:t>Techniques and instrumentation</w:t>
      </w:r>
    </w:p>
    <w:p w14:paraId="7E75B718" w14:textId="77777777" w:rsidR="009229F6" w:rsidRDefault="009229F6" w:rsidP="009229F6"/>
    <w:p w14:paraId="04FE0DC8" w14:textId="77777777" w:rsidR="009229F6" w:rsidRDefault="009229F6" w:rsidP="009229F6">
      <w:pPr>
        <w:rPr>
          <w:i/>
        </w:rPr>
      </w:pPr>
      <w:r w:rsidRPr="009229F6">
        <w:rPr>
          <w:i/>
        </w:rPr>
        <w:t>UV induced visible fluorescence (UVF)</w:t>
      </w:r>
    </w:p>
    <w:p w14:paraId="21636117" w14:textId="3CAB0C98" w:rsidR="0042326C" w:rsidRDefault="0042326C" w:rsidP="009229F6">
      <w:r w:rsidRPr="0042326C">
        <w:t xml:space="preserve">The </w:t>
      </w:r>
      <w:r>
        <w:t>statuette</w:t>
      </w:r>
      <w:r w:rsidRPr="0042326C">
        <w:t xml:space="preserve"> was irradiated with UV Labino® spot lamps </w:t>
      </w:r>
      <w:r>
        <w:t>(</w:t>
      </w:r>
      <w:r w:rsidRPr="0042326C">
        <w:t>UV light MPXL and UV FLOODLIGHT</w:t>
      </w:r>
      <w:r>
        <w:t>)</w:t>
      </w:r>
      <w:r w:rsidRPr="0042326C">
        <w:t xml:space="preserve">, with emission peak </w:t>
      </w:r>
      <w:r w:rsidR="00FA42F0">
        <w:t xml:space="preserve">at </w:t>
      </w:r>
      <w:r w:rsidRPr="0042326C">
        <w:t xml:space="preserve">365 nm. The fluorescence produced in the Vis region was </w:t>
      </w:r>
      <w:r w:rsidRPr="0042326C">
        <w:lastRenderedPageBreak/>
        <w:t>captured with a Nikon D810 full-frame reflex camera equipped with a PECA 916 filter. The post-production of the photographs using Adobe's Lightroom software provided for the chromatic balance thanks to a 99% Spectralon® and a Minolta ceramic.</w:t>
      </w:r>
      <w:r>
        <w:t xml:space="preserve"> </w:t>
      </w:r>
      <w:r w:rsidR="002B649F">
        <w:t>This</w:t>
      </w:r>
      <w:r w:rsidR="00401BF0">
        <w:t xml:space="preserve"> technique allows to </w:t>
      </w:r>
      <w:r w:rsidRPr="0042326C">
        <w:t>evaluate characteristics such as homogeneity and</w:t>
      </w:r>
      <w:r w:rsidR="002B649F">
        <w:t xml:space="preserve"> distribution of surface layers</w:t>
      </w:r>
      <w:r w:rsidRPr="0042326C">
        <w:t xml:space="preserve"> based on the color and intensity of the vis</w:t>
      </w:r>
      <w:r w:rsidR="002B649F">
        <w:t>ible fluorescence induced by UV</w:t>
      </w:r>
      <w:r w:rsidRPr="0042326C">
        <w:t xml:space="preserve"> radiation.</w:t>
      </w:r>
    </w:p>
    <w:p w14:paraId="7C906201" w14:textId="77777777" w:rsidR="0042326C" w:rsidRDefault="0042326C" w:rsidP="009229F6"/>
    <w:p w14:paraId="4A0CB879" w14:textId="77777777" w:rsidR="0042326C" w:rsidRDefault="0042326C" w:rsidP="009229F6">
      <w:pPr>
        <w:rPr>
          <w:i/>
        </w:rPr>
      </w:pPr>
      <w:r w:rsidRPr="0042326C">
        <w:rPr>
          <w:i/>
        </w:rPr>
        <w:t>Infrared Reflectography</w:t>
      </w:r>
      <w:r>
        <w:rPr>
          <w:i/>
        </w:rPr>
        <w:t xml:space="preserve"> 950 nm (IR1</w:t>
      </w:r>
      <w:r w:rsidRPr="0042326C">
        <w:rPr>
          <w:i/>
        </w:rPr>
        <w:t>)</w:t>
      </w:r>
    </w:p>
    <w:p w14:paraId="650DDA63" w14:textId="66774CCE" w:rsidR="0042326C" w:rsidRDefault="0042326C" w:rsidP="00401BF0">
      <w:r>
        <w:t>The investigation was carried out after the first cleaning phase</w:t>
      </w:r>
      <w:r w:rsidR="002B649F">
        <w:t>, that provided the removal of superficial dust,</w:t>
      </w:r>
      <w:r w:rsidR="00984B25">
        <w:t xml:space="preserve"> to reduce its interference facilitating </w:t>
      </w:r>
      <w:r>
        <w:t xml:space="preserve">the study of the </w:t>
      </w:r>
      <w:r w:rsidR="002B649F">
        <w:t>artistic</w:t>
      </w:r>
      <w:r>
        <w:t xml:space="preserve"> technique. The </w:t>
      </w:r>
      <w:r w:rsidR="00401BF0">
        <w:t>measure</w:t>
      </w:r>
      <w:r>
        <w:t xml:space="preserve"> was made with Ianiro Varibeam Halogen 800W lamps. The images were acquired in the photographic infrared range (750-950 nm) with a Nikon D810 IRUV full frame reflex camera, with B + W 093 filter. The post-production of the images using Adobe's Lightroom software provided fo</w:t>
      </w:r>
      <w:r w:rsidR="00401BF0">
        <w:t>r co</w:t>
      </w:r>
      <w:r w:rsidR="002B649F">
        <w:t>lor and exposure correction. This</w:t>
      </w:r>
      <w:r w:rsidR="00401BF0">
        <w:t xml:space="preserve"> technique </w:t>
      </w:r>
      <w:r w:rsidR="00AA2F9E">
        <w:t>shows</w:t>
      </w:r>
      <w:r w:rsidR="00401BF0">
        <w:t xml:space="preserve"> the presence of preparatory traces or changes under the paint</w:t>
      </w:r>
      <w:r w:rsidR="002B649F">
        <w:t>ed</w:t>
      </w:r>
      <w:r w:rsidR="00401BF0">
        <w:t xml:space="preserve"> film.</w:t>
      </w:r>
    </w:p>
    <w:p w14:paraId="5F7FFF66" w14:textId="77777777" w:rsidR="00401BF0" w:rsidRDefault="00401BF0" w:rsidP="00693389">
      <w:pPr>
        <w:ind w:firstLine="0"/>
      </w:pPr>
    </w:p>
    <w:p w14:paraId="4C75DA6C" w14:textId="77777777" w:rsidR="00401BF0" w:rsidRDefault="00740D47" w:rsidP="00401BF0">
      <w:pPr>
        <w:rPr>
          <w:i/>
        </w:rPr>
      </w:pPr>
      <w:r>
        <w:rPr>
          <w:i/>
        </w:rPr>
        <w:t>V</w:t>
      </w:r>
      <w:r w:rsidRPr="00740D47">
        <w:rPr>
          <w:i/>
        </w:rPr>
        <w:t>isible-induced infrared luminescence (VIL)</w:t>
      </w:r>
    </w:p>
    <w:p w14:paraId="6049506D" w14:textId="635258FF" w:rsidR="00B0064F" w:rsidRPr="00B0064F" w:rsidRDefault="00B0064F" w:rsidP="00B0064F">
      <w:r w:rsidRPr="00B0064F">
        <w:t>The</w:t>
      </w:r>
      <w:r w:rsidR="002B649F">
        <w:t xml:space="preserve"> VIL</w:t>
      </w:r>
      <w:r w:rsidRPr="00B0064F">
        <w:t xml:space="preserve"> technique allows the localization of details </w:t>
      </w:r>
      <w:r>
        <w:t>made</w:t>
      </w:r>
      <w:r w:rsidRPr="00B0064F">
        <w:t xml:space="preserve"> with</w:t>
      </w:r>
      <w:r w:rsidR="002B649F">
        <w:t xml:space="preserve"> the</w:t>
      </w:r>
      <w:r w:rsidRPr="00B0064F">
        <w:t xml:space="preserve"> Egyptian blue</w:t>
      </w:r>
      <w:r w:rsidR="002B649F">
        <w:t xml:space="preserve"> pigment</w:t>
      </w:r>
      <w:r>
        <w:t>,</w:t>
      </w:r>
      <w:r w:rsidRPr="00B0064F">
        <w:t xml:space="preserve"> even when in poor con</w:t>
      </w:r>
      <w:r>
        <w:t>servation state</w:t>
      </w:r>
      <w:r w:rsidR="002B649F">
        <w:t xml:space="preserve"> due to its</w:t>
      </w:r>
      <w:r w:rsidRPr="00B0064F">
        <w:t xml:space="preserve"> intense </w:t>
      </w:r>
      <w:r>
        <w:t xml:space="preserve">fluorescence </w:t>
      </w:r>
      <w:r w:rsidRPr="00B0064F">
        <w:t xml:space="preserve">emission </w:t>
      </w:r>
      <w:r>
        <w:t xml:space="preserve">at </w:t>
      </w:r>
      <w:r w:rsidR="002B649F">
        <w:t>around 916 nm when illuminated with visible light</w:t>
      </w:r>
      <w:r w:rsidR="00D16D95">
        <w:t xml:space="preserve"> [</w:t>
      </w:r>
      <w:r w:rsidR="00021224">
        <w:t>2</w:t>
      </w:r>
      <w:r w:rsidR="00F044A7">
        <w:t>4</w:t>
      </w:r>
      <w:r w:rsidR="00D16D95">
        <w:t>]</w:t>
      </w:r>
      <w:r w:rsidR="002B649F">
        <w:t>.</w:t>
      </w:r>
    </w:p>
    <w:p w14:paraId="779F54B7" w14:textId="09CA5E45" w:rsidR="00B0064F" w:rsidRDefault="00B0064F" w:rsidP="00693389">
      <w:r w:rsidRPr="00B0064F">
        <w:t>The lighting was guaranteed by</w:t>
      </w:r>
      <w:r>
        <w:t xml:space="preserve"> LED lamps without IR emission and t</w:t>
      </w:r>
      <w:r w:rsidRPr="00B0064F">
        <w:t>he images were acquired in the photographic infrared range (750-950 nm) with a Xnite Nikon D810 (Digital Camera UV + Vis + IR Functionality) modified full frame reflex camera equipped with Hoya R72 filter. The post-production carried</w:t>
      </w:r>
      <w:r w:rsidRPr="00B0064F">
        <w:rPr>
          <w:i/>
        </w:rPr>
        <w:t xml:space="preserve"> </w:t>
      </w:r>
      <w:r w:rsidRPr="00B0064F">
        <w:t>out with Adobe's Lightroom software provided for the chromatic balance using ColorChecker® Classic of 24 colors and a reference standard of Egyptian blue (Kremer Pigmente n ° 10060) inserted in the shooting field.</w:t>
      </w:r>
    </w:p>
    <w:p w14:paraId="3681D8A2" w14:textId="77777777" w:rsidR="00AB2BC7" w:rsidRDefault="00AB2BC7" w:rsidP="00693389"/>
    <w:p w14:paraId="2E6084E9" w14:textId="77777777" w:rsidR="00B0064F" w:rsidRDefault="00B0064F" w:rsidP="00B0064F">
      <w:pPr>
        <w:rPr>
          <w:i/>
        </w:rPr>
      </w:pPr>
      <w:r w:rsidRPr="00B0064F">
        <w:rPr>
          <w:i/>
        </w:rPr>
        <w:t>Radiography (RX) and Tomography (CT)</w:t>
      </w:r>
    </w:p>
    <w:p w14:paraId="47D7B21D" w14:textId="6067B37D" w:rsidR="00FE37D9" w:rsidRDefault="00E83137" w:rsidP="00FE37D9">
      <w:r>
        <w:t xml:space="preserve">The radiographic and tomographic analysis are useful for studying, for example, the techniques </w:t>
      </w:r>
      <w:r w:rsidR="002B649F">
        <w:t xml:space="preserve">used in assembling the structure </w:t>
      </w:r>
      <w:r>
        <w:t>(e</w:t>
      </w:r>
      <w:r w:rsidR="00AA2F9E">
        <w:t>.</w:t>
      </w:r>
      <w:r>
        <w:t>g</w:t>
      </w:r>
      <w:r w:rsidR="00AA2F9E">
        <w:t>.</w:t>
      </w:r>
      <w:r>
        <w:t xml:space="preserve"> joining elements) or to </w:t>
      </w:r>
      <w:r w:rsidR="002B649F">
        <w:t>detect evidence of</w:t>
      </w:r>
      <w:r>
        <w:t xml:space="preserve"> previous </w:t>
      </w:r>
      <w:r w:rsidR="002B649F">
        <w:t>interventions</w:t>
      </w:r>
      <w:r>
        <w:t xml:space="preserve">. In particular, CT allows to observe the </w:t>
      </w:r>
      <w:r w:rsidR="002B649F">
        <w:t>inner</w:t>
      </w:r>
      <w:r>
        <w:t xml:space="preserve"> sections of the object, the orientation in space of its constituent parts, the </w:t>
      </w:r>
      <w:r w:rsidR="008953C7">
        <w:t>sequence</w:t>
      </w:r>
      <w:r>
        <w:t xml:space="preserve"> of the layers that compose it and their thickness. In this particular case a first radiographi</w:t>
      </w:r>
      <w:r w:rsidR="00B918D2">
        <w:t>c measurement was performed using a fixed X-ray imaging set-up, developed in the context o</w:t>
      </w:r>
      <w:r w:rsidR="00021224">
        <w:t>f the neu_ART project [2</w:t>
      </w:r>
      <w:r w:rsidR="00F044A7">
        <w:t>5</w:t>
      </w:r>
      <w:r w:rsidR="00B918D2">
        <w:t>]</w:t>
      </w:r>
      <w:r w:rsidR="00021224">
        <w:t>, [2</w:t>
      </w:r>
      <w:r w:rsidR="00F044A7">
        <w:t>6</w:t>
      </w:r>
      <w:r w:rsidR="00C83914">
        <w:t>]</w:t>
      </w:r>
      <w:r w:rsidR="00B918D2">
        <w:t>,</w:t>
      </w:r>
      <w:r w:rsidR="00AA2F9E">
        <w:t xml:space="preserve"> and already used on very different kind of artworks </w:t>
      </w:r>
      <w:r w:rsidR="00764AC0">
        <w:t>[2</w:t>
      </w:r>
      <w:r w:rsidR="00F044A7">
        <w:t>7</w:t>
      </w:r>
      <w:r w:rsidR="00764AC0">
        <w:t xml:space="preserve">] </w:t>
      </w:r>
      <w:r w:rsidR="00AA2F9E">
        <w:t xml:space="preserve">and archaeological finds </w:t>
      </w:r>
      <w:r w:rsidR="00764AC0">
        <w:t>[1</w:t>
      </w:r>
      <w:r w:rsidR="00F044A7">
        <w:t>6</w:t>
      </w:r>
      <w:r w:rsidR="00764AC0">
        <w:t xml:space="preserve">], </w:t>
      </w:r>
      <w:r w:rsidR="00AA2F9E">
        <w:t>[</w:t>
      </w:r>
      <w:r w:rsidR="00764AC0">
        <w:t>2</w:t>
      </w:r>
      <w:r w:rsidR="00F044A7">
        <w:t>8</w:t>
      </w:r>
      <w:r w:rsidR="00AA2F9E">
        <w:t>].</w:t>
      </w:r>
      <w:r w:rsidR="00B918D2">
        <w:t xml:space="preserve"> </w:t>
      </w:r>
      <w:r w:rsidR="00AA2F9E">
        <w:t xml:space="preserve">It consists </w:t>
      </w:r>
      <w:r w:rsidR="00B918D2">
        <w:t xml:space="preserve">of </w:t>
      </w:r>
      <w:r w:rsidR="00AA2F9E">
        <w:t xml:space="preserve">a </w:t>
      </w:r>
      <w:r w:rsidR="00B918D2">
        <w:t xml:space="preserve">General Electric Eresco 42MF4 X-ray source, a rotating platform and a Hamamatsu C9750-20TCN linear X-ray detector of 200 μm </w:t>
      </w:r>
      <w:r w:rsidR="00AA2F9E">
        <w:t>×</w:t>
      </w:r>
      <w:r w:rsidR="00B918D2">
        <w:t xml:space="preserve"> 200 μm pixel dimension that scans at about 0.2-6 m/min over an area of about 2×2 m². Since this set-up was optimized for CT of large artefacts, a second RX </w:t>
      </w:r>
      <w:r w:rsidR="008953C7">
        <w:t>followed by a CT analyses</w:t>
      </w:r>
      <w:r w:rsidR="00B918D2">
        <w:t xml:space="preserve"> were performed using a flat panel detector (FP) Shad-o-Box 6K HS by Teledyne Dalsa, which, with an area of only about 160 cm</w:t>
      </w:r>
      <w:r w:rsidR="00B918D2" w:rsidRPr="00261BF0">
        <w:rPr>
          <w:vertAlign w:val="superscript"/>
        </w:rPr>
        <w:t>2</w:t>
      </w:r>
      <w:r w:rsidR="00B918D2">
        <w:t xml:space="preserve"> and a pixel dimension of 49.5 </w:t>
      </w:r>
      <w:r w:rsidR="00AA2F9E">
        <w:t>µ</w:t>
      </w:r>
      <w:r w:rsidR="00B918D2">
        <w:t>m,</w:t>
      </w:r>
      <w:r w:rsidR="00F547B6">
        <w:t xml:space="preserve"> </w:t>
      </w:r>
      <w:r w:rsidR="00B918D2">
        <w:t>is more suitable for small object</w:t>
      </w:r>
      <w:r w:rsidR="00AA2F9E">
        <w:t>s</w:t>
      </w:r>
      <w:r w:rsidR="00B918D2">
        <w:t xml:space="preserve"> or for part of large objects where a higher resolution is needed.</w:t>
      </w:r>
      <w:r w:rsidR="008953C7">
        <w:t xml:space="preserve"> For both</w:t>
      </w:r>
      <w:r w:rsidR="00FE37D9">
        <w:t xml:space="preserve"> measurements, a voltage of 80 kV and a current of 10 mA was set as acquisition parameters.</w:t>
      </w:r>
    </w:p>
    <w:p w14:paraId="748AC986" w14:textId="7B20BA2A" w:rsidR="00FE37D9" w:rsidRDefault="00FE37D9" w:rsidP="00722105">
      <w:r>
        <w:t xml:space="preserve">For the radiography, the elaboration of the images </w:t>
      </w:r>
      <w:r w:rsidR="008953C7">
        <w:t>was</w:t>
      </w:r>
      <w:r>
        <w:t xml:space="preserve"> made with the </w:t>
      </w:r>
      <w:r w:rsidR="00AA2F9E">
        <w:t>open-</w:t>
      </w:r>
      <w:r>
        <w:t xml:space="preserve">source software ImageJ, </w:t>
      </w:r>
      <w:r w:rsidR="008953C7">
        <w:t>whereas</w:t>
      </w:r>
      <w:r>
        <w:t xml:space="preserve"> for the CT sections reconstruction a filtered back-projection algorithm by means of a non-commercial software-utility developed by Dan </w:t>
      </w:r>
      <w:r>
        <w:lastRenderedPageBreak/>
        <w:t>Schneberk of the Lawrence Livermore Nati</w:t>
      </w:r>
      <w:r w:rsidR="008953C7">
        <w:t xml:space="preserve">onal Laboratory (USA) was used; </w:t>
      </w:r>
      <w:r>
        <w:t>the 3D rendering and segmentation was processed using VGStudio MAX 2.2 from Volume Graphics.</w:t>
      </w:r>
    </w:p>
    <w:p w14:paraId="5B8455FA" w14:textId="77777777" w:rsidR="008953C7" w:rsidRDefault="008953C7" w:rsidP="00722105"/>
    <w:p w14:paraId="0B6214CA" w14:textId="77777777" w:rsidR="00FE37D9" w:rsidRDefault="00FE37D9" w:rsidP="00FE37D9">
      <w:pPr>
        <w:rPr>
          <w:i/>
        </w:rPr>
      </w:pPr>
      <w:r w:rsidRPr="00FE37D9">
        <w:rPr>
          <w:i/>
        </w:rPr>
        <w:t>X-Ray Fluorescence</w:t>
      </w:r>
      <w:r>
        <w:rPr>
          <w:i/>
        </w:rPr>
        <w:t xml:space="preserve"> (XRF)</w:t>
      </w:r>
    </w:p>
    <w:p w14:paraId="21E378A0" w14:textId="053E388E" w:rsidR="00FE37D9" w:rsidRDefault="00FE37D9" w:rsidP="00D43EAA">
      <w:r w:rsidRPr="00FE37D9">
        <w:t xml:space="preserve">The </w:t>
      </w:r>
      <w:r>
        <w:t xml:space="preserve">measurements </w:t>
      </w:r>
      <w:r w:rsidR="002B649F">
        <w:t>were</w:t>
      </w:r>
      <w:r w:rsidRPr="00FE37D9">
        <w:t xml:space="preserve"> </w:t>
      </w:r>
      <w:r>
        <w:t>performed</w:t>
      </w:r>
      <w:r w:rsidRPr="00FE37D9">
        <w:t xml:space="preserve"> on representative points selected on the basis of the responses of the imaging techniques. The technique identifies the chemical </w:t>
      </w:r>
      <w:r w:rsidR="008953C7">
        <w:t>elements present in the analysed</w:t>
      </w:r>
      <w:r w:rsidRPr="00FE37D9">
        <w:t xml:space="preserve"> </w:t>
      </w:r>
      <w:r w:rsidR="00B609DE">
        <w:t>area (</w:t>
      </w:r>
      <w:r w:rsidR="00B609DE" w:rsidRPr="00FE37D9">
        <w:t xml:space="preserve">spot </w:t>
      </w:r>
      <w:r w:rsidR="00F044A7">
        <w:t>diameter</w:t>
      </w:r>
      <w:r w:rsidR="00B609DE" w:rsidRPr="00FE37D9">
        <w:t xml:space="preserve"> between 0.65 mm and 1.50 mm</w:t>
      </w:r>
      <w:r w:rsidR="00B609DE">
        <w:t>)</w:t>
      </w:r>
      <w:r w:rsidR="00B609DE" w:rsidRPr="00FE37D9">
        <w:t xml:space="preserve"> </w:t>
      </w:r>
      <w:r w:rsidRPr="00FE37D9">
        <w:t xml:space="preserve">for a variable depth based on the chemical nature of the materials present (approximately 150 μm). The </w:t>
      </w:r>
      <w:r>
        <w:t xml:space="preserve">collected </w:t>
      </w:r>
      <w:r w:rsidRPr="00FE37D9">
        <w:t xml:space="preserve">data </w:t>
      </w:r>
      <w:r w:rsidR="008953C7">
        <w:t>are employed</w:t>
      </w:r>
      <w:r w:rsidRPr="00FE37D9">
        <w:t xml:space="preserve"> to make hypotheses on the inorganic materials (mineral pigments) of the pictorial palette.</w:t>
      </w:r>
      <w:r>
        <w:t xml:space="preserve"> </w:t>
      </w:r>
      <w:r w:rsidRPr="00FE37D9">
        <w:t xml:space="preserve">For the </w:t>
      </w:r>
      <w:r>
        <w:t>analysis</w:t>
      </w:r>
      <w:r w:rsidRPr="00FE37D9">
        <w:t xml:space="preserve"> a portable Micro-EDXRF Bruker ARTAX 200 spectrometer was used with a fine focus X-ray source with molybdenum anode</w:t>
      </w:r>
      <w:r w:rsidR="00B609DE">
        <w:t xml:space="preserve"> and</w:t>
      </w:r>
      <w:r w:rsidR="00B609DE" w:rsidRPr="00FE37D9">
        <w:t xml:space="preserve"> </w:t>
      </w:r>
      <w:r w:rsidRPr="00FE37D9">
        <w:t>ADC with 4096 channels; the anode voltage is adjustable between 0 kV and 50 kV</w:t>
      </w:r>
      <w:r w:rsidR="00F3381B">
        <w:t>,</w:t>
      </w:r>
      <w:r w:rsidRPr="00FE37D9">
        <w:t xml:space="preserve"> the anode current between 0 μA and 1500 μA (maximum power 50 W). The measurements were carried out with a voltage</w:t>
      </w:r>
      <w:r w:rsidR="00693389">
        <w:t xml:space="preserve"> of 30 kV and a current of 1300</w:t>
      </w:r>
      <w:r w:rsidR="00B609DE">
        <w:t xml:space="preserve"> </w:t>
      </w:r>
      <w:r w:rsidRPr="00FE37D9">
        <w:t>μA, by fluxing helium on the measurement area in order to optimize the detection limit of the instrument</w:t>
      </w:r>
      <w:r>
        <w:t>.</w:t>
      </w:r>
    </w:p>
    <w:p w14:paraId="2E97691E" w14:textId="77777777" w:rsidR="00FE37D9" w:rsidRDefault="00FE37D9" w:rsidP="00FE37D9"/>
    <w:p w14:paraId="01A87952" w14:textId="77777777" w:rsidR="00FE37D9" w:rsidRPr="001C506C" w:rsidRDefault="001C506C" w:rsidP="00FE37D9">
      <w:pPr>
        <w:rPr>
          <w:i/>
        </w:rPr>
      </w:pPr>
      <w:r w:rsidRPr="001C506C">
        <w:rPr>
          <w:i/>
        </w:rPr>
        <w:t xml:space="preserve">Fourier Transform Infrared Spectroscopy </w:t>
      </w:r>
      <w:r w:rsidR="00FE37D9" w:rsidRPr="001C506C">
        <w:rPr>
          <w:i/>
        </w:rPr>
        <w:t>(FT-IR)</w:t>
      </w:r>
    </w:p>
    <w:p w14:paraId="180BBAA3" w14:textId="69A2F10F" w:rsidR="00D04603" w:rsidRDefault="00FE37D9" w:rsidP="00D04603">
      <w:r w:rsidRPr="00FE37D9">
        <w:t xml:space="preserve">The </w:t>
      </w:r>
      <w:r w:rsidR="00F3381B">
        <w:t>analyses</w:t>
      </w:r>
      <w:r w:rsidR="00F3381B" w:rsidRPr="00FE37D9">
        <w:t xml:space="preserve"> </w:t>
      </w:r>
      <w:r w:rsidRPr="00FE37D9">
        <w:t xml:space="preserve">were carried out to characterize original organic substances or possibly localized </w:t>
      </w:r>
      <w:r w:rsidR="00984B25">
        <w:t>intervention</w:t>
      </w:r>
      <w:r w:rsidR="00984B25" w:rsidRPr="00FE37D9">
        <w:t xml:space="preserve"> </w:t>
      </w:r>
      <w:r w:rsidRPr="00FE37D9">
        <w:t xml:space="preserve">materials </w:t>
      </w:r>
      <w:r w:rsidR="008953C7">
        <w:t xml:space="preserve">previously detected </w:t>
      </w:r>
      <w:r w:rsidRPr="00FE37D9">
        <w:t xml:space="preserve">through UV fluorescence imaging. Infrared spectrophotometry allows to identify the organic and inorganic components present in the sample. The </w:t>
      </w:r>
      <w:r w:rsidR="001C506C">
        <w:t>measurements</w:t>
      </w:r>
      <w:r w:rsidRPr="00FE37D9">
        <w:t xml:space="preserve"> were </w:t>
      </w:r>
      <w:r w:rsidR="001C506C">
        <w:t>conducted</w:t>
      </w:r>
      <w:r w:rsidRPr="00FE37D9">
        <w:t xml:space="preserve"> </w:t>
      </w:r>
      <w:r w:rsidR="001C506C">
        <w:t xml:space="preserve">on selective micro-samples </w:t>
      </w:r>
      <w:r w:rsidRPr="00FE37D9">
        <w:t>with a Bruker Vertex 70 FT-IR spectrophotometer</w:t>
      </w:r>
      <w:r w:rsidR="00D04603">
        <w:t xml:space="preserve"> </w:t>
      </w:r>
      <w:r w:rsidR="00D04603" w:rsidRPr="00FE37D9">
        <w:t>coupled with a Bruker Hyperion 3000 infrared microscope working in transmission with the aid of a diamond cell.</w:t>
      </w:r>
    </w:p>
    <w:p w14:paraId="1503BA69" w14:textId="77777777" w:rsidR="00D04603" w:rsidRDefault="00D04603" w:rsidP="00D04603">
      <w:pPr>
        <w:ind w:firstLine="0"/>
        <w:rPr>
          <w:i/>
        </w:rPr>
      </w:pPr>
    </w:p>
    <w:p w14:paraId="4B1314A7" w14:textId="77777777" w:rsidR="00D04603" w:rsidRDefault="00D04603" w:rsidP="00D04603">
      <w:pPr>
        <w:ind w:firstLine="0"/>
        <w:rPr>
          <w:i/>
        </w:rPr>
      </w:pPr>
      <w:r w:rsidRPr="006E2E6C">
        <w:rPr>
          <w:i/>
        </w:rPr>
        <w:t>Optical Microscopy and Scanning Electron Microscopy with EDX</w:t>
      </w:r>
      <w:r>
        <w:rPr>
          <w:i/>
        </w:rPr>
        <w:t xml:space="preserve"> (OM and SEM-EDX)</w:t>
      </w:r>
    </w:p>
    <w:p w14:paraId="360C2196" w14:textId="2B06B87F" w:rsidR="00D04603" w:rsidRPr="006E2E6C" w:rsidRDefault="00D04603" w:rsidP="00D04603">
      <w:r w:rsidRPr="006E2E6C">
        <w:t xml:space="preserve">The stratigraphic samples were carried out </w:t>
      </w:r>
      <w:r>
        <w:t>after</w:t>
      </w:r>
      <w:r w:rsidRPr="006E2E6C">
        <w:t xml:space="preserve"> the non-invasive </w:t>
      </w:r>
      <w:r w:rsidR="008953C7">
        <w:t>analytical</w:t>
      </w:r>
      <w:r w:rsidRPr="006E2E6C">
        <w:t xml:space="preserve"> campaign, </w:t>
      </w:r>
      <w:r>
        <w:t xml:space="preserve">in order </w:t>
      </w:r>
      <w:r w:rsidRPr="006E2E6C">
        <w:t>to study the materials in depth. The observation</w:t>
      </w:r>
      <w:r>
        <w:t xml:space="preserve"> with OM</w:t>
      </w:r>
      <w:r w:rsidRPr="006E2E6C">
        <w:t xml:space="preserve"> in stratigraphy allows to obtain information on the executive technique adopted for the</w:t>
      </w:r>
      <w:r w:rsidRPr="00FE37D9">
        <w:t xml:space="preserve"> </w:t>
      </w:r>
      <w:r w:rsidRPr="006E2E6C">
        <w:t xml:space="preserve">realization of the preparations, </w:t>
      </w:r>
      <w:r>
        <w:t>the polychromies and the finishes; t</w:t>
      </w:r>
      <w:r w:rsidRPr="006E2E6C">
        <w:t xml:space="preserve">he SEM-EDX analysis </w:t>
      </w:r>
      <w:r>
        <w:t>instead</w:t>
      </w:r>
      <w:r w:rsidRPr="006E2E6C">
        <w:t xml:space="preserve"> allows to obtain compositional information on the chemical elements present in the different layers</w:t>
      </w:r>
      <w:r>
        <w:t xml:space="preserve">. </w:t>
      </w:r>
      <w:r w:rsidRPr="006E2E6C">
        <w:t>Following sampling, the fragments identified for stratigraphic analysis were incorporated in transparent resin (Struers Epofix epox</w:t>
      </w:r>
      <w:r>
        <w:t xml:space="preserve">y resin). </w:t>
      </w:r>
      <w:r w:rsidRPr="006E2E6C">
        <w:t xml:space="preserve">The samples prepared in a polished section are observed by means of an OLYMPUS BX51 mineropetrographic microscope, in visible and UV light, interfaced to a PC by means of </w:t>
      </w:r>
      <w:r>
        <w:t>a</w:t>
      </w:r>
      <w:r w:rsidRPr="006E2E6C">
        <w:t xml:space="preserve"> digital camera. The acquisition and processing of images is carried out using analySIS Five proprietary software.</w:t>
      </w:r>
      <w:r>
        <w:t xml:space="preserve"> For the SEM analysis, t</w:t>
      </w:r>
      <w:r w:rsidRPr="006E2E6C">
        <w:t>he samples were observed with a Zeiss EVO60 electron microscope for morphological investigations</w:t>
      </w:r>
      <w:r w:rsidR="001E7B3E">
        <w:t xml:space="preserve"> (mainly by means of Back-Scattered electrons Detector, BSD)</w:t>
      </w:r>
      <w:r w:rsidRPr="006E2E6C">
        <w:t xml:space="preserve">. The EDX Bruker microprobe allows semi-quantitative elemental analysis. </w:t>
      </w:r>
      <w:r>
        <w:t xml:space="preserve">The </w:t>
      </w:r>
      <w:r w:rsidR="00F3381B">
        <w:t xml:space="preserve">analyses </w:t>
      </w:r>
      <w:r>
        <w:t>were performed</w:t>
      </w:r>
      <w:r w:rsidRPr="006E2E6C">
        <w:t xml:space="preserve"> in high vacuum for which the sections were pre</w:t>
      </w:r>
      <w:r w:rsidR="008953C7">
        <w:t>-</w:t>
      </w:r>
      <w:r w:rsidRPr="006E2E6C">
        <w:t>treated with a surface graphitization process.</w:t>
      </w:r>
    </w:p>
    <w:p w14:paraId="5F46D64A" w14:textId="5735519C" w:rsidR="00C43739" w:rsidRDefault="00AB2BC7" w:rsidP="00344ABD">
      <w:r>
        <w:t xml:space="preserve"> </w:t>
      </w:r>
    </w:p>
    <w:p w14:paraId="3F0C5D8D" w14:textId="77777777" w:rsidR="00F044A7" w:rsidRDefault="00F044A7" w:rsidP="00344ABD"/>
    <w:p w14:paraId="586DCC61" w14:textId="77777777" w:rsidR="00F044A7" w:rsidRDefault="00F044A7" w:rsidP="00344ABD"/>
    <w:p w14:paraId="07467D22" w14:textId="77777777" w:rsidR="00F044A7" w:rsidRDefault="00F044A7" w:rsidP="00344ABD"/>
    <w:p w14:paraId="613C669B" w14:textId="77777777" w:rsidR="00C43739" w:rsidRPr="00693389" w:rsidRDefault="00C43739" w:rsidP="00C43739"/>
    <w:p w14:paraId="3CE3E7CB" w14:textId="374C990A" w:rsidR="00693389" w:rsidRDefault="00693389" w:rsidP="00693389">
      <w:pPr>
        <w:ind w:firstLine="0"/>
        <w:rPr>
          <w:i/>
        </w:rPr>
      </w:pPr>
    </w:p>
    <w:p w14:paraId="0E402A72" w14:textId="539C284B" w:rsidR="00693389" w:rsidRDefault="00693389" w:rsidP="00693389">
      <w:pPr>
        <w:ind w:firstLine="0"/>
        <w:rPr>
          <w:i/>
        </w:rPr>
      </w:pPr>
    </w:p>
    <w:p w14:paraId="4EA906C5" w14:textId="025ED9DD" w:rsidR="00693389" w:rsidRDefault="00F044A7" w:rsidP="00FE37D9">
      <w:r>
        <w:rPr>
          <w:noProof/>
          <w:lang w:val="it-IT" w:eastAsia="it-IT"/>
        </w:rPr>
        <w:lastRenderedPageBreak/>
        <mc:AlternateContent>
          <mc:Choice Requires="wpg">
            <w:drawing>
              <wp:anchor distT="0" distB="0" distL="114300" distR="114300" simplePos="0" relativeHeight="251737088" behindDoc="0" locked="0" layoutInCell="1" allowOverlap="1" wp14:anchorId="68B7C4E4" wp14:editId="0F77300E">
                <wp:simplePos x="0" y="0"/>
                <wp:positionH relativeFrom="column">
                  <wp:posOffset>413385</wp:posOffset>
                </wp:positionH>
                <wp:positionV relativeFrom="paragraph">
                  <wp:posOffset>138430</wp:posOffset>
                </wp:positionV>
                <wp:extent cx="5591175" cy="8267700"/>
                <wp:effectExtent l="0" t="0" r="9525" b="0"/>
                <wp:wrapNone/>
                <wp:docPr id="144" name="Gruppo 144"/>
                <wp:cNvGraphicFramePr/>
                <a:graphic xmlns:a="http://schemas.openxmlformats.org/drawingml/2006/main">
                  <a:graphicData uri="http://schemas.microsoft.com/office/word/2010/wordprocessingGroup">
                    <wpg:wgp>
                      <wpg:cNvGrpSpPr/>
                      <wpg:grpSpPr>
                        <a:xfrm>
                          <a:off x="0" y="0"/>
                          <a:ext cx="5591175" cy="8267700"/>
                          <a:chOff x="0" y="-3"/>
                          <a:chExt cx="5591175" cy="8267703"/>
                        </a:xfrm>
                      </wpg:grpSpPr>
                      <wpg:grpSp>
                        <wpg:cNvPr id="145" name="Gruppo 145"/>
                        <wpg:cNvGrpSpPr/>
                        <wpg:grpSpPr>
                          <a:xfrm>
                            <a:off x="0" y="-3"/>
                            <a:ext cx="5591175" cy="8267703"/>
                            <a:chOff x="0" y="-3"/>
                            <a:chExt cx="5229225" cy="7819444"/>
                          </a:xfrm>
                        </wpg:grpSpPr>
                        <wpg:grpSp>
                          <wpg:cNvPr id="146" name="Gruppo 146"/>
                          <wpg:cNvGrpSpPr/>
                          <wpg:grpSpPr>
                            <a:xfrm>
                              <a:off x="47625" y="38100"/>
                              <a:ext cx="5181600" cy="7781341"/>
                              <a:chOff x="0" y="0"/>
                              <a:chExt cx="5181600" cy="7781341"/>
                            </a:xfrm>
                          </wpg:grpSpPr>
                          <wpg:grpSp>
                            <wpg:cNvPr id="147" name="Gruppo 147"/>
                            <wpg:cNvGrpSpPr/>
                            <wpg:grpSpPr>
                              <a:xfrm>
                                <a:off x="209550" y="0"/>
                                <a:ext cx="4819650" cy="4038600"/>
                                <a:chOff x="0" y="0"/>
                                <a:chExt cx="5436870" cy="4697095"/>
                              </a:xfrm>
                            </wpg:grpSpPr>
                            <pic:pic xmlns:pic="http://schemas.openxmlformats.org/drawingml/2006/picture">
                              <pic:nvPicPr>
                                <pic:cNvPr id="148" name="Immagine 148" descr="C:\Users\luisa\Desktop\PhD POLITECNICO\RADIOGRAFIE VENARIA\foto ippo e portatrice+ slice TAC\104mc01-SL-2019-P002.tif"/>
                                <pic:cNvPicPr>
                                  <a:picLocks noChangeAspect="1"/>
                                </pic:cNvPicPr>
                              </pic:nvPicPr>
                              <pic:blipFill rotWithShape="1">
                                <a:blip r:embed="rId13" cstate="print">
                                  <a:extLst>
                                    <a:ext uri="{28A0092B-C50C-407E-A947-70E740481C1C}">
                                      <a14:useLocalDpi xmlns:a14="http://schemas.microsoft.com/office/drawing/2010/main" val="0"/>
                                    </a:ext>
                                  </a:extLst>
                                </a:blip>
                                <a:srcRect l="24086" t="2313" r="24607" b="1986"/>
                                <a:stretch/>
                              </pic:blipFill>
                              <pic:spPr bwMode="auto">
                                <a:xfrm>
                                  <a:off x="0" y="0"/>
                                  <a:ext cx="1299845" cy="46970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9" name="Immagine 14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4238625" y="0"/>
                                  <a:ext cx="1198245" cy="4697095"/>
                                </a:xfrm>
                                <a:prstGeom prst="rect">
                                  <a:avLst/>
                                </a:prstGeom>
                              </pic:spPr>
                            </pic:pic>
                            <pic:pic xmlns:pic="http://schemas.openxmlformats.org/drawingml/2006/picture">
                              <pic:nvPicPr>
                                <pic:cNvPr id="150" name="Immagine 150"/>
                                <pic:cNvPicPr>
                                  <a:picLocks noChangeAspect="1"/>
                                </pic:cNvPicPr>
                              </pic:nvPicPr>
                              <pic:blipFill rotWithShape="1">
                                <a:blip r:embed="rId15">
                                  <a:extLst>
                                    <a:ext uri="{28A0092B-C50C-407E-A947-70E740481C1C}">
                                      <a14:useLocalDpi xmlns:a14="http://schemas.microsoft.com/office/drawing/2010/main" val="0"/>
                                    </a:ext>
                                  </a:extLst>
                                </a:blip>
                                <a:srcRect l="9322" t="1901" r="19492" b="2118"/>
                                <a:stretch/>
                              </pic:blipFill>
                              <pic:spPr bwMode="auto">
                                <a:xfrm>
                                  <a:off x="2876550" y="0"/>
                                  <a:ext cx="1301115" cy="46970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1" name="Immagine 151"/>
                                <pic:cNvPicPr>
                                  <a:picLocks noChangeAspect="1"/>
                                </pic:cNvPicPr>
                              </pic:nvPicPr>
                              <pic:blipFill rotWithShape="1">
                                <a:blip r:embed="rId16">
                                  <a:extLst>
                                    <a:ext uri="{28A0092B-C50C-407E-A947-70E740481C1C}">
                                      <a14:useLocalDpi xmlns:a14="http://schemas.microsoft.com/office/drawing/2010/main" val="0"/>
                                    </a:ext>
                                  </a:extLst>
                                </a:blip>
                                <a:srcRect t="1592" r="2521"/>
                                <a:stretch/>
                              </pic:blipFill>
                              <pic:spPr bwMode="auto">
                                <a:xfrm>
                                  <a:off x="1352550" y="0"/>
                                  <a:ext cx="1468755" cy="4697095"/>
                                </a:xfrm>
                                <a:prstGeom prst="rect">
                                  <a:avLst/>
                                </a:prstGeom>
                                <a:noFill/>
                                <a:ln>
                                  <a:noFill/>
                                </a:ln>
                                <a:extLst>
                                  <a:ext uri="{53640926-AAD7-44D8-BBD7-CCE9431645EC}">
                                    <a14:shadowObscured xmlns:a14="http://schemas.microsoft.com/office/drawing/2010/main"/>
                                  </a:ext>
                                </a:extLst>
                              </pic:spPr>
                            </pic:pic>
                          </wpg:grpSp>
                          <wpg:grpSp>
                            <wpg:cNvPr id="152" name="Gruppo 152"/>
                            <wpg:cNvGrpSpPr/>
                            <wpg:grpSpPr>
                              <a:xfrm>
                                <a:off x="0" y="4161841"/>
                                <a:ext cx="5181600" cy="3619500"/>
                                <a:chOff x="0" y="-635"/>
                                <a:chExt cx="5438775" cy="3933825"/>
                              </a:xfrm>
                            </wpg:grpSpPr>
                            <pic:pic xmlns:pic="http://schemas.openxmlformats.org/drawingml/2006/picture">
                              <pic:nvPicPr>
                                <pic:cNvPr id="153" name="image4.png"/>
                                <pic:cNvPicPr/>
                              </pic:nvPicPr>
                              <pic:blipFill>
                                <a:blip r:embed="rId17"/>
                                <a:srcRect l="12358" r="10202"/>
                                <a:stretch>
                                  <a:fillRect/>
                                </a:stretch>
                              </pic:blipFill>
                              <pic:spPr>
                                <a:xfrm>
                                  <a:off x="3552825" y="-635"/>
                                  <a:ext cx="1885950" cy="3933825"/>
                                </a:xfrm>
                                <a:prstGeom prst="rect">
                                  <a:avLst/>
                                </a:prstGeom>
                                <a:ln>
                                  <a:noFill/>
                                </a:ln>
                              </pic:spPr>
                            </pic:pic>
                            <pic:pic xmlns:pic="http://schemas.openxmlformats.org/drawingml/2006/picture">
                              <pic:nvPicPr>
                                <pic:cNvPr id="154" name="Immagine 154" descr="C:\Users\luisa\Desktop\PhD POLITECNICO\RADIOGRAFIE VENARIA\foto ippo e portatrice+ slice TAC\104mc01-SL-2019-P003.tif"/>
                                <pic:cNvPicPr>
                                  <a:picLocks noChangeAspect="1"/>
                                </pic:cNvPicPr>
                              </pic:nvPicPr>
                              <pic:blipFill rotWithShape="1">
                                <a:blip r:embed="rId18" cstate="print">
                                  <a:extLst>
                                    <a:ext uri="{28A0092B-C50C-407E-A947-70E740481C1C}">
                                      <a14:useLocalDpi xmlns:a14="http://schemas.microsoft.com/office/drawing/2010/main" val="0"/>
                                    </a:ext>
                                  </a:extLst>
                                </a:blip>
                                <a:srcRect l="28845" t="2671" r="8923" b="4136"/>
                                <a:stretch/>
                              </pic:blipFill>
                              <pic:spPr bwMode="auto">
                                <a:xfrm>
                                  <a:off x="0" y="0"/>
                                  <a:ext cx="1752600" cy="39331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5" name="Immagine 155"/>
                                <pic:cNvPicPr>
                                  <a:picLocks noChangeAspect="1"/>
                                </pic:cNvPicPr>
                              </pic:nvPicPr>
                              <pic:blipFill rotWithShape="1">
                                <a:blip r:embed="rId19">
                                  <a:extLst>
                                    <a:ext uri="{28A0092B-C50C-407E-A947-70E740481C1C}">
                                      <a14:useLocalDpi xmlns:a14="http://schemas.microsoft.com/office/drawing/2010/main" val="0"/>
                                    </a:ext>
                                  </a:extLst>
                                </a:blip>
                                <a:srcRect t="1695" r="3590"/>
                                <a:stretch/>
                              </pic:blipFill>
                              <pic:spPr bwMode="auto">
                                <a:xfrm>
                                  <a:off x="1762125" y="0"/>
                                  <a:ext cx="1790700" cy="3933190"/>
                                </a:xfrm>
                                <a:prstGeom prst="rect">
                                  <a:avLst/>
                                </a:prstGeom>
                                <a:noFill/>
                                <a:ln>
                                  <a:noFill/>
                                </a:ln>
                                <a:extLst>
                                  <a:ext uri="{53640926-AAD7-44D8-BBD7-CCE9431645EC}">
                                    <a14:shadowObscured xmlns:a14="http://schemas.microsoft.com/office/drawing/2010/main"/>
                                  </a:ext>
                                </a:extLst>
                              </pic:spPr>
                            </pic:pic>
                          </wpg:grpSp>
                        </wpg:grpSp>
                        <wpg:grpSp>
                          <wpg:cNvPr id="156" name="Gruppo 156"/>
                          <wpg:cNvGrpSpPr/>
                          <wpg:grpSpPr>
                            <a:xfrm>
                              <a:off x="226734" y="-3"/>
                              <a:ext cx="307975" cy="274320"/>
                              <a:chOff x="65064" y="342581"/>
                              <a:chExt cx="307975" cy="274320"/>
                            </a:xfrm>
                          </wpg:grpSpPr>
                          <wps:wsp>
                            <wps:cNvPr id="157" name="Rettangolo 157"/>
                            <wps:cNvSpPr/>
                            <wps:spPr>
                              <a:xfrm>
                                <a:off x="99375" y="380997"/>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Casella di testo 2"/>
                            <wps:cNvSpPr txBox="1">
                              <a:spLocks noChangeArrowheads="1"/>
                            </wps:cNvSpPr>
                            <wps:spPr bwMode="auto">
                              <a:xfrm>
                                <a:off x="65064" y="342581"/>
                                <a:ext cx="307975" cy="274320"/>
                              </a:xfrm>
                              <a:prstGeom prst="rect">
                                <a:avLst/>
                              </a:prstGeom>
                              <a:noFill/>
                              <a:ln w="9525">
                                <a:noFill/>
                                <a:miter lim="800000"/>
                                <a:headEnd/>
                                <a:tailEnd/>
                              </a:ln>
                            </wps:spPr>
                            <wps:txbx>
                              <w:txbxContent>
                                <w:p w14:paraId="2D78C906" w14:textId="77777777" w:rsidR="001653E6" w:rsidRPr="00131F99" w:rsidRDefault="001653E6" w:rsidP="00693389">
                                  <w:pPr>
                                    <w:ind w:hanging="2"/>
                                  </w:pPr>
                                  <w:r>
                                    <w:t>a</w:t>
                                  </w:r>
                                </w:p>
                              </w:txbxContent>
                            </wps:txbx>
                            <wps:bodyPr rot="0" vert="horz" wrap="square" lIns="91440" tIns="45720" rIns="91440" bIns="45720" anchor="t" anchorCtr="0">
                              <a:noAutofit/>
                            </wps:bodyPr>
                          </wps:wsp>
                        </wpg:grpSp>
                        <wpg:grpSp>
                          <wpg:cNvPr id="159" name="Gruppo 159"/>
                          <wpg:cNvGrpSpPr/>
                          <wpg:grpSpPr>
                            <a:xfrm>
                              <a:off x="3476625" y="4162425"/>
                              <a:ext cx="307975" cy="274320"/>
                              <a:chOff x="47880" y="342584"/>
                              <a:chExt cx="307975" cy="274320"/>
                            </a:xfrm>
                          </wpg:grpSpPr>
                          <wps:wsp>
                            <wps:cNvPr id="160" name="Rettangolo 160"/>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4BC7FC0A" w14:textId="77777777" w:rsidR="001653E6" w:rsidRPr="00131F99" w:rsidRDefault="001653E6" w:rsidP="00693389">
                                  <w:pPr>
                                    <w:ind w:hanging="2"/>
                                  </w:pPr>
                                  <w:r>
                                    <w:t>g</w:t>
                                  </w:r>
                                </w:p>
                              </w:txbxContent>
                            </wps:txbx>
                            <wps:bodyPr rot="0" vert="horz" wrap="square" lIns="91440" tIns="45720" rIns="91440" bIns="45720" anchor="t" anchorCtr="0">
                              <a:noAutofit/>
                            </wps:bodyPr>
                          </wps:wsp>
                        </wpg:grpSp>
                        <wpg:grpSp>
                          <wpg:cNvPr id="162" name="Gruppo 162"/>
                          <wpg:cNvGrpSpPr/>
                          <wpg:grpSpPr>
                            <a:xfrm>
                              <a:off x="1676400" y="4162425"/>
                              <a:ext cx="307975" cy="274320"/>
                              <a:chOff x="47880" y="342584"/>
                              <a:chExt cx="307975" cy="274320"/>
                            </a:xfrm>
                          </wpg:grpSpPr>
                          <wps:wsp>
                            <wps:cNvPr id="163" name="Rettangolo 163"/>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38689278" w14:textId="77777777" w:rsidR="001653E6" w:rsidRPr="00131F99" w:rsidRDefault="001653E6" w:rsidP="00693389">
                                  <w:pPr>
                                    <w:ind w:hanging="2"/>
                                  </w:pPr>
                                  <w:r>
                                    <w:t>f</w:t>
                                  </w:r>
                                </w:p>
                              </w:txbxContent>
                            </wps:txbx>
                            <wps:bodyPr rot="0" vert="horz" wrap="square" lIns="91440" tIns="45720" rIns="91440" bIns="45720" anchor="t" anchorCtr="0">
                              <a:noAutofit/>
                            </wps:bodyPr>
                          </wps:wsp>
                        </wpg:grpSp>
                        <wpg:grpSp>
                          <wpg:cNvPr id="165" name="Gruppo 165"/>
                          <wpg:cNvGrpSpPr/>
                          <wpg:grpSpPr>
                            <a:xfrm>
                              <a:off x="0" y="4162425"/>
                              <a:ext cx="307975" cy="274320"/>
                              <a:chOff x="47880" y="342584"/>
                              <a:chExt cx="307975" cy="274320"/>
                            </a:xfrm>
                          </wpg:grpSpPr>
                          <wps:wsp>
                            <wps:cNvPr id="166" name="Rettangolo 166"/>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71D9B944" w14:textId="77777777" w:rsidR="001653E6" w:rsidRPr="00131F99" w:rsidRDefault="001653E6" w:rsidP="00693389">
                                  <w:pPr>
                                    <w:ind w:hanging="2"/>
                                  </w:pPr>
                                  <w:r>
                                    <w:t>e</w:t>
                                  </w:r>
                                </w:p>
                              </w:txbxContent>
                            </wps:txbx>
                            <wps:bodyPr rot="0" vert="horz" wrap="square" lIns="91440" tIns="45720" rIns="91440" bIns="45720" anchor="t" anchorCtr="0">
                              <a:noAutofit/>
                            </wps:bodyPr>
                          </wps:wsp>
                        </wpg:grpSp>
                        <wpg:grpSp>
                          <wpg:cNvPr id="168" name="Gruppo 168"/>
                          <wpg:cNvGrpSpPr/>
                          <wpg:grpSpPr>
                            <a:xfrm>
                              <a:off x="3962400" y="0"/>
                              <a:ext cx="307975" cy="274320"/>
                              <a:chOff x="47880" y="342584"/>
                              <a:chExt cx="307975" cy="274320"/>
                            </a:xfrm>
                          </wpg:grpSpPr>
                          <wps:wsp>
                            <wps:cNvPr id="169" name="Rettangolo 169"/>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09214B0A" w14:textId="77777777" w:rsidR="001653E6" w:rsidRPr="00131F99" w:rsidRDefault="001653E6" w:rsidP="00693389">
                                  <w:pPr>
                                    <w:ind w:hanging="2"/>
                                  </w:pPr>
                                  <w:r>
                                    <w:t>d</w:t>
                                  </w:r>
                                </w:p>
                                <w:p w14:paraId="5D487089" w14:textId="77777777" w:rsidR="001653E6" w:rsidRDefault="001653E6" w:rsidP="00693389">
                                  <w:pPr>
                                    <w:ind w:hanging="2"/>
                                  </w:pPr>
                                  <w:r>
                                    <w:t>a</w:t>
                                  </w:r>
                                </w:p>
                              </w:txbxContent>
                            </wps:txbx>
                            <wps:bodyPr rot="0" vert="horz" wrap="square" lIns="91440" tIns="45720" rIns="91440" bIns="45720" anchor="t" anchorCtr="0">
                              <a:noAutofit/>
                            </wps:bodyPr>
                          </wps:wsp>
                        </wpg:grpSp>
                        <wpg:grpSp>
                          <wpg:cNvPr id="171" name="Gruppo 171"/>
                          <wpg:cNvGrpSpPr/>
                          <wpg:grpSpPr>
                            <a:xfrm>
                              <a:off x="2771775" y="0"/>
                              <a:ext cx="307975" cy="274320"/>
                              <a:chOff x="47880" y="342584"/>
                              <a:chExt cx="307975" cy="274320"/>
                            </a:xfrm>
                          </wpg:grpSpPr>
                          <wps:wsp>
                            <wps:cNvPr id="172" name="Rettangolo 172"/>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33122128" w14:textId="77777777" w:rsidR="001653E6" w:rsidRPr="00131F99" w:rsidRDefault="001653E6" w:rsidP="00693389">
                                  <w:pPr>
                                    <w:ind w:hanging="2"/>
                                  </w:pPr>
                                  <w:r>
                                    <w:t>c</w:t>
                                  </w:r>
                                </w:p>
                              </w:txbxContent>
                            </wps:txbx>
                            <wps:bodyPr rot="0" vert="horz" wrap="square" lIns="91440" tIns="45720" rIns="91440" bIns="45720" anchor="t" anchorCtr="0">
                              <a:noAutofit/>
                            </wps:bodyPr>
                          </wps:wsp>
                        </wpg:grpSp>
                        <wpg:grpSp>
                          <wpg:cNvPr id="174" name="Gruppo 174"/>
                          <wpg:cNvGrpSpPr/>
                          <wpg:grpSpPr>
                            <a:xfrm>
                              <a:off x="1409700" y="0"/>
                              <a:ext cx="307975" cy="274320"/>
                              <a:chOff x="47880" y="342584"/>
                              <a:chExt cx="307975" cy="274320"/>
                            </a:xfrm>
                          </wpg:grpSpPr>
                          <wps:wsp>
                            <wps:cNvPr id="175" name="Rettangolo 175"/>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54B110CF" w14:textId="77777777" w:rsidR="001653E6" w:rsidRPr="00131F99" w:rsidRDefault="001653E6" w:rsidP="00693389">
                                  <w:pPr>
                                    <w:ind w:hanging="2"/>
                                  </w:pPr>
                                  <w:r>
                                    <w:t>b</w:t>
                                  </w:r>
                                </w:p>
                              </w:txbxContent>
                            </wps:txbx>
                            <wps:bodyPr rot="0" vert="horz" wrap="square" lIns="91440" tIns="45720" rIns="91440" bIns="45720" anchor="t" anchorCtr="0">
                              <a:noAutofit/>
                            </wps:bodyPr>
                          </wps:wsp>
                        </wpg:grpSp>
                      </wpg:grpSp>
                      <wpg:grpSp>
                        <wpg:cNvPr id="177" name="Gruppo 177"/>
                        <wpg:cNvGrpSpPr/>
                        <wpg:grpSpPr>
                          <a:xfrm>
                            <a:off x="609600" y="352425"/>
                            <a:ext cx="650875" cy="2217420"/>
                            <a:chOff x="-2571750" y="-4953000"/>
                            <a:chExt cx="650875" cy="2217420"/>
                          </a:xfrm>
                        </wpg:grpSpPr>
                        <wps:wsp>
                          <wps:cNvPr id="178" name="Casella di testo 2"/>
                          <wps:cNvSpPr txBox="1">
                            <a:spLocks noChangeArrowheads="1"/>
                          </wps:cNvSpPr>
                          <wps:spPr bwMode="auto">
                            <a:xfrm>
                              <a:off x="-2486025" y="-4305300"/>
                              <a:ext cx="307975" cy="274320"/>
                            </a:xfrm>
                            <a:prstGeom prst="rect">
                              <a:avLst/>
                            </a:prstGeom>
                            <a:noFill/>
                            <a:ln w="9525">
                              <a:noFill/>
                              <a:miter lim="800000"/>
                              <a:headEnd/>
                              <a:tailEnd/>
                            </a:ln>
                          </wps:spPr>
                          <wps:txbx>
                            <w:txbxContent>
                              <w:p w14:paraId="247529BD" w14:textId="77777777" w:rsidR="001653E6" w:rsidRPr="00027670" w:rsidRDefault="001653E6" w:rsidP="00693389">
                                <w:pPr>
                                  <w:ind w:hanging="2"/>
                                  <w:rPr>
                                    <w:rFonts w:asciiTheme="minorHAnsi" w:hAnsiTheme="minorHAnsi" w:cstheme="minorHAnsi"/>
                                    <w:b/>
                                    <w:color w:val="00FFFF"/>
                                  </w:rPr>
                                </w:pPr>
                                <w:r w:rsidRPr="00027670">
                                  <w:rPr>
                                    <w:rFonts w:asciiTheme="minorHAnsi" w:hAnsiTheme="minorHAnsi" w:cstheme="minorHAnsi"/>
                                    <w:b/>
                                    <w:color w:val="00FFFF"/>
                                  </w:rPr>
                                  <w:t>1</w:t>
                                </w:r>
                              </w:p>
                            </w:txbxContent>
                          </wps:txbx>
                          <wps:bodyPr rot="0" vert="horz" wrap="square" lIns="91440" tIns="45720" rIns="91440" bIns="45720" anchor="t" anchorCtr="0">
                            <a:noAutofit/>
                          </wps:bodyPr>
                        </wps:wsp>
                        <wps:wsp>
                          <wps:cNvPr id="179" name="Casella di testo 2"/>
                          <wps:cNvSpPr txBox="1">
                            <a:spLocks noChangeArrowheads="1"/>
                          </wps:cNvSpPr>
                          <wps:spPr bwMode="auto">
                            <a:xfrm>
                              <a:off x="-2352675" y="-3362325"/>
                              <a:ext cx="307975" cy="274320"/>
                            </a:xfrm>
                            <a:prstGeom prst="rect">
                              <a:avLst/>
                            </a:prstGeom>
                            <a:noFill/>
                            <a:ln w="9525">
                              <a:noFill/>
                              <a:miter lim="800000"/>
                              <a:headEnd/>
                              <a:tailEnd/>
                            </a:ln>
                          </wps:spPr>
                          <wps:txbx>
                            <w:txbxContent>
                              <w:p w14:paraId="48FF4E47"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4</w:t>
                                </w:r>
                              </w:p>
                            </w:txbxContent>
                          </wps:txbx>
                          <wps:bodyPr rot="0" vert="horz" wrap="square" lIns="91440" tIns="45720" rIns="91440" bIns="45720" anchor="t" anchorCtr="0">
                            <a:noAutofit/>
                          </wps:bodyPr>
                        </wps:wsp>
                        <wps:wsp>
                          <wps:cNvPr id="180" name="Casella di testo 2"/>
                          <wps:cNvSpPr txBox="1">
                            <a:spLocks noChangeArrowheads="1"/>
                          </wps:cNvSpPr>
                          <wps:spPr bwMode="auto">
                            <a:xfrm>
                              <a:off x="-2343150" y="-3638550"/>
                              <a:ext cx="307975" cy="274320"/>
                            </a:xfrm>
                            <a:prstGeom prst="rect">
                              <a:avLst/>
                            </a:prstGeom>
                            <a:noFill/>
                            <a:ln w="9525">
                              <a:noFill/>
                              <a:miter lim="800000"/>
                              <a:headEnd/>
                              <a:tailEnd/>
                            </a:ln>
                          </wps:spPr>
                          <wps:txbx>
                            <w:txbxContent>
                              <w:p w14:paraId="71145F30"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3</w:t>
                                </w:r>
                              </w:p>
                            </w:txbxContent>
                          </wps:txbx>
                          <wps:bodyPr rot="0" vert="horz" wrap="square" lIns="91440" tIns="45720" rIns="91440" bIns="45720" anchor="t" anchorCtr="0">
                            <a:noAutofit/>
                          </wps:bodyPr>
                        </wps:wsp>
                        <wps:wsp>
                          <wps:cNvPr id="181" name="Casella di testo 2"/>
                          <wps:cNvSpPr txBox="1">
                            <a:spLocks noChangeArrowheads="1"/>
                          </wps:cNvSpPr>
                          <wps:spPr bwMode="auto">
                            <a:xfrm>
                              <a:off x="-2406650" y="-3781425"/>
                              <a:ext cx="307975" cy="274320"/>
                            </a:xfrm>
                            <a:prstGeom prst="rect">
                              <a:avLst/>
                            </a:prstGeom>
                            <a:noFill/>
                            <a:ln w="9525">
                              <a:noFill/>
                              <a:miter lim="800000"/>
                              <a:headEnd/>
                              <a:tailEnd/>
                            </a:ln>
                          </wps:spPr>
                          <wps:txbx>
                            <w:txbxContent>
                              <w:p w14:paraId="25A64088"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2</w:t>
                                </w:r>
                              </w:p>
                            </w:txbxContent>
                          </wps:txbx>
                          <wps:bodyPr rot="0" vert="horz" wrap="square" lIns="91440" tIns="45720" rIns="91440" bIns="45720" anchor="t" anchorCtr="0">
                            <a:noAutofit/>
                          </wps:bodyPr>
                        </wps:wsp>
                        <wps:wsp>
                          <wps:cNvPr id="182" name="Casella di testo 2"/>
                          <wps:cNvSpPr txBox="1">
                            <a:spLocks noChangeArrowheads="1"/>
                          </wps:cNvSpPr>
                          <wps:spPr bwMode="auto">
                            <a:xfrm>
                              <a:off x="-2228850" y="-4467225"/>
                              <a:ext cx="307975" cy="274320"/>
                            </a:xfrm>
                            <a:prstGeom prst="rect">
                              <a:avLst/>
                            </a:prstGeom>
                            <a:noFill/>
                            <a:ln w="9525">
                              <a:noFill/>
                              <a:miter lim="800000"/>
                              <a:headEnd/>
                              <a:tailEnd/>
                            </a:ln>
                          </wps:spPr>
                          <wps:txbx>
                            <w:txbxContent>
                              <w:p w14:paraId="70EC9A7B"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6</w:t>
                                </w:r>
                              </w:p>
                            </w:txbxContent>
                          </wps:txbx>
                          <wps:bodyPr rot="0" vert="horz" wrap="square" lIns="91440" tIns="45720" rIns="91440" bIns="45720" anchor="t" anchorCtr="0">
                            <a:noAutofit/>
                          </wps:bodyPr>
                        </wps:wsp>
                        <wps:wsp>
                          <wps:cNvPr id="183" name="Casella di testo 2"/>
                          <wps:cNvSpPr txBox="1">
                            <a:spLocks noChangeArrowheads="1"/>
                          </wps:cNvSpPr>
                          <wps:spPr bwMode="auto">
                            <a:xfrm>
                              <a:off x="-2314575" y="-3009900"/>
                              <a:ext cx="307975" cy="274320"/>
                            </a:xfrm>
                            <a:prstGeom prst="rect">
                              <a:avLst/>
                            </a:prstGeom>
                            <a:noFill/>
                            <a:ln w="9525">
                              <a:noFill/>
                              <a:miter lim="800000"/>
                              <a:headEnd/>
                              <a:tailEnd/>
                            </a:ln>
                          </wps:spPr>
                          <wps:txbx>
                            <w:txbxContent>
                              <w:p w14:paraId="59F51DC9"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5</w:t>
                                </w:r>
                              </w:p>
                            </w:txbxContent>
                          </wps:txbx>
                          <wps:bodyPr rot="0" vert="horz" wrap="square" lIns="91440" tIns="45720" rIns="91440" bIns="45720" anchor="t" anchorCtr="0">
                            <a:noAutofit/>
                          </wps:bodyPr>
                        </wps:wsp>
                        <wps:wsp>
                          <wps:cNvPr id="184" name="Casella di testo 2"/>
                          <wps:cNvSpPr txBox="1">
                            <a:spLocks noChangeArrowheads="1"/>
                          </wps:cNvSpPr>
                          <wps:spPr bwMode="auto">
                            <a:xfrm>
                              <a:off x="-2238375" y="-4733925"/>
                              <a:ext cx="307975" cy="274320"/>
                            </a:xfrm>
                            <a:prstGeom prst="rect">
                              <a:avLst/>
                            </a:prstGeom>
                            <a:noFill/>
                            <a:ln w="9525">
                              <a:noFill/>
                              <a:miter lim="800000"/>
                              <a:headEnd/>
                              <a:tailEnd/>
                            </a:ln>
                          </wps:spPr>
                          <wps:txbx>
                            <w:txbxContent>
                              <w:p w14:paraId="15B303E1"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8</w:t>
                                </w:r>
                              </w:p>
                            </w:txbxContent>
                          </wps:txbx>
                          <wps:bodyPr rot="0" vert="horz" wrap="square" lIns="91440" tIns="45720" rIns="91440" bIns="45720" anchor="t" anchorCtr="0">
                            <a:noAutofit/>
                          </wps:bodyPr>
                        </wps:wsp>
                        <wps:wsp>
                          <wps:cNvPr id="185" name="Casella di testo 2"/>
                          <wps:cNvSpPr txBox="1">
                            <a:spLocks noChangeArrowheads="1"/>
                          </wps:cNvSpPr>
                          <wps:spPr bwMode="auto">
                            <a:xfrm>
                              <a:off x="-2571750" y="-4953000"/>
                              <a:ext cx="307975" cy="274320"/>
                            </a:xfrm>
                            <a:prstGeom prst="rect">
                              <a:avLst/>
                            </a:prstGeom>
                            <a:noFill/>
                            <a:ln w="9525">
                              <a:noFill/>
                              <a:miter lim="800000"/>
                              <a:headEnd/>
                              <a:tailEnd/>
                            </a:ln>
                          </wps:spPr>
                          <wps:txbx>
                            <w:txbxContent>
                              <w:p w14:paraId="52CE3927"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7</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68B7C4E4" id="Gruppo 144" o:spid="_x0000_s1027" style="position:absolute;left:0;text-align:left;margin-left:32.55pt;margin-top:10.9pt;width:440.25pt;height:651pt;z-index:251737088;mso-position-horizontal-relative:text;mso-position-vertical-relative:text;mso-width-relative:margin;mso-height-relative:margin" coordorigin="" coordsize="55911,82677" o:gfxdata="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">
                <v:group id="Gruppo 145" o:spid="_x0000_s1028" style="position:absolute;width:55911;height:82677" coordorigin="" coordsize="52292,7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group id="Gruppo 146" o:spid="_x0000_s1029" style="position:absolute;left:476;top:381;width:51816;height:77813" coordsize="51816,77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group id="Gruppo 147" o:spid="_x0000_s1030" style="position:absolute;left:2095;width:48197;height:40386" coordsize="54368,46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48" o:spid="_x0000_s1031" type="#_x0000_t75" style="position:absolute;width:12998;height:46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W4wPEAAAA3AAAAA8AAABkcnMvZG93bnJldi54bWxEj0FrwkAQhe8F/8MyQm91Y6itRFcRQfRU&#10;UKvnITsm0exsyK4a/fWdg9DbDO/Ne99M552r1Y3aUHk2MBwkoIhzbysuDPzuVx9jUCEiW6w9k4EH&#10;BZjPem9TzKy/85Zuu1goCeGQoYEyxibTOuQlOQwD3xCLdvKtwyhrW2jb4l3CXa3TJPnSDiuWhhIb&#10;WpaUX3ZXZ2B/fR7Wp5En/7NOVs/lKD2ev1Nj3vvdYgIqUhf/za/rjRX8T6GVZ2QCP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W4wPEAAAA3AAAAA8AAAAAAAAAAAAAAAAA&#10;nwIAAGRycy9kb3ducmV2LnhtbFBLBQYAAAAABAAEAPcAAACQAwAAAAA=&#10;">
                        <v:imagedata r:id="rId20" o:title="104mc01-SL-2019-P002" croptop="1516f" cropbottom="1302f" cropleft="15785f" cropright="16126f"/>
                        <v:path arrowok="t"/>
                      </v:shape>
                      <v:shape id="Immagine 149" o:spid="_x0000_s1032" type="#_x0000_t75" style="position:absolute;left:42386;width:11982;height:46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5q0TBAAAA3AAAAA8AAABkcnMvZG93bnJldi54bWxET0trAjEQvgv9D2EKvWm2IuJujVIKYk+C&#10;D2iP0810s7qZrEnU9d8bQfA2H99zpvPONuJMPtSOFbwPMhDEpdM1Vwp220V/AiJEZI2NY1JwpQDz&#10;2UtvioV2F17TeRMrkUI4FKjAxNgWUobSkMUwcC1x4v6dtxgT9JXUHi8p3DZymGVjabHm1GCwpS9D&#10;5WFzsgpoMdoHc/g9dkvrjV/t8x/3lyv19tp9foCI1MWn+OH+1mn+KIf7M+kCOb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i5q0TBAAAA3AAAAA8AAAAAAAAAAAAAAAAAnwIA&#10;AGRycy9kb3ducmV2LnhtbFBLBQYAAAAABAAEAPcAAACNAwAAAAA=&#10;">
                        <v:imagedata r:id="rId21" o:title=""/>
                        <v:path arrowok="t"/>
                      </v:shape>
                      <v:shape id="Immagine 150" o:spid="_x0000_s1033" type="#_x0000_t75" style="position:absolute;left:28765;width:13011;height:46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IxBjFAAAA3AAAAA8AAABkcnMvZG93bnJldi54bWxEj09rAkEMxe8Fv8MQwVudVVDK1lGKouip&#10;qL14izvp/nEns+yM6/rtm4PQW8J7ee+Xxap3teqoDaVnA5NxAoo487bk3MDPefv+ASpEZIu1ZzLw&#10;pACr5eBtgan1Dz5Sd4q5khAOKRooYmxSrUNWkMMw9g2xaL++dRhlbXNtW3xIuKv1NEnm2mHJ0lBg&#10;Q+uCstvp7gwcdpdvd+02u0u+md2u26Q6Vl1lzGjYf32CitTHf/Prem8Ffyb48ox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yMQYxQAAANwAAAAPAAAAAAAAAAAAAAAA&#10;AJ8CAABkcnMvZG93bnJldi54bWxQSwUGAAAAAAQABAD3AAAAkQMAAAAA&#10;">
                        <v:imagedata r:id="rId22" o:title="" croptop="1246f" cropbottom="1388f" cropleft="6109f" cropright="12774f"/>
                        <v:path arrowok="t"/>
                      </v:shape>
                      <v:shape id="Immagine 151" o:spid="_x0000_s1034" type="#_x0000_t75" style="position:absolute;left:13525;width:14688;height:46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z2gzCAAAA3AAAAA8AAABkcnMvZG93bnJldi54bWxET01rg0AQvQf6H5Yp5BZXAyatzSYkDQGv&#10;VSk9Du5Ubd1ZcbfR/vtuoJDbPN7n7A6z6cWVRtdZVpBEMQji2uqOGwVVeVk9gXAeWWNvmRT8koPD&#10;/mGxw0zbid/oWvhGhBB2GSpovR8yKV3dkkEX2YE4cJ92NOgDHBupR5xCuOnlOo430mDHoaHFgV5b&#10;qr+LH6Mg/Ujet9PzV2NqfTnnVXmaUjoptXycjy8gPM3+Lv535zrMTxO4PRMukP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s9oMwgAAANwAAAAPAAAAAAAAAAAAAAAAAJ8C&#10;AABkcnMvZG93bnJldi54bWxQSwUGAAAAAAQABAD3AAAAjgMAAAAA&#10;">
                        <v:imagedata r:id="rId23" o:title="" croptop="1043f" cropright="1652f"/>
                        <v:path arrowok="t"/>
                      </v:shape>
                    </v:group>
                    <v:group id="Gruppo 152" o:spid="_x0000_s1035" style="position:absolute;top:41618;width:51816;height:36195" coordorigin=",-6" coordsize="54387,39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image4.png" o:spid="_x0000_s1036" type="#_x0000_t75" style="position:absolute;left:35528;top:-6;width:18859;height:3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PAFTEAAAA3AAAAA8AAABkcnMvZG93bnJldi54bWxET01rwkAQvRf6H5YReil1k4pWoqtYacBr&#10;1YPehuyYRLOzSXZr4r93hYK3ebzPmS97U4krta60rCAeRiCIM6tLzhXsd+nHFITzyBory6TgRg6W&#10;i9eXOSbadvxL163PRQhhl6CCwvs6kdJlBRl0Q1sTB+5kW4M+wDaXusUuhJtKfkbRRBosOTQUWNO6&#10;oOyy/TMK1t/x1/vqZk6Tw7RJm8t5fDj+1Eq9DfrVDISn3j/F/+6NDvPHI3g8Ey6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PAFTEAAAA3AAAAA8AAAAAAAAAAAAAAAAA&#10;nwIAAGRycy9kb3ducmV2LnhtbFBLBQYAAAAABAAEAPcAAACQAwAAAAA=&#10;">
                        <v:imagedata r:id="rId24" o:title="" cropleft="8099f" cropright="6686f"/>
                      </v:shape>
                      <v:shape id="Immagine 154" o:spid="_x0000_s1037" type="#_x0000_t75" style="position:absolute;width:17526;height:39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z9NPEAAAA3AAAAA8AAABkcnMvZG93bnJldi54bWxET01rwkAQvRf8D8sUvNWNwUobXSVEC71I&#10;MbbgccyOSWh2NuxuNf33XaHgbR7vc5brwXTiQs63lhVMJwkI4srqlmsFn4e3pxcQPiBr7CyTgl/y&#10;sF6NHpaYaXvlPV3KUIsYwj5DBU0IfSalrxoy6Ce2J47c2TqDIUJXS+3wGsNNJ9MkmUuDLceGBnsq&#10;Gqq+yx+jYDs9Obdvi91xXnwc08158/WaH5QaPw75AkSgIdzF/+53Hec/z+D2TLx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z9NPEAAAA3AAAAA8AAAAAAAAAAAAAAAAA&#10;nwIAAGRycy9kb3ducmV2LnhtbFBLBQYAAAAABAAEAPcAAACQAwAAAAA=&#10;">
                        <v:imagedata r:id="rId25" o:title="104mc01-SL-2019-P003" croptop="1750f" cropbottom="2711f" cropleft="18904f" cropright="5848f"/>
                        <v:path arrowok="t"/>
                      </v:shape>
                      <v:shape id="Immagine 155" o:spid="_x0000_s1038" type="#_x0000_t75" style="position:absolute;left:17621;width:17907;height:39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PbOXBAAAA3AAAAA8AAABkcnMvZG93bnJldi54bWxET82KwjAQvgu+Q5gFb5q6oixdo6ziguhB&#10;6u4DDM3YFJtJSaKtb28WFrzNx/c7y3VvG3EnH2rHCqaTDARx6XTNlYLfn+/xB4gQkTU2jknBgwKs&#10;V8PBEnPtOi7ofo6VSCEcclRgYmxzKUNpyGKYuJY4cRfnLcYEfSW1xy6F20a+Z9lCWqw5NRhsaWuo&#10;vJ5vVsFmd3OFxoOe7WZd0U33x+3JeKVGb/3XJ4hIfXyJ/917nebP5/D3TLpA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zPbOXBAAAA3AAAAA8AAAAAAAAAAAAAAAAAnwIA&#10;AGRycy9kb3ducmV2LnhtbFBLBQYAAAAABAAEAPcAAACNAwAAAAA=&#10;">
                        <v:imagedata r:id="rId26" o:title="" croptop="1111f" cropright="2353f"/>
                        <v:path arrowok="t"/>
                      </v:shape>
                    </v:group>
                  </v:group>
                  <v:group id="Gruppo 156" o:spid="_x0000_s1039" style="position:absolute;left:2267;width:3080;height:2743" coordorigin="650,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Rettangolo 157" o:spid="_x0000_s1040" style="position:absolute;left:993;top:3809;width:1527;height:16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kL4sIA&#10;AADcAAAADwAAAGRycy9kb3ducmV2LnhtbERPTWvCQBC9F/wPywjemo3Gapu6ighKr9UIOQ7ZMQnN&#10;zobsapJ/7xYKvc3jfc5mN5hGPKhztWUF8ygGQVxYXXOpILscX99BOI+ssbFMCkZysNtOXjaYatvz&#10;Nz3OvhQhhF2KCirv21RKV1Rk0EW2JQ7czXYGfYBdKXWHfQg3jVzE8UoarDk0VNjSoaLi53w3ChZ5&#10;fFr65OOQORxP+SqZ57fxqtRsOuw/QXga/L/4z/2lw/y3Nfw+Ey6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aQviwgAAANwAAAAPAAAAAAAAAAAAAAAAAJgCAABkcnMvZG93&#10;bnJldi54bWxQSwUGAAAAAAQABAD1AAAAhwMAAAAA&#10;" fillcolor="white [3212]" strokecolor="red" strokeweight=".5pt"/>
                    <v:shapetype id="_x0000_t202" coordsize="21600,21600" o:spt="202" path="m,l,21600r21600,l21600,xe">
                      <v:stroke joinstyle="miter"/>
                      <v:path gradientshapeok="t" o:connecttype="rect"/>
                    </v:shapetype>
                    <v:shape id="_x0000_s1041" type="#_x0000_t202" style="position:absolute;left:650;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14:paraId="2D78C906" w14:textId="77777777" w:rsidR="001653E6" w:rsidRPr="00131F99" w:rsidRDefault="001653E6" w:rsidP="00693389">
                            <w:pPr>
                              <w:ind w:hanging="2"/>
                            </w:pPr>
                            <w:r>
                              <w:t>a</w:t>
                            </w:r>
                          </w:p>
                        </w:txbxContent>
                      </v:textbox>
                    </v:shape>
                  </v:group>
                  <v:group id="Gruppo 159" o:spid="_x0000_s1042" style="position:absolute;left:34766;top:41624;width:3080;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ect id="Rettangolo 160" o:spid="_x0000_s1043"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xZK8MA&#10;AADcAAAADwAAAGRycy9kb3ducmV2LnhtbESPQYvCQAyF7wv+hyGCt3WqLkWro4iw4nVdhR5DJ7bF&#10;TqZ0ZrX99+Yg7C3hvbz3ZbPrXaMe1IXas4HZNAFFXHhbc2ng8vv9uQQVIrLFxjMZGCjAbjv62GBm&#10;/ZN/6HGOpZIQDhkaqGJsM61DUZHDMPUtsWg33zmMsnalth0+Jdw1ep4kqXZYszRU2NKhouJ+/nMG&#10;5nly/IqL1eEScDjm6WKW34arMZNxv1+DitTHf/P7+mQFPxV8eUYm0N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OxZK8MAAADcAAAADwAAAAAAAAAAAAAAAACYAgAAZHJzL2Rv&#10;d25yZXYueG1sUEsFBgAAAAAEAAQA9QAAAIgDAAAAAA==&#10;" fillcolor="white [3212]" strokecolor="red" strokeweight=".5pt"/>
                    <v:shape id="_x0000_s1044"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f28IA&#10;AADcAAAADwAAAGRycy9kb3ducmV2LnhtbERPTWvCQBC9C/0Pywi9md1IK5pmDcVS6KmitkJvQ3ZM&#10;gtnZkN2a9N93BcHbPN7n5MVoW3Gh3jeONaSJAkFcOtNwpeHr8D5bgvAB2WDrmDT8kYdi/TDJMTNu&#10;4B1d9qESMYR9hhrqELpMSl/WZNEnriOO3Mn1FkOEfSVNj0MMt62cK7WQFhuODTV2tKmpPO9/rYbv&#10;z9PP8Ultqzf73A1uVJLtSmr9OB1fX0AEGsNdfHN/mDh/kcL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1/bwgAAANwAAAAPAAAAAAAAAAAAAAAAAJgCAABkcnMvZG93&#10;bnJldi54bWxQSwUGAAAAAAQABAD1AAAAhwMAAAAA&#10;" filled="f" stroked="f">
                      <v:textbox>
                        <w:txbxContent>
                          <w:p w14:paraId="4BC7FC0A" w14:textId="77777777" w:rsidR="001653E6" w:rsidRPr="00131F99" w:rsidRDefault="001653E6" w:rsidP="00693389">
                            <w:pPr>
                              <w:ind w:hanging="2"/>
                            </w:pPr>
                            <w:r>
                              <w:t>g</w:t>
                            </w:r>
                          </w:p>
                        </w:txbxContent>
                      </v:textbox>
                    </v:shape>
                  </v:group>
                  <v:group id="Gruppo 162" o:spid="_x0000_s1045" style="position:absolute;left:16764;top:41624;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rect id="Rettangolo 163" o:spid="_x0000_s1046"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7HXMEA&#10;AADcAAAADwAAAGRycy9kb3ducmV2LnhtbERPTWuDQBC9F/Iflgn0VtfEIq3JKiVQ6bWpAY+DO1GJ&#10;OyvuNuq/7xYKvc3jfc6xWMwg7jS53rKCXRSDIG6s7rlVUH29P72AcB5Z42CZFKzkoMg3D0fMtJ35&#10;k+5n34oQwi5DBZ33Yyalazoy6CI7EgfuaieDPsCplXrCOYSbQe7jOJUGew4NHY506qi5nb+Ngn0d&#10;l88+eT1VDteyTpNdfV0vSj1ul7cDCE+L/xf/uT90mJ8m8PtMuEDm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x1zBAAAA3AAAAA8AAAAAAAAAAAAAAAAAmAIAAGRycy9kb3du&#10;cmV2LnhtbFBLBQYAAAAABAAEAPUAAACGAwAAAAA=&#10;" fillcolor="white [3212]" strokecolor="red" strokeweight=".5pt"/>
                    <v:shape id="_x0000_s1047"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8Q8IA&#10;AADcAAAADwAAAGRycy9kb3ducmV2LnhtbERPTWvCQBC9C/6HZQRvZlexoaZZpVQKnlq0rdDbkB2T&#10;YHY2ZLdJ+u+7BcHbPN7n5LvRNqKnzteONSwTBYK4cKbmUsPnx+viEYQPyAYbx6ThlzzsttNJjplx&#10;Ax+pP4VSxBD2GWqoQmgzKX1RkUWfuJY4chfXWQwRdqU0HQ4x3DZypVQqLdYcGyps6aWi4nr6sRq+&#10;3i7f57V6L/f2oR3cqCTbjdR6Phufn0AEGsNdfHMfTJyfr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PxDwgAAANwAAAAPAAAAAAAAAAAAAAAAAJgCAABkcnMvZG93&#10;bnJldi54bWxQSwUGAAAAAAQABAD1AAAAhwMAAAAA&#10;" filled="f" stroked="f">
                      <v:textbox>
                        <w:txbxContent>
                          <w:p w14:paraId="38689278" w14:textId="77777777" w:rsidR="001653E6" w:rsidRPr="00131F99" w:rsidRDefault="001653E6" w:rsidP="00693389">
                            <w:pPr>
                              <w:ind w:hanging="2"/>
                            </w:pPr>
                            <w:r>
                              <w:t>f</w:t>
                            </w:r>
                          </w:p>
                        </w:txbxContent>
                      </v:textbox>
                    </v:shape>
                  </v:group>
                  <v:group id="Gruppo 165" o:spid="_x0000_s1048" style="position:absolute;top:41624;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rect id="Rettangolo 166" o:spid="_x0000_s1049"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kxL4A&#10;AADcAAAADwAAAGRycy9kb3ducmV2LnhtbERPy6rCMBDdC/5DGMGdpj4oWo0iguL2+oAuh2Zsi82k&#10;NFHbvzcXBHdzOM9Zb1tTiRc1rrSsYDKOQBBnVpecK7heDqMFCOeRNVaWSUFHDrabfm+NibZv/qPX&#10;2ecihLBLUEHhfZ1I6bKCDLqxrYkDd7eNQR9gk0vd4DuEm0pOoyiWBksODQXWtC8oe5yfRsE0jY5z&#10;P1vurw67YxrPJum9uyk1HLS7FQhPrf+Jv+6TDvPjGP6fCRfIz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xJZMS+AAAA3AAAAA8AAAAAAAAAAAAAAAAAmAIAAGRycy9kb3ducmV2&#10;LnhtbFBLBQYAAAAABAAEAPUAAACDAwAAAAA=&#10;" fillcolor="white [3212]" strokecolor="red" strokeweight=".5pt"/>
                    <v:shape id="_x0000_s1050"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14:paraId="71D9B944" w14:textId="77777777" w:rsidR="001653E6" w:rsidRPr="00131F99" w:rsidRDefault="001653E6" w:rsidP="00693389">
                            <w:pPr>
                              <w:ind w:hanging="2"/>
                            </w:pPr>
                            <w:r>
                              <w:t>e</w:t>
                            </w:r>
                          </w:p>
                        </w:txbxContent>
                      </v:textbox>
                    </v:shape>
                  </v:group>
                  <v:group id="Gruppo 168" o:spid="_x0000_s1051" style="position:absolute;left:39624;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rect id="Rettangolo 169" o:spid="_x0000_s1052"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wtsEA&#10;AADcAAAADwAAAGRycy9kb3ducmV2LnhtbERPTWvCQBC9F/wPywi91Y2xBI2uIoEGr00VchyyYxLM&#10;zobsqsm/dwuF3ubxPmd3GE0nHjS41rKC5SICQVxZ3XKt4Pzz9bEG4Tyyxs4yKZjIwWE/e9thqu2T&#10;v+lR+FqEEHYpKmi871MpXdWQQbewPXHgrnYw6AMcaqkHfIZw08k4ihJpsOXQ0GBPWUPVrbgbBXEZ&#10;5Z9+tcnODqe8TFbL8jpdlHqfj8ctCE+j/xf/uU86zE828PtMuED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W8LbBAAAA3AAAAA8AAAAAAAAAAAAAAAAAmAIAAGRycy9kb3du&#10;cmV2LnhtbFBLBQYAAAAABAAEAPUAAACGAwAAAAA=&#10;" fillcolor="white [3212]" strokecolor="red" strokeweight=".5pt"/>
                    <v:shape id="_x0000_s1053"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sncUA&#10;AADcAAAADwAAAGRycy9kb3ducmV2LnhtbESPT2vCQBDF70K/wzKCN921qG1TVykVwZNF+wd6G7Jj&#10;EpqdDdnVxG/vHAreZnhv3vvNct37Wl2ojVVgC9OJAUWcB1dxYeHrczt+BhUTssM6MFm4UoT16mGw&#10;xMyFjg90OaZCSQjHDC2UKTWZ1jEvyWOchIZYtFNoPSZZ20K7FjsJ97V+NGahPVYsDSU29F5S/nc8&#10;ewvf+9Pvz8x8FBs/b7rQG83+RVs7GvZvr6AS9elu/r/eOcF/En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mydxQAAANwAAAAPAAAAAAAAAAAAAAAAAJgCAABkcnMv&#10;ZG93bnJldi54bWxQSwUGAAAAAAQABAD1AAAAigMAAAAA&#10;" filled="f" stroked="f">
                      <v:textbox>
                        <w:txbxContent>
                          <w:p w14:paraId="09214B0A" w14:textId="77777777" w:rsidR="001653E6" w:rsidRPr="00131F99" w:rsidRDefault="001653E6" w:rsidP="00693389">
                            <w:pPr>
                              <w:ind w:hanging="2"/>
                            </w:pPr>
                            <w:r>
                              <w:t>d</w:t>
                            </w:r>
                          </w:p>
                          <w:p w14:paraId="5D487089" w14:textId="77777777" w:rsidR="001653E6" w:rsidRDefault="001653E6" w:rsidP="00693389">
                            <w:pPr>
                              <w:ind w:hanging="2"/>
                            </w:pPr>
                            <w:r>
                              <w:t>a</w:t>
                            </w:r>
                          </w:p>
                        </w:txbxContent>
                      </v:textbox>
                    </v:shape>
                  </v:group>
                  <v:group id="Gruppo 171" o:spid="_x0000_s1054" style="position:absolute;left:27717;width:3080;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rect id="Rettangolo 172" o:spid="_x0000_s1055"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0GsEA&#10;AADcAAAADwAAAGRycy9kb3ducmV2LnhtbERPS2vCQBC+C/0Pywi96cakWI2uUoSGXmsVchyyYxLM&#10;zobsNo9/3xWE3ubje87+OJpG9NS52rKC1TICQVxYXXOp4PLzudiAcB5ZY2OZFEzk4Hh4me0x1Xbg&#10;b+rPvhQhhF2KCirv21RKV1Rk0C1tSxy4m+0M+gC7UuoOhxBuGhlH0VoarDk0VNjSqaLifv41CuI8&#10;yt58sj1dHE5Zvk5W+W26KvU6Hz92IDyN/l/8dH/pMP89hscz4QJ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r9BrBAAAA3AAAAA8AAAAAAAAAAAAAAAAAmAIAAGRycy9kb3du&#10;cmV2LnhtbFBLBQYAAAAABAAEAPUAAACGAwAAAAA=&#10;" fillcolor="white [3212]" strokecolor="red" strokeweight=".5pt"/>
                    <v:shape id="_x0000_s1056"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14:paraId="33122128" w14:textId="77777777" w:rsidR="001653E6" w:rsidRPr="00131F99" w:rsidRDefault="001653E6" w:rsidP="00693389">
                            <w:pPr>
                              <w:ind w:hanging="2"/>
                            </w:pPr>
                            <w:r>
                              <w:t>c</w:t>
                            </w:r>
                          </w:p>
                        </w:txbxContent>
                      </v:textbox>
                    </v:shape>
                  </v:group>
                  <v:group id="Gruppo 174" o:spid="_x0000_s1057" style="position:absolute;left:14097;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rect id="Rettangolo 175" o:spid="_x0000_s1058"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sbsIA&#10;AADcAAAADwAAAGRycy9kb3ducmV2LnhtbERPTWvCQBC9F/wPywjemo3Gapu6ighKr9UIOQ7ZMQnN&#10;zobsapJ/7xYKvc3jfc5mN5hGPKhztWUF8ygGQVxYXXOpILscX99BOI+ssbFMCkZysNtOXjaYatvz&#10;Nz3OvhQhhF2KCirv21RKV1Rk0EW2JQ7czXYGfYBdKXWHfQg3jVzE8UoarDk0VNjSoaLi53w3ChZ5&#10;fFr65OOQORxP+SqZ57fxqtRsOuw/QXga/L/4z/2lw/z1G/w+Ey6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QmxuwgAAANwAAAAPAAAAAAAAAAAAAAAAAJgCAABkcnMvZG93&#10;bnJldi54bWxQSwUGAAAAAAQABAD1AAAAhwMAAAAA&#10;" fillcolor="white [3212]" strokecolor="red" strokeweight=".5pt"/>
                    <v:shape id="_x0000_s1059"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14:paraId="54B110CF" w14:textId="77777777" w:rsidR="001653E6" w:rsidRPr="00131F99" w:rsidRDefault="001653E6" w:rsidP="00693389">
                            <w:pPr>
                              <w:ind w:hanging="2"/>
                            </w:pPr>
                            <w:r>
                              <w:t>b</w:t>
                            </w:r>
                          </w:p>
                        </w:txbxContent>
                      </v:textbox>
                    </v:shape>
                  </v:group>
                </v:group>
                <v:group id="Gruppo 177" o:spid="_x0000_s1060" style="position:absolute;left:6096;top:3524;width:6508;height:22174" coordorigin="-25717,-49530" coordsize="6508,22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_x0000_s1061" type="#_x0000_t202" style="position:absolute;left:-24860;top:-43053;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14:paraId="247529BD" w14:textId="77777777" w:rsidR="001653E6" w:rsidRPr="00027670" w:rsidRDefault="001653E6" w:rsidP="00693389">
                          <w:pPr>
                            <w:ind w:hanging="2"/>
                            <w:rPr>
                              <w:rFonts w:asciiTheme="minorHAnsi" w:hAnsiTheme="minorHAnsi" w:cstheme="minorHAnsi"/>
                              <w:b/>
                              <w:color w:val="00FFFF"/>
                            </w:rPr>
                          </w:pPr>
                          <w:r w:rsidRPr="00027670">
                            <w:rPr>
                              <w:rFonts w:asciiTheme="minorHAnsi" w:hAnsiTheme="minorHAnsi" w:cstheme="minorHAnsi"/>
                              <w:b/>
                              <w:color w:val="00FFFF"/>
                            </w:rPr>
                            <w:t>1</w:t>
                          </w:r>
                        </w:p>
                      </w:txbxContent>
                    </v:textbox>
                  </v:shape>
                  <v:shape id="_x0000_s1062" type="#_x0000_t202" style="position:absolute;left:-23526;top:-33623;width:307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14:paraId="48FF4E47"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4</w:t>
                          </w:r>
                        </w:p>
                      </w:txbxContent>
                    </v:textbox>
                  </v:shape>
                  <v:shape id="_x0000_s1063" type="#_x0000_t202" style="position:absolute;left:-23431;top:-36385;width:308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14:paraId="71145F30"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3</w:t>
                          </w:r>
                        </w:p>
                      </w:txbxContent>
                    </v:textbox>
                  </v:shape>
                  <v:shape id="_x0000_s1064" type="#_x0000_t202" style="position:absolute;left:-24066;top:-37814;width:308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IcAA&#10;AADcAAAADwAAAGRycy9kb3ducmV2LnhtbERPS4vCMBC+C/6HMII3TVx00WoUcRE8uawv8DY0Y1ts&#10;JqWJtv77zcKCt/n4nrNYtbYUT6p94VjDaKhAEKfOFJxpOB23gykIH5ANlo5Jw4s8rJbdzgIT4xr+&#10;oechZCKGsE9QQx5ClUjp05ws+qGriCN3c7XFEGGdSVNjE8NtKT+U+pQWC44NOVa0ySm9Hx5Ww3l/&#10;u17G6jv7spOqca2SbGdS636vXc9BBGrDW/zv3pk4fzqCv2fiB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5IcAAAADcAAAADwAAAAAAAAAAAAAAAACYAgAAZHJzL2Rvd25y&#10;ZXYueG1sUEsFBgAAAAAEAAQA9QAAAIUDAAAAAA==&#10;" filled="f" stroked="f">
                    <v:textbox>
                      <w:txbxContent>
                        <w:p w14:paraId="25A64088"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2</w:t>
                          </w:r>
                        </w:p>
                      </w:txbxContent>
                    </v:textbox>
                  </v:shape>
                  <v:shape id="_x0000_s1065" type="#_x0000_t202" style="position:absolute;left:-22288;top:-44672;width:308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14:paraId="70EC9A7B"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6</w:t>
                          </w:r>
                        </w:p>
                      </w:txbxContent>
                    </v:textbox>
                  </v:shape>
                  <v:shape id="_x0000_s1066" type="#_x0000_t202" style="position:absolute;left:-23145;top:-30099;width:3079;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14:paraId="59F51DC9"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5</w:t>
                          </w:r>
                        </w:p>
                      </w:txbxContent>
                    </v:textbox>
                  </v:shape>
                  <v:shape id="_x0000_s1067" type="#_x0000_t202" style="position:absolute;left:-22383;top:-47339;width:307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14:paraId="15B303E1"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8</w:t>
                          </w:r>
                        </w:p>
                      </w:txbxContent>
                    </v:textbox>
                  </v:shape>
                  <v:shape id="_x0000_s1068" type="#_x0000_t202" style="position:absolute;left:-25717;top:-49530;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14:paraId="52CE3927" w14:textId="77777777" w:rsidR="001653E6" w:rsidRPr="00301C0F" w:rsidRDefault="001653E6" w:rsidP="00693389">
                          <w:pPr>
                            <w:ind w:hanging="2"/>
                            <w:rPr>
                              <w:rFonts w:asciiTheme="minorHAnsi" w:hAnsiTheme="minorHAnsi" w:cstheme="minorHAnsi"/>
                              <w:b/>
                              <w:color w:val="00FFFF"/>
                            </w:rPr>
                          </w:pPr>
                          <w:r>
                            <w:rPr>
                              <w:rFonts w:asciiTheme="minorHAnsi" w:hAnsiTheme="minorHAnsi" w:cstheme="minorHAnsi"/>
                              <w:b/>
                              <w:color w:val="00FFFF"/>
                            </w:rPr>
                            <w:t>7</w:t>
                          </w:r>
                        </w:p>
                      </w:txbxContent>
                    </v:textbox>
                  </v:shape>
                </v:group>
              </v:group>
            </w:pict>
          </mc:Fallback>
        </mc:AlternateContent>
      </w:r>
    </w:p>
    <w:p w14:paraId="4575859D" w14:textId="47EDA1A4" w:rsidR="00693389" w:rsidRDefault="00693389" w:rsidP="00FE37D9"/>
    <w:p w14:paraId="4893ADE7" w14:textId="3AE4CA59" w:rsidR="00693389" w:rsidRDefault="00693389" w:rsidP="00FE37D9"/>
    <w:p w14:paraId="648356E6" w14:textId="60B597D0" w:rsidR="00693389" w:rsidRDefault="00693389" w:rsidP="00FE37D9"/>
    <w:p w14:paraId="1DA9A98C" w14:textId="77777777" w:rsidR="00693389" w:rsidRDefault="00693389" w:rsidP="00FE37D9"/>
    <w:p w14:paraId="10DA1A3B" w14:textId="741C5A1B" w:rsidR="00693389" w:rsidRDefault="00693389" w:rsidP="00FE37D9"/>
    <w:p w14:paraId="1A2D1005" w14:textId="3C9A7BA5" w:rsidR="00693389" w:rsidRDefault="00693389" w:rsidP="00FE37D9"/>
    <w:p w14:paraId="4DCC4756" w14:textId="77777777" w:rsidR="00693389" w:rsidRDefault="00693389" w:rsidP="00FE37D9"/>
    <w:p w14:paraId="30D99EF0" w14:textId="77777777" w:rsidR="00693389" w:rsidRDefault="00693389" w:rsidP="00FE37D9"/>
    <w:p w14:paraId="27B317DC" w14:textId="4FCEC705" w:rsidR="00693389" w:rsidRDefault="00693389" w:rsidP="00FE37D9"/>
    <w:p w14:paraId="1CA70F04" w14:textId="7F76F4E2" w:rsidR="00693389" w:rsidRDefault="00693389" w:rsidP="00FE37D9"/>
    <w:p w14:paraId="4FF7D9DA" w14:textId="0FFBC8E9" w:rsidR="00693389" w:rsidRDefault="00693389" w:rsidP="00FE37D9"/>
    <w:p w14:paraId="726D7262" w14:textId="77777777" w:rsidR="00693389" w:rsidRDefault="00693389" w:rsidP="00FE37D9"/>
    <w:p w14:paraId="6BCA12E8" w14:textId="77777777" w:rsidR="00693389" w:rsidRDefault="00693389" w:rsidP="00FE37D9"/>
    <w:p w14:paraId="4244517B" w14:textId="77777777" w:rsidR="00693389" w:rsidRDefault="00693389" w:rsidP="00FE37D9"/>
    <w:p w14:paraId="51F6B79F" w14:textId="77777777" w:rsidR="00693389" w:rsidRDefault="00693389" w:rsidP="00FE37D9"/>
    <w:p w14:paraId="00EF23BC" w14:textId="77777777" w:rsidR="00693389" w:rsidRDefault="00693389" w:rsidP="00FE37D9"/>
    <w:p w14:paraId="713A9605" w14:textId="77777777" w:rsidR="00693389" w:rsidRDefault="00693389" w:rsidP="00FE37D9"/>
    <w:p w14:paraId="6F9A3CE5" w14:textId="77777777" w:rsidR="00693389" w:rsidRDefault="00693389" w:rsidP="00FE37D9"/>
    <w:p w14:paraId="0B1F04F8" w14:textId="77777777" w:rsidR="00693389" w:rsidRDefault="00693389" w:rsidP="00FE37D9"/>
    <w:p w14:paraId="400E6799" w14:textId="77777777" w:rsidR="00693389" w:rsidRDefault="00693389" w:rsidP="00FE37D9"/>
    <w:p w14:paraId="03A939B1" w14:textId="77777777" w:rsidR="00693389" w:rsidRDefault="00693389" w:rsidP="00FE37D9"/>
    <w:p w14:paraId="0E16FE5D" w14:textId="77777777" w:rsidR="00693389" w:rsidRDefault="00693389" w:rsidP="00FE37D9"/>
    <w:p w14:paraId="2328FF11" w14:textId="77777777" w:rsidR="00693389" w:rsidRDefault="00693389" w:rsidP="00FE37D9"/>
    <w:p w14:paraId="76CDFB60" w14:textId="77777777" w:rsidR="00693389" w:rsidRDefault="00693389" w:rsidP="00FE37D9"/>
    <w:p w14:paraId="573187A9" w14:textId="77777777" w:rsidR="00693389" w:rsidRDefault="00693389" w:rsidP="00FE37D9"/>
    <w:p w14:paraId="222E4CEA" w14:textId="77777777" w:rsidR="00693389" w:rsidRDefault="00693389" w:rsidP="00FE37D9"/>
    <w:p w14:paraId="654983C6" w14:textId="77777777" w:rsidR="00693389" w:rsidRDefault="00693389" w:rsidP="00FE37D9"/>
    <w:p w14:paraId="505129CE" w14:textId="77777777" w:rsidR="00693389" w:rsidRDefault="00693389" w:rsidP="00FE37D9"/>
    <w:p w14:paraId="54BDACBC" w14:textId="77777777" w:rsidR="00693389" w:rsidRDefault="00693389" w:rsidP="00FE37D9"/>
    <w:p w14:paraId="0B988D87" w14:textId="77777777" w:rsidR="00693389" w:rsidRDefault="00693389" w:rsidP="00FE37D9"/>
    <w:p w14:paraId="767A36BA" w14:textId="77777777" w:rsidR="00693389" w:rsidRDefault="00693389" w:rsidP="00FE37D9"/>
    <w:p w14:paraId="499270BC" w14:textId="77777777" w:rsidR="00693389" w:rsidRDefault="00693389" w:rsidP="00FE37D9"/>
    <w:p w14:paraId="11FBBD2F" w14:textId="77777777" w:rsidR="00693389" w:rsidRDefault="00693389" w:rsidP="00FE37D9"/>
    <w:p w14:paraId="0195623C" w14:textId="77777777" w:rsidR="00693389" w:rsidRDefault="00693389" w:rsidP="00FE37D9"/>
    <w:p w14:paraId="5AE64713" w14:textId="77777777" w:rsidR="00693389" w:rsidRDefault="00693389" w:rsidP="00FE37D9"/>
    <w:p w14:paraId="4F419558" w14:textId="77777777" w:rsidR="00693389" w:rsidRDefault="00693389" w:rsidP="00FE37D9"/>
    <w:p w14:paraId="220B366C" w14:textId="77777777" w:rsidR="00693389" w:rsidRDefault="00693389" w:rsidP="00FE37D9"/>
    <w:p w14:paraId="2333A4D4" w14:textId="77777777" w:rsidR="00693389" w:rsidRDefault="00693389" w:rsidP="00FE37D9"/>
    <w:p w14:paraId="0F471975" w14:textId="77777777" w:rsidR="00693389" w:rsidRDefault="00693389" w:rsidP="00FE37D9"/>
    <w:p w14:paraId="35A85913" w14:textId="77777777" w:rsidR="00693389" w:rsidRDefault="00693389" w:rsidP="00FE37D9"/>
    <w:p w14:paraId="166DF0E4" w14:textId="77777777" w:rsidR="00693389" w:rsidRDefault="00693389" w:rsidP="00FE37D9"/>
    <w:p w14:paraId="12BF1D25" w14:textId="77777777" w:rsidR="00693389" w:rsidRDefault="00693389" w:rsidP="00FE37D9"/>
    <w:p w14:paraId="48CDBE67" w14:textId="77777777" w:rsidR="00693389" w:rsidRDefault="00693389" w:rsidP="00FE37D9"/>
    <w:p w14:paraId="180E4478" w14:textId="77777777" w:rsidR="00693389" w:rsidRDefault="00693389" w:rsidP="00FE37D9"/>
    <w:p w14:paraId="76657B45" w14:textId="77777777" w:rsidR="00693389" w:rsidRDefault="00693389" w:rsidP="00FE37D9"/>
    <w:p w14:paraId="2E36F171" w14:textId="77777777" w:rsidR="00693389" w:rsidRDefault="00693389" w:rsidP="00FE37D9"/>
    <w:p w14:paraId="0CD93AC5" w14:textId="77777777" w:rsidR="00693389" w:rsidRDefault="00693389" w:rsidP="00FE37D9"/>
    <w:p w14:paraId="04B04C52" w14:textId="77777777" w:rsidR="00693389" w:rsidRDefault="00693389" w:rsidP="00FE37D9"/>
    <w:p w14:paraId="7A6C9477" w14:textId="77777777" w:rsidR="00693389" w:rsidRDefault="00693389" w:rsidP="00FE37D9"/>
    <w:p w14:paraId="32889FA7" w14:textId="77777777" w:rsidR="00693389" w:rsidRDefault="00693389" w:rsidP="00FE37D9"/>
    <w:p w14:paraId="3E619E6A" w14:textId="77777777" w:rsidR="00693389" w:rsidRDefault="00693389" w:rsidP="00FE37D9"/>
    <w:p w14:paraId="42070CB1" w14:textId="77777777" w:rsidR="00693389" w:rsidRDefault="00693389" w:rsidP="00FE37D9"/>
    <w:p w14:paraId="237EC762" w14:textId="77777777" w:rsidR="00693389" w:rsidRDefault="00693389" w:rsidP="00FE37D9"/>
    <w:p w14:paraId="51B3AF5A" w14:textId="77777777" w:rsidR="00693389" w:rsidRDefault="00693389" w:rsidP="00FE37D9"/>
    <w:p w14:paraId="755AE4BC" w14:textId="77777777" w:rsidR="00693389" w:rsidRDefault="00693389" w:rsidP="00FE37D9"/>
    <w:p w14:paraId="3B0606B8" w14:textId="27B7FC93" w:rsidR="00693389" w:rsidRDefault="00693389" w:rsidP="00FE37D9"/>
    <w:p w14:paraId="713C9596" w14:textId="77777777" w:rsidR="00693389" w:rsidRDefault="00693389" w:rsidP="00FE37D9"/>
    <w:p w14:paraId="3C43860A" w14:textId="77777777" w:rsidR="00693389" w:rsidRDefault="00693389" w:rsidP="00FE37D9"/>
    <w:p w14:paraId="057A12DD" w14:textId="77777777" w:rsidR="00693389" w:rsidRDefault="00693389" w:rsidP="00FE37D9"/>
    <w:p w14:paraId="37326AF9" w14:textId="7805BDF5" w:rsidR="00693389" w:rsidRDefault="00693389" w:rsidP="00693389">
      <w:pPr>
        <w:pStyle w:val="FigureCaption"/>
        <w:framePr w:w="9764" w:hSpace="284" w:wrap="around" w:vAnchor="page" w:hAnchor="page" w:x="917" w:y="14536"/>
        <w:shd w:val="solid" w:color="FFFFFF" w:fill="FFFFFF"/>
        <w:spacing w:after="0"/>
        <w:rPr>
          <w:i/>
        </w:rPr>
      </w:pPr>
      <w:r w:rsidRPr="00921277">
        <w:t>Figure</w:t>
      </w:r>
      <w:r w:rsidR="004F0E5D">
        <w:t xml:space="preserve"> 2</w:t>
      </w:r>
      <w:r w:rsidRPr="00921277">
        <w:t xml:space="preserve">. </w:t>
      </w:r>
      <w:r>
        <w:t>Frontal and lateral pictures of the statuette under different illumination for the multispectral analysis: (a) and (e) visible light, (b) and (f) UV fluorescence, (c) IR reflectography, (d) and (g) radiograph</w:t>
      </w:r>
      <w:r w:rsidR="006E712D">
        <w:t>y</w:t>
      </w:r>
      <w:r>
        <w:t>.</w:t>
      </w:r>
      <w:r w:rsidR="004F0E5D">
        <w:t xml:space="preserve"> </w:t>
      </w:r>
      <w:r>
        <w:t>In picture (a) the measure points for XRF analysis are signed with numbers 1-8.</w:t>
      </w:r>
    </w:p>
    <w:p w14:paraId="243E9F43" w14:textId="77777777" w:rsidR="00693389" w:rsidRDefault="00693389" w:rsidP="00FE37D9"/>
    <w:p w14:paraId="117087C9" w14:textId="77777777" w:rsidR="004F0E5D" w:rsidRDefault="004F0E5D" w:rsidP="00FE37D9"/>
    <w:p w14:paraId="2515F793" w14:textId="77777777" w:rsidR="00693389" w:rsidRDefault="00693389" w:rsidP="00FE37D9"/>
    <w:p w14:paraId="56C775CD" w14:textId="584C2F53" w:rsidR="00693389" w:rsidRDefault="00693389" w:rsidP="00FE37D9"/>
    <w:p w14:paraId="3CFF2A8A" w14:textId="77777777" w:rsidR="00693389" w:rsidRDefault="00693389" w:rsidP="00FE37D9"/>
    <w:p w14:paraId="240FCDA5" w14:textId="77777777" w:rsidR="00693389" w:rsidRDefault="00693389" w:rsidP="00FE37D9"/>
    <w:p w14:paraId="0D5100CC" w14:textId="77777777" w:rsidR="00693389" w:rsidRDefault="00693389" w:rsidP="00FE37D9"/>
    <w:p w14:paraId="77983B04" w14:textId="77777777" w:rsidR="00693389" w:rsidRDefault="00693389" w:rsidP="00FE37D9"/>
    <w:p w14:paraId="261D0F67" w14:textId="77777777" w:rsidR="00693389" w:rsidRDefault="00693389" w:rsidP="00FE37D9"/>
    <w:p w14:paraId="43E49B24" w14:textId="47872FFD" w:rsidR="00693389" w:rsidRDefault="00693389" w:rsidP="00FE37D9"/>
    <w:p w14:paraId="34207AD0" w14:textId="77777777" w:rsidR="00693389" w:rsidRDefault="00693389" w:rsidP="00FE37D9"/>
    <w:p w14:paraId="5D144305" w14:textId="77777777" w:rsidR="00693389" w:rsidRDefault="00693389" w:rsidP="00FE37D9"/>
    <w:p w14:paraId="6D5BFF44" w14:textId="77777777" w:rsidR="00693389" w:rsidRDefault="00693389" w:rsidP="00FE37D9"/>
    <w:p w14:paraId="7D5CB57B" w14:textId="77777777" w:rsidR="00693389" w:rsidRDefault="00693389" w:rsidP="00FE37D9"/>
    <w:p w14:paraId="68AB3188" w14:textId="77777777" w:rsidR="00693389" w:rsidRDefault="00693389" w:rsidP="00FE37D9"/>
    <w:p w14:paraId="0A98265F" w14:textId="77777777" w:rsidR="00693389" w:rsidRDefault="00693389" w:rsidP="00FE37D9"/>
    <w:p w14:paraId="0A04B693" w14:textId="77777777" w:rsidR="00693389" w:rsidRDefault="00693389" w:rsidP="00FE37D9"/>
    <w:p w14:paraId="71DCD162" w14:textId="77777777" w:rsidR="00693389" w:rsidRDefault="00693389" w:rsidP="00FE37D9"/>
    <w:p w14:paraId="3F598E58" w14:textId="77777777" w:rsidR="00693389" w:rsidRDefault="00693389" w:rsidP="00FE37D9"/>
    <w:p w14:paraId="69B6959E" w14:textId="77777777" w:rsidR="00693389" w:rsidRDefault="00693389" w:rsidP="00FE37D9"/>
    <w:p w14:paraId="1C96AB76" w14:textId="77777777" w:rsidR="00693389" w:rsidRDefault="00693389" w:rsidP="00FE37D9"/>
    <w:p w14:paraId="5B3C9845" w14:textId="77777777" w:rsidR="00693389" w:rsidRDefault="00693389" w:rsidP="00FE37D9"/>
    <w:p w14:paraId="3EAA7711" w14:textId="77777777" w:rsidR="00693389" w:rsidRDefault="00693389" w:rsidP="00FE37D9"/>
    <w:p w14:paraId="2CA6A583" w14:textId="77777777" w:rsidR="00693389" w:rsidRDefault="00693389" w:rsidP="00FE37D9"/>
    <w:p w14:paraId="1028605E" w14:textId="77777777" w:rsidR="00693389" w:rsidRDefault="00693389" w:rsidP="00FE37D9"/>
    <w:p w14:paraId="7805BE73" w14:textId="77777777" w:rsidR="00693389" w:rsidRDefault="00693389" w:rsidP="00FE37D9"/>
    <w:p w14:paraId="0F684CD9" w14:textId="77777777" w:rsidR="00693389" w:rsidRDefault="00693389" w:rsidP="00FE37D9"/>
    <w:p w14:paraId="2F58D91B" w14:textId="77777777" w:rsidR="00693389" w:rsidRDefault="00693389" w:rsidP="00FE37D9"/>
    <w:p w14:paraId="7E8DA417" w14:textId="77777777" w:rsidR="00693389" w:rsidRDefault="00693389" w:rsidP="00FE37D9"/>
    <w:p w14:paraId="1ADD0AE8" w14:textId="77777777" w:rsidR="00693389" w:rsidRDefault="00693389" w:rsidP="00FE37D9"/>
    <w:p w14:paraId="2CF82632" w14:textId="77777777" w:rsidR="00693389" w:rsidRDefault="00693389" w:rsidP="00FE37D9"/>
    <w:p w14:paraId="46DE23AE" w14:textId="77777777" w:rsidR="00693389" w:rsidRDefault="00693389" w:rsidP="00FE37D9"/>
    <w:p w14:paraId="530BAA0B" w14:textId="77777777" w:rsidR="00693389" w:rsidRDefault="00693389" w:rsidP="00FE37D9"/>
    <w:p w14:paraId="01874E0D" w14:textId="77777777" w:rsidR="00693389" w:rsidRDefault="00693389" w:rsidP="00FE37D9"/>
    <w:p w14:paraId="3ECA0B56" w14:textId="77777777" w:rsidR="00693389" w:rsidRDefault="00693389" w:rsidP="00FE37D9"/>
    <w:p w14:paraId="6821A813" w14:textId="77777777" w:rsidR="00693389" w:rsidRDefault="00693389" w:rsidP="00FE37D9"/>
    <w:p w14:paraId="6E39D14B" w14:textId="77777777" w:rsidR="00693389" w:rsidRDefault="00693389" w:rsidP="00FE37D9"/>
    <w:p w14:paraId="3B1F15C5" w14:textId="77777777" w:rsidR="00693389" w:rsidRDefault="00693389" w:rsidP="00FE37D9"/>
    <w:p w14:paraId="3292F338" w14:textId="77777777" w:rsidR="00693389" w:rsidRDefault="00693389" w:rsidP="00FE37D9"/>
    <w:p w14:paraId="4A897E37" w14:textId="77777777" w:rsidR="00693389" w:rsidRDefault="00693389" w:rsidP="00FE37D9"/>
    <w:p w14:paraId="17BBD9C7" w14:textId="77777777" w:rsidR="00693389" w:rsidRDefault="00693389" w:rsidP="00FE37D9"/>
    <w:p w14:paraId="1C9E59F2" w14:textId="77777777" w:rsidR="00693389" w:rsidRDefault="00693389" w:rsidP="00FE37D9"/>
    <w:p w14:paraId="01ED6AAA" w14:textId="77777777" w:rsidR="00693389" w:rsidRDefault="00693389" w:rsidP="00FE37D9"/>
    <w:p w14:paraId="0C21B5C1" w14:textId="77777777" w:rsidR="00693389" w:rsidRDefault="00693389" w:rsidP="00FE37D9"/>
    <w:p w14:paraId="04467739" w14:textId="77777777" w:rsidR="00693389" w:rsidRDefault="00693389" w:rsidP="00FE37D9"/>
    <w:p w14:paraId="1E588278" w14:textId="77777777" w:rsidR="00693389" w:rsidRDefault="00693389" w:rsidP="00FE37D9"/>
    <w:p w14:paraId="4491E5BA" w14:textId="77777777" w:rsidR="00693389" w:rsidRDefault="00693389" w:rsidP="00FE37D9"/>
    <w:p w14:paraId="2C26E2FE" w14:textId="77777777" w:rsidR="00693389" w:rsidRDefault="00693389" w:rsidP="00FE37D9"/>
    <w:p w14:paraId="6ADEFC9E" w14:textId="77777777" w:rsidR="00693389" w:rsidRDefault="00693389" w:rsidP="00FE37D9"/>
    <w:p w14:paraId="078E2B25" w14:textId="77777777" w:rsidR="00693389" w:rsidRDefault="00693389" w:rsidP="00FE37D9"/>
    <w:p w14:paraId="6D7B3D86" w14:textId="0E1956E0" w:rsidR="00D04603" w:rsidRDefault="00D04603" w:rsidP="00C43739">
      <w:pPr>
        <w:ind w:firstLine="0"/>
      </w:pPr>
    </w:p>
    <w:p w14:paraId="5CB83162" w14:textId="409C3C4B" w:rsidR="00693389" w:rsidRDefault="00693389" w:rsidP="00693389"/>
    <w:p w14:paraId="214B5432" w14:textId="14AF0651" w:rsidR="00693389" w:rsidRDefault="00693389" w:rsidP="00693389"/>
    <w:p w14:paraId="61E9C29A" w14:textId="77777777" w:rsidR="00693389" w:rsidRDefault="00693389" w:rsidP="00693389"/>
    <w:p w14:paraId="5FDB6FE0" w14:textId="77777777" w:rsidR="00693389" w:rsidRDefault="00693389" w:rsidP="00693389"/>
    <w:p w14:paraId="005FCDBA" w14:textId="77777777" w:rsidR="00693389" w:rsidRDefault="00693389" w:rsidP="00693389"/>
    <w:p w14:paraId="72C059FC" w14:textId="77777777" w:rsidR="00C43739" w:rsidRDefault="00C43739" w:rsidP="00C43739">
      <w:pPr>
        <w:ind w:firstLine="0"/>
      </w:pPr>
    </w:p>
    <w:p w14:paraId="4F53EB0C" w14:textId="77777777" w:rsidR="00344ABD" w:rsidRDefault="00344ABD" w:rsidP="00344ABD"/>
    <w:p w14:paraId="4A927528" w14:textId="77777777" w:rsidR="00F044A7" w:rsidRDefault="00F044A7" w:rsidP="00F044A7"/>
    <w:p w14:paraId="6FA55180" w14:textId="77777777" w:rsidR="00F044A7" w:rsidRDefault="00F044A7" w:rsidP="00F044A7"/>
    <w:p w14:paraId="5FA26D04" w14:textId="77777777" w:rsidR="00F044A7" w:rsidRPr="00EB45FF" w:rsidRDefault="00F044A7" w:rsidP="00F044A7">
      <w:pPr>
        <w:pStyle w:val="Level1Title"/>
      </w:pPr>
      <w:r>
        <w:lastRenderedPageBreak/>
        <w:t>results and discussion</w:t>
      </w:r>
    </w:p>
    <w:p w14:paraId="753D2D08" w14:textId="77777777" w:rsidR="00F044A7" w:rsidRDefault="00F044A7" w:rsidP="00F044A7">
      <w:pPr>
        <w:pStyle w:val="Level2Title"/>
      </w:pPr>
      <w:r>
        <w:t>Assembly and modelling techniques</w:t>
      </w:r>
    </w:p>
    <w:p w14:paraId="343490C4" w14:textId="77777777" w:rsidR="00F044A7" w:rsidRDefault="00F044A7" w:rsidP="00F044A7"/>
    <w:p w14:paraId="1097E615" w14:textId="77777777" w:rsidR="00F044A7" w:rsidRDefault="00F044A7" w:rsidP="00F044A7">
      <w:pPr>
        <w:rPr>
          <w:i/>
        </w:rPr>
      </w:pPr>
      <w:r w:rsidRPr="00D23864">
        <w:t xml:space="preserve">The </w:t>
      </w:r>
      <w:r>
        <w:t>close observation and the analyse</w:t>
      </w:r>
      <w:r w:rsidRPr="00D23864">
        <w:t>s carried out made it possible to describe the assembly technique of the two portions</w:t>
      </w:r>
      <w:r>
        <w:t xml:space="preserve"> </w:t>
      </w:r>
    </w:p>
    <w:p w14:paraId="1F0F40B5" w14:textId="2E62781D" w:rsidR="00C43739" w:rsidRDefault="00F044A7" w:rsidP="00F044A7">
      <w:pPr>
        <w:ind w:firstLine="0"/>
      </w:pPr>
      <w:r>
        <w:t xml:space="preserve"> </w:t>
      </w:r>
      <w:r w:rsidR="00DB4640">
        <w:t>(the basket and the body)</w:t>
      </w:r>
      <w:r w:rsidR="00DB4640" w:rsidRPr="00D23864">
        <w:t>, which</w:t>
      </w:r>
      <w:r w:rsidR="00DB4640">
        <w:t xml:space="preserve"> </w:t>
      </w:r>
      <w:r w:rsidR="00DB4640" w:rsidRPr="00D23864">
        <w:t>w</w:t>
      </w:r>
      <w:r w:rsidR="00DB4640">
        <w:t>ere</w:t>
      </w:r>
      <w:r w:rsidR="00DB4640" w:rsidRPr="00D23864">
        <w:t xml:space="preserve"> originally assembled by inserting wooden </w:t>
      </w:r>
      <w:r w:rsidR="00DB4640">
        <w:t>dowels</w:t>
      </w:r>
      <w:r w:rsidR="00DB4640" w:rsidRPr="00D23864">
        <w:t>, with circular section, f</w:t>
      </w:r>
      <w:r w:rsidR="00DB4640">
        <w:t xml:space="preserve">ree of glue or </w:t>
      </w:r>
      <w:r w:rsidR="00344ABD">
        <w:t xml:space="preserve">filler material. Moreover, a non-uniformity of the surface and the presence of gaps distributed over the entire body could be </w:t>
      </w:r>
      <w:r w:rsidR="00C43739">
        <w:t xml:space="preserve">immediately noticed. In correspondence with some of these, such as on the chest or the hips, it was possible to observe the presence of a double layer of preparation. </w:t>
      </w:r>
    </w:p>
    <w:p w14:paraId="57B392B0" w14:textId="169645C8" w:rsidR="00C43739" w:rsidRDefault="00C43739" w:rsidP="00C43739">
      <w:r>
        <w:t>The first, light brown</w:t>
      </w:r>
      <w:sdt>
        <w:sdtPr>
          <w:tag w:val="goog_rdk_236"/>
          <w:id w:val="-777484557"/>
        </w:sdtPr>
        <w:sdtEndPr/>
        <w:sdtContent>
          <w:r>
            <w:t>-</w:t>
          </w:r>
        </w:sdtContent>
      </w:sdt>
      <w:r>
        <w:t>colo</w:t>
      </w:r>
      <w:sdt>
        <w:sdtPr>
          <w:tag w:val="goog_rdk_238"/>
          <w:id w:val="1376198298"/>
        </w:sdtPr>
        <w:sdtEndPr/>
        <w:sdtContent>
          <w:r>
            <w:t>u</w:t>
          </w:r>
        </w:sdtContent>
      </w:sdt>
      <w:r>
        <w:t xml:space="preserve">red and coarser, is directly spread on the wooden material; on this, a second, thinner, white layer was perceivable (fig. 3a). In some areas of the sculpture, the thin white layer seems to be applied directly on the wooden material, as observed for example on some gaps in the garment (fig. 3b). The pictorial decoration was realized on this white preparation. </w:t>
      </w:r>
      <w:r w:rsidRPr="00C561FE">
        <w:t xml:space="preserve">For a better understanding of the </w:t>
      </w:r>
      <w:r>
        <w:t>construction</w:t>
      </w:r>
      <w:r w:rsidRPr="00C561FE">
        <w:t xml:space="preserve"> technique and the contribution of the preparatory layers </w:t>
      </w:r>
      <w:r>
        <w:t>in</w:t>
      </w:r>
      <w:r w:rsidRPr="00C561FE">
        <w:t xml:space="preserve"> </w:t>
      </w:r>
      <w:r>
        <w:t>modelling the shape, radiographic and tomographic analys</w:t>
      </w:r>
      <w:r w:rsidRPr="00C561FE">
        <w:t>es were carried out</w:t>
      </w:r>
      <w:r>
        <w:t>. Data were</w:t>
      </w:r>
      <w:r w:rsidRPr="00C561FE">
        <w:t xml:space="preserve"> acquir</w:t>
      </w:r>
      <w:r>
        <w:t>ed</w:t>
      </w:r>
      <w:r w:rsidRPr="00C561FE">
        <w:t xml:space="preserve"> </w:t>
      </w:r>
      <w:r w:rsidR="006E712D">
        <w:t xml:space="preserve">on the whole statuette for radiography, while for CT the acquired portion is limited </w:t>
      </w:r>
      <w:r w:rsidRPr="00C561FE">
        <w:t xml:space="preserve">from the basket </w:t>
      </w:r>
      <w:r w:rsidR="006E712D">
        <w:t xml:space="preserve">down </w:t>
      </w:r>
      <w:r w:rsidRPr="00C561FE">
        <w:t>to the hips of the statuette.</w:t>
      </w:r>
      <w:r>
        <w:t xml:space="preserve"> Thanks to the X-ray </w:t>
      </w:r>
      <w:r w:rsidR="001E7B3E">
        <w:t>imaging</w:t>
      </w:r>
      <w:r>
        <w:t>, it was possible to visualize details and features of the object</w:t>
      </w:r>
      <w:sdt>
        <w:sdtPr>
          <w:tag w:val="goog_rdk_272"/>
          <w:id w:val="319851102"/>
        </w:sdtPr>
        <w:sdtEndPr/>
        <w:sdtContent>
          <w:r>
            <w:t>:</w:t>
          </w:r>
        </w:sdtContent>
      </w:sdt>
      <w:r>
        <w:t xml:space="preserve"> tomographic data</w:t>
      </w:r>
      <w:sdt>
        <w:sdtPr>
          <w:tag w:val="goog_rdk_279"/>
          <w:id w:val="691881446"/>
        </w:sdtPr>
        <w:sdtEndPr/>
        <w:sdtContent>
          <w:r>
            <w:t xml:space="preserve"> </w:t>
          </w:r>
          <w:r w:rsidR="008953C7">
            <w:t xml:space="preserve">in particular </w:t>
          </w:r>
          <w:r>
            <w:t>provided</w:t>
          </w:r>
        </w:sdtContent>
      </w:sdt>
      <w:r>
        <w:t xml:space="preserve"> important information not only on the assembly but also on previous structural interventions (discussed in section 4.3.). At first glance, it </w:t>
      </w:r>
      <w:sdt>
        <w:sdtPr>
          <w:tag w:val="goog_rdk_282"/>
          <w:id w:val="-717205757"/>
        </w:sdtPr>
        <w:sdtEndPr/>
        <w:sdtContent>
          <w:r>
            <w:t>wa</w:t>
          </w:r>
        </w:sdtContent>
      </w:sdt>
      <w:r>
        <w:t>s possible to notice areas of the radiographic images with different radiopacity over the entire volume of the body (fig. 2d). This confirm the non-homogeneity of the preparatory layer distribution, which is more radiopaque than the wooden support.</w:t>
      </w:r>
    </w:p>
    <w:p w14:paraId="5C9CC73A" w14:textId="49B9702F" w:rsidR="00693389" w:rsidRDefault="00C43739" w:rsidP="00693389">
      <w:r>
        <w:rPr>
          <w:noProof/>
          <w:lang w:val="it-IT" w:eastAsia="it-IT"/>
        </w:rPr>
        <mc:AlternateContent>
          <mc:Choice Requires="wpg">
            <w:drawing>
              <wp:anchor distT="0" distB="0" distL="114300" distR="114300" simplePos="0" relativeHeight="251771904" behindDoc="0" locked="0" layoutInCell="1" allowOverlap="1" wp14:anchorId="18E9261A" wp14:editId="40B07809">
                <wp:simplePos x="0" y="0"/>
                <wp:positionH relativeFrom="column">
                  <wp:posOffset>-29210</wp:posOffset>
                </wp:positionH>
                <wp:positionV relativeFrom="paragraph">
                  <wp:posOffset>95885</wp:posOffset>
                </wp:positionV>
                <wp:extent cx="3162300" cy="1388110"/>
                <wp:effectExtent l="0" t="0" r="0" b="2540"/>
                <wp:wrapNone/>
                <wp:docPr id="76" name="Gruppo 76"/>
                <wp:cNvGraphicFramePr/>
                <a:graphic xmlns:a="http://schemas.openxmlformats.org/drawingml/2006/main">
                  <a:graphicData uri="http://schemas.microsoft.com/office/word/2010/wordprocessingGroup">
                    <wpg:wgp>
                      <wpg:cNvGrpSpPr/>
                      <wpg:grpSpPr>
                        <a:xfrm>
                          <a:off x="0" y="0"/>
                          <a:ext cx="3162300" cy="1388110"/>
                          <a:chOff x="0" y="0"/>
                          <a:chExt cx="3162300" cy="1388110"/>
                        </a:xfrm>
                      </wpg:grpSpPr>
                      <wpg:grpSp>
                        <wpg:cNvPr id="140" name="Gruppo 140"/>
                        <wpg:cNvGrpSpPr/>
                        <wpg:grpSpPr>
                          <a:xfrm>
                            <a:off x="47625" y="0"/>
                            <a:ext cx="3114675" cy="1323975"/>
                            <a:chOff x="0" y="0"/>
                            <a:chExt cx="3057525" cy="1276350"/>
                          </a:xfrm>
                        </wpg:grpSpPr>
                        <pic:pic xmlns:pic="http://schemas.openxmlformats.org/drawingml/2006/picture">
                          <pic:nvPicPr>
                            <pic:cNvPr id="141" name="Immagine 141"/>
                            <pic:cNvPicPr>
                              <a:picLocks noChangeAspect="1"/>
                            </pic:cNvPicPr>
                          </pic:nvPicPr>
                          <pic:blipFill rotWithShape="1">
                            <a:blip r:embed="rId27">
                              <a:extLst>
                                <a:ext uri="{28A0092B-C50C-407E-A947-70E740481C1C}">
                                  <a14:useLocalDpi xmlns:a14="http://schemas.microsoft.com/office/drawing/2010/main" val="0"/>
                                </a:ext>
                              </a:extLst>
                            </a:blip>
                            <a:srcRect r="18483"/>
                            <a:stretch/>
                          </pic:blipFill>
                          <pic:spPr bwMode="auto">
                            <a:xfrm>
                              <a:off x="0" y="0"/>
                              <a:ext cx="1638300" cy="12763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2" name="Immagine 14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647825" y="0"/>
                              <a:ext cx="1409700" cy="1273810"/>
                            </a:xfrm>
                            <a:prstGeom prst="rect">
                              <a:avLst/>
                            </a:prstGeom>
                            <a:noFill/>
                            <a:ln>
                              <a:noFill/>
                            </a:ln>
                          </pic:spPr>
                        </pic:pic>
                      </wpg:grpSp>
                      <wpg:grpSp>
                        <wpg:cNvPr id="31" name="Gruppo 31"/>
                        <wpg:cNvGrpSpPr/>
                        <wpg:grpSpPr>
                          <a:xfrm>
                            <a:off x="0" y="1133475"/>
                            <a:ext cx="307340" cy="254635"/>
                            <a:chOff x="266700" y="66675"/>
                            <a:chExt cx="307340" cy="254635"/>
                          </a:xfrm>
                        </wpg:grpSpPr>
                        <wps:wsp>
                          <wps:cNvPr id="30" name="Rettangolo 30"/>
                          <wps:cNvSpPr/>
                          <wps:spPr>
                            <a:xfrm>
                              <a:off x="314325" y="104775"/>
                              <a:ext cx="148426" cy="148294"/>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Casella di testo 2"/>
                          <wps:cNvSpPr txBox="1">
                            <a:spLocks noChangeArrowheads="1"/>
                          </wps:cNvSpPr>
                          <wps:spPr bwMode="auto">
                            <a:xfrm>
                              <a:off x="266700" y="66675"/>
                              <a:ext cx="307340" cy="254635"/>
                            </a:xfrm>
                            <a:prstGeom prst="rect">
                              <a:avLst/>
                            </a:prstGeom>
                            <a:noFill/>
                            <a:ln w="9525">
                              <a:noFill/>
                              <a:miter lim="800000"/>
                              <a:headEnd/>
                              <a:tailEnd/>
                            </a:ln>
                          </wps:spPr>
                          <wps:txbx>
                            <w:txbxContent>
                              <w:p w14:paraId="06513AB7" w14:textId="77777777" w:rsidR="001653E6" w:rsidRPr="00131F99" w:rsidRDefault="001653E6" w:rsidP="004F0E5D">
                                <w:pPr>
                                  <w:ind w:hanging="2"/>
                                </w:pPr>
                                <w:r>
                                  <w:t>a</w:t>
                                </w:r>
                              </w:p>
                            </w:txbxContent>
                          </wps:txbx>
                          <wps:bodyPr rot="0" vert="horz" wrap="square" lIns="91440" tIns="45720" rIns="91440" bIns="45720" anchor="t" anchorCtr="0">
                            <a:noAutofit/>
                          </wps:bodyPr>
                        </wps:wsp>
                      </wpg:grpSp>
                      <wpg:grpSp>
                        <wpg:cNvPr id="73" name="Gruppo 73"/>
                        <wpg:cNvGrpSpPr/>
                        <wpg:grpSpPr>
                          <a:xfrm>
                            <a:off x="1676400" y="1123950"/>
                            <a:ext cx="307340" cy="254635"/>
                            <a:chOff x="266700" y="66675"/>
                            <a:chExt cx="307340" cy="254635"/>
                          </a:xfrm>
                        </wpg:grpSpPr>
                        <wps:wsp>
                          <wps:cNvPr id="74" name="Rettangolo 74"/>
                          <wps:cNvSpPr/>
                          <wps:spPr>
                            <a:xfrm>
                              <a:off x="314325" y="104775"/>
                              <a:ext cx="148426" cy="148294"/>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Casella di testo 2"/>
                          <wps:cNvSpPr txBox="1">
                            <a:spLocks noChangeArrowheads="1"/>
                          </wps:cNvSpPr>
                          <wps:spPr bwMode="auto">
                            <a:xfrm>
                              <a:off x="266700" y="66675"/>
                              <a:ext cx="307340" cy="254635"/>
                            </a:xfrm>
                            <a:prstGeom prst="rect">
                              <a:avLst/>
                            </a:prstGeom>
                            <a:noFill/>
                            <a:ln w="9525">
                              <a:noFill/>
                              <a:miter lim="800000"/>
                              <a:headEnd/>
                              <a:tailEnd/>
                            </a:ln>
                          </wps:spPr>
                          <wps:txbx>
                            <w:txbxContent>
                              <w:p w14:paraId="222AE7D7" w14:textId="77777777" w:rsidR="001653E6" w:rsidRPr="00131F99" w:rsidRDefault="001653E6" w:rsidP="004F0E5D">
                                <w:pPr>
                                  <w:ind w:hanging="2"/>
                                </w:pPr>
                                <w:r>
                                  <w:t>b</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E9261A" id="Gruppo 76" o:spid="_x0000_s1069" style="position:absolute;left:0;text-align:left;margin-left:-2.3pt;margin-top:7.55pt;width:249pt;height:109.3pt;z-index:251771904;mso-position-horizontal-relative:text;mso-position-vertical-relative:text;mso-width-relative:margin;mso-height-relative:margin" coordsize="31623,1388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">
                <v:group id="Gruppo 140" o:spid="_x0000_s1070" style="position:absolute;left:476;width:31147;height:13239" coordsize="30575,1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Immagine 141" o:spid="_x0000_s1071" type="#_x0000_t75" style="position:absolute;width:16383;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">
                    <v:imagedata r:id="rId33" o:title="" cropright="12113f"/>
                  </v:shape>
                  <v:shape id="Immagine 142" o:spid="_x0000_s1072" type="#_x0000_t75" style="position:absolute;left:16478;width:14097;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">
                    <v:imagedata r:id="rId34" o:title=""/>
                  </v:shape>
                </v:group>
                <v:group id="Gruppo 31" o:spid="_x0000_s1073" style="position:absolute;top:11334;width:3073;height:2547" coordorigin="2667,666" coordsize="3073,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ttangolo 30" o:spid="_x0000_s1074" style="position:absolute;left:3143;top:1047;width:1484;height:1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" fillcolor="white [3212]" strokecolor="red" strokeweight=".5pt"/>
                  <v:shape id="_x0000_s1075" type="#_x0000_t202" style="position:absolute;left:2667;top:666;width:307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06513AB7" w14:textId="77777777" w:rsidR="001653E6" w:rsidRPr="00131F99" w:rsidRDefault="001653E6" w:rsidP="004F0E5D">
                          <w:pPr>
                            <w:ind w:hanging="2"/>
                          </w:pPr>
                          <w:r>
                            <w:t>a</w:t>
                          </w:r>
                        </w:p>
                      </w:txbxContent>
                    </v:textbox>
                  </v:shape>
                </v:group>
                <v:group id="Gruppo 73" o:spid="_x0000_s1076" style="position:absolute;left:16764;top:11239;width:3073;height:2546" coordorigin="2667,666" coordsize="3073,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Rettangolo 74" o:spid="_x0000_s1077" style="position:absolute;left:3143;top:1047;width:1484;height:1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" fillcolor="white [3212]" strokecolor="red" strokeweight=".5pt"/>
                  <v:shape id="_x0000_s1078" type="#_x0000_t202" style="position:absolute;left:2667;top:666;width:307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222AE7D7" w14:textId="77777777" w:rsidR="001653E6" w:rsidRPr="00131F99" w:rsidRDefault="001653E6" w:rsidP="004F0E5D">
                          <w:pPr>
                            <w:ind w:hanging="2"/>
                          </w:pPr>
                          <w:r>
                            <w:t>b</w:t>
                          </w:r>
                        </w:p>
                      </w:txbxContent>
                    </v:textbox>
                  </v:shape>
                </v:group>
              </v:group>
            </w:pict>
          </mc:Fallback>
        </mc:AlternateContent>
      </w:r>
    </w:p>
    <w:p w14:paraId="0593D670" w14:textId="36788CAC" w:rsidR="00693389" w:rsidRDefault="00693389" w:rsidP="00693389"/>
    <w:p w14:paraId="79241BA6" w14:textId="098607E4" w:rsidR="00C43739" w:rsidRDefault="00C43739" w:rsidP="00693389"/>
    <w:p w14:paraId="7945B7AC" w14:textId="12DB7D70" w:rsidR="00C43739" w:rsidRDefault="00C43739" w:rsidP="00693389"/>
    <w:p w14:paraId="02A431CE" w14:textId="165FEBFD" w:rsidR="00C43739" w:rsidRDefault="00C43739" w:rsidP="00693389"/>
    <w:p w14:paraId="70176A19" w14:textId="77777777" w:rsidR="00C43739" w:rsidRDefault="00C43739" w:rsidP="00693389"/>
    <w:p w14:paraId="4D4E3F1D" w14:textId="2504E8F1" w:rsidR="00C43739" w:rsidRDefault="00C43739" w:rsidP="00693389"/>
    <w:p w14:paraId="4DD81A05" w14:textId="77777777" w:rsidR="00C43739" w:rsidRDefault="00C43739" w:rsidP="00693389"/>
    <w:p w14:paraId="766B0D87" w14:textId="77777777" w:rsidR="00C43739" w:rsidRDefault="00C43739" w:rsidP="00693389"/>
    <w:p w14:paraId="03F2DA79" w14:textId="77777777" w:rsidR="00C43739" w:rsidRDefault="00C43739" w:rsidP="00693389"/>
    <w:p w14:paraId="591873E2" w14:textId="77777777" w:rsidR="00C43739" w:rsidRDefault="00C43739" w:rsidP="00693389"/>
    <w:p w14:paraId="13963C6A" w14:textId="3201F01E" w:rsidR="00693389" w:rsidRPr="009A54B0" w:rsidRDefault="004F0E5D" w:rsidP="00693389">
      <w:pPr>
        <w:ind w:firstLine="0"/>
      </w:pPr>
      <w:r>
        <w:rPr>
          <w:rFonts w:ascii="Calibri" w:hAnsi="Calibri"/>
          <w:sz w:val="16"/>
        </w:rPr>
        <w:t>Fig</w:t>
      </w:r>
      <w:r w:rsidR="006E712D">
        <w:rPr>
          <w:rFonts w:ascii="Calibri" w:hAnsi="Calibri"/>
          <w:sz w:val="16"/>
        </w:rPr>
        <w:t xml:space="preserve">ure </w:t>
      </w:r>
      <w:r>
        <w:rPr>
          <w:rFonts w:ascii="Calibri" w:hAnsi="Calibri"/>
          <w:sz w:val="16"/>
        </w:rPr>
        <w:t>3</w:t>
      </w:r>
      <w:r w:rsidR="00693389" w:rsidRPr="00A339DC">
        <w:rPr>
          <w:rFonts w:ascii="Calibri" w:hAnsi="Calibri"/>
          <w:sz w:val="16"/>
        </w:rPr>
        <w:t xml:space="preserve">. Particular of </w:t>
      </w:r>
      <w:r>
        <w:rPr>
          <w:rFonts w:ascii="Calibri" w:hAnsi="Calibri"/>
          <w:sz w:val="16"/>
        </w:rPr>
        <w:t>the chest and the dress of the statuette; (a) the preparation layer on which the painted layer is applied; (b) the painted layer applied directly on the wood.</w:t>
      </w:r>
    </w:p>
    <w:p w14:paraId="05986B0E" w14:textId="77777777" w:rsidR="00693389" w:rsidRDefault="00693389" w:rsidP="00693389">
      <w:pPr>
        <w:ind w:firstLine="0"/>
      </w:pPr>
    </w:p>
    <w:p w14:paraId="6D9BEEEA" w14:textId="23373135" w:rsidR="00C43739" w:rsidRDefault="00D04603" w:rsidP="00C43739">
      <w:pPr>
        <w:ind w:firstLine="0"/>
      </w:pPr>
      <w:r>
        <w:t xml:space="preserve">Thanks to the CT slices it </w:t>
      </w:r>
      <w:sdt>
        <w:sdtPr>
          <w:tag w:val="goog_rdk_284"/>
          <w:id w:val="-655384049"/>
        </w:sdtPr>
        <w:sdtEndPr/>
        <w:sdtContent>
          <w:r>
            <w:t>wa</w:t>
          </w:r>
        </w:sdtContent>
      </w:sdt>
      <w:r>
        <w:t>s</w:t>
      </w:r>
      <w:r w:rsidR="008953C7">
        <w:t xml:space="preserve"> also</w:t>
      </w:r>
      <w:r>
        <w:t xml:space="preserve"> possible to </w:t>
      </w:r>
      <w:sdt>
        <w:sdtPr>
          <w:tag w:val="goog_rdk_287"/>
          <w:id w:val="-56475181"/>
        </w:sdtPr>
        <w:sdtEndPr/>
        <w:sdtContent>
          <w:r>
            <w:t xml:space="preserve">localize </w:t>
          </w:r>
        </w:sdtContent>
      </w:sdt>
      <w:r>
        <w:t>the presence of the double layer of preparation mentioned before. The capability of detecting the materials of</w:t>
      </w:r>
      <w:r w:rsidR="004F0E5D">
        <w:t xml:space="preserve"> </w:t>
      </w:r>
      <w:sdt>
        <w:sdtPr>
          <w:tag w:val="goog_rdk_290"/>
          <w:id w:val="-2029551774"/>
        </w:sdtPr>
        <w:sdtEndPr/>
        <w:sdtContent>
          <w:r>
            <w:t xml:space="preserve">the ground layer </w:t>
          </w:r>
          <w:r w:rsidR="0049765C">
            <w:t xml:space="preserve">allowed us </w:t>
          </w:r>
          <w:r>
            <w:t xml:space="preserve">to </w:t>
          </w:r>
        </w:sdtContent>
      </w:sdt>
      <w:r>
        <w:t>confirm that the</w:t>
      </w:r>
      <w:sdt>
        <w:sdtPr>
          <w:tag w:val="goog_rdk_293"/>
          <w:id w:val="1052967293"/>
        </w:sdtPr>
        <w:sdtEndPr/>
        <w:sdtContent>
          <w:r>
            <w:t>y</w:t>
          </w:r>
        </w:sdtContent>
      </w:sdt>
      <w:r>
        <w:t xml:space="preserve"> ha</w:t>
      </w:r>
      <w:r w:rsidR="008953C7">
        <w:t>ve</w:t>
      </w:r>
      <w:r>
        <w:t xml:space="preserve"> contributed to partially polish the shape (e.g. head, breasts and hips), and to correct the gaps in volume due to possible defects of the wood or to refine some imprecisions in carving. Where the carving was enough refined, a single preparation layer has been laid (fig.</w:t>
      </w:r>
      <w:r w:rsidR="005776C4">
        <w:t xml:space="preserve"> </w:t>
      </w:r>
      <w:r>
        <w:t>4). As regards the assembly technique, the junction between the basket and the head has been realized by means of wooden dowels insertions, as the radiographic, and the tomographic images, have shown (fig.</w:t>
      </w:r>
      <w:r w:rsidR="0049765C">
        <w:t xml:space="preserve"> </w:t>
      </w:r>
      <w:r>
        <w:t xml:space="preserve">4). </w:t>
      </w:r>
      <w:r w:rsidR="00C43739">
        <w:t xml:space="preserve">The same anchoring system is evident in correspondence of the missing arms, as shown in fig. 4e. From the tomographic sections of the head (fig. 4c), multiple portions assembled by wooden dowels, peculiarly oversized, </w:t>
      </w:r>
      <w:sdt>
        <w:sdtPr>
          <w:tag w:val="goog_rdk_296"/>
          <w:id w:val="-911698005"/>
        </w:sdtPr>
        <w:sdtEndPr/>
        <w:sdtContent>
          <w:r w:rsidR="00C43739">
            <w:t xml:space="preserve">are </w:t>
          </w:r>
        </w:sdtContent>
      </w:sdt>
      <w:r w:rsidR="00C43739">
        <w:t xml:space="preserve">observed, employed in order to achieve the final volume; CT demonstrated to be useful </w:t>
      </w:r>
      <w:r w:rsidR="00C43739">
        <w:lastRenderedPageBreak/>
        <w:t xml:space="preserve">also in understanding the direction of insertion of each dowel. Also in correspondence with the right breast, the same type of assembly technique can be seen: the observation of </w:t>
      </w:r>
      <w:sdt>
        <w:sdtPr>
          <w:tag w:val="goog_rdk_298"/>
          <w:id w:val="294267663"/>
        </w:sdtPr>
        <w:sdtEndPr/>
        <w:sdtContent/>
      </w:sdt>
      <w:r w:rsidR="00C43739">
        <w:t xml:space="preserve">the </w:t>
      </w:r>
      <w:sdt>
        <w:sdtPr>
          <w:tag w:val="goog_rdk_300"/>
          <w:id w:val="-817723394"/>
        </w:sdtPr>
        <w:sdtEndPr/>
        <w:sdtContent>
          <w:r w:rsidR="00C43739">
            <w:t xml:space="preserve">inner </w:t>
          </w:r>
        </w:sdtContent>
      </w:sdt>
      <w:r w:rsidR="00C43739">
        <w:t xml:space="preserve">growth rings trend allows recognizing this insertion as a remediation for a material detachment probably in the notching phase (fig. 4d). </w:t>
      </w:r>
    </w:p>
    <w:p w14:paraId="7CF74415" w14:textId="559E445A" w:rsidR="00C43739" w:rsidRDefault="00DB4640" w:rsidP="00C43739">
      <w:pPr>
        <w:ind w:firstLine="0"/>
      </w:pPr>
      <w:r>
        <w:rPr>
          <w:noProof/>
          <w:lang w:val="it-IT" w:eastAsia="it-IT"/>
        </w:rPr>
        <mc:AlternateContent>
          <mc:Choice Requires="wpg">
            <w:drawing>
              <wp:anchor distT="0" distB="0" distL="114300" distR="114300" simplePos="0" relativeHeight="251801600" behindDoc="0" locked="0" layoutInCell="1" allowOverlap="1" wp14:anchorId="2CFDB5A2" wp14:editId="79240F4C">
                <wp:simplePos x="0" y="0"/>
                <wp:positionH relativeFrom="column">
                  <wp:posOffset>-10798</wp:posOffset>
                </wp:positionH>
                <wp:positionV relativeFrom="paragraph">
                  <wp:posOffset>36830</wp:posOffset>
                </wp:positionV>
                <wp:extent cx="3116580" cy="4740910"/>
                <wp:effectExtent l="0" t="19050" r="26670" b="2540"/>
                <wp:wrapNone/>
                <wp:docPr id="23" name="Gruppo 23"/>
                <wp:cNvGraphicFramePr/>
                <a:graphic xmlns:a="http://schemas.openxmlformats.org/drawingml/2006/main">
                  <a:graphicData uri="http://schemas.microsoft.com/office/word/2010/wordprocessingGroup">
                    <wpg:wgp>
                      <wpg:cNvGrpSpPr/>
                      <wpg:grpSpPr>
                        <a:xfrm>
                          <a:off x="0" y="0"/>
                          <a:ext cx="3116580" cy="4740910"/>
                          <a:chOff x="9525" y="0"/>
                          <a:chExt cx="3118372" cy="4741299"/>
                        </a:xfrm>
                      </wpg:grpSpPr>
                      <wpg:grpSp>
                        <wpg:cNvPr id="37" name="Gruppo 37"/>
                        <wpg:cNvGrpSpPr/>
                        <wpg:grpSpPr>
                          <a:xfrm>
                            <a:off x="9525" y="1914525"/>
                            <a:ext cx="3118372" cy="2826774"/>
                            <a:chOff x="-45967" y="295275"/>
                            <a:chExt cx="3024117" cy="2744700"/>
                          </a:xfrm>
                        </wpg:grpSpPr>
                        <wpg:grpSp>
                          <wpg:cNvPr id="38" name="Gruppo 38"/>
                          <wpg:cNvGrpSpPr/>
                          <wpg:grpSpPr>
                            <a:xfrm>
                              <a:off x="0" y="295275"/>
                              <a:ext cx="2978150" cy="2696845"/>
                              <a:chOff x="0" y="0"/>
                              <a:chExt cx="2978150" cy="2696845"/>
                            </a:xfrm>
                          </wpg:grpSpPr>
                          <pic:pic xmlns:pic="http://schemas.openxmlformats.org/drawingml/2006/picture">
                            <pic:nvPicPr>
                              <pic:cNvPr id="39" name="image2.png"/>
                              <pic:cNvPicPr/>
                            </pic:nvPicPr>
                            <pic:blipFill>
                              <a:blip r:embed="rId35"/>
                              <a:srcRect r="10924" b="8064"/>
                              <a:stretch>
                                <a:fillRect/>
                              </a:stretch>
                            </pic:blipFill>
                            <pic:spPr>
                              <a:xfrm>
                                <a:off x="1419225" y="0"/>
                                <a:ext cx="1555115" cy="1400175"/>
                              </a:xfrm>
                              <a:prstGeom prst="rect">
                                <a:avLst/>
                              </a:prstGeom>
                              <a:ln/>
                            </pic:spPr>
                          </pic:pic>
                          <pic:pic xmlns:pic="http://schemas.openxmlformats.org/drawingml/2006/picture">
                            <pic:nvPicPr>
                              <pic:cNvPr id="40" name="image6.png"/>
                              <pic:cNvPicPr/>
                            </pic:nvPicPr>
                            <pic:blipFill>
                              <a:blip r:embed="rId36"/>
                              <a:srcRect/>
                              <a:stretch>
                                <a:fillRect/>
                              </a:stretch>
                            </pic:blipFill>
                            <pic:spPr>
                              <a:xfrm>
                                <a:off x="0" y="0"/>
                                <a:ext cx="1416685" cy="1352550"/>
                              </a:xfrm>
                              <a:prstGeom prst="rect">
                                <a:avLst/>
                              </a:prstGeom>
                              <a:ln>
                                <a:solidFill>
                                  <a:schemeClr val="bg1"/>
                                </a:solidFill>
                              </a:ln>
                            </pic:spPr>
                          </pic:pic>
                          <pic:pic xmlns:pic="http://schemas.openxmlformats.org/drawingml/2006/picture">
                            <pic:nvPicPr>
                              <pic:cNvPr id="41" name="image5.png"/>
                              <pic:cNvPicPr/>
                            </pic:nvPicPr>
                            <pic:blipFill>
                              <a:blip r:embed="rId37"/>
                              <a:srcRect t="14694"/>
                              <a:stretch>
                                <a:fillRect/>
                              </a:stretch>
                            </pic:blipFill>
                            <pic:spPr>
                              <a:xfrm>
                                <a:off x="1419225" y="1352550"/>
                                <a:ext cx="1558925" cy="1344295"/>
                              </a:xfrm>
                              <a:prstGeom prst="rect">
                                <a:avLst/>
                              </a:prstGeom>
                              <a:ln>
                                <a:solidFill>
                                  <a:schemeClr val="bg1"/>
                                </a:solidFill>
                              </a:ln>
                            </pic:spPr>
                          </pic:pic>
                          <pic:pic xmlns:pic="http://schemas.openxmlformats.org/drawingml/2006/picture">
                            <pic:nvPicPr>
                              <pic:cNvPr id="42" name="image9.png"/>
                              <pic:cNvPicPr/>
                            </pic:nvPicPr>
                            <pic:blipFill>
                              <a:blip r:embed="rId38"/>
                              <a:srcRect t="14131" r="6813"/>
                              <a:stretch>
                                <a:fillRect/>
                              </a:stretch>
                            </pic:blipFill>
                            <pic:spPr>
                              <a:xfrm>
                                <a:off x="0" y="1352550"/>
                                <a:ext cx="1416685" cy="1344295"/>
                              </a:xfrm>
                              <a:prstGeom prst="rect">
                                <a:avLst/>
                              </a:prstGeom>
                              <a:ln>
                                <a:solidFill>
                                  <a:schemeClr val="bg1"/>
                                </a:solidFill>
                              </a:ln>
                            </pic:spPr>
                          </pic:pic>
                          <wps:wsp>
                            <wps:cNvPr id="43" name="Freccia in su 43"/>
                            <wps:cNvSpPr/>
                            <wps:spPr>
                              <a:xfrm rot="13147344">
                                <a:off x="638175" y="247650"/>
                                <a:ext cx="99818" cy="128880"/>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Freccia in su 44"/>
                            <wps:cNvSpPr/>
                            <wps:spPr>
                              <a:xfrm rot="10029126">
                                <a:off x="161925" y="409575"/>
                                <a:ext cx="102600" cy="129600"/>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Freccia in su 45"/>
                            <wps:cNvSpPr/>
                            <wps:spPr>
                              <a:xfrm rot="2223110">
                                <a:off x="266700" y="819150"/>
                                <a:ext cx="100800" cy="129600"/>
                              </a:xfrm>
                              <a:prstGeom prst="upArrow">
                                <a:avLst/>
                              </a:prstGeom>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Freccia in su 46"/>
                            <wps:cNvSpPr/>
                            <wps:spPr>
                              <a:xfrm>
                                <a:off x="2590800" y="581025"/>
                                <a:ext cx="100800" cy="129600"/>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Freccia in su 47"/>
                            <wps:cNvSpPr/>
                            <wps:spPr>
                              <a:xfrm rot="10800000">
                                <a:off x="276225" y="1809750"/>
                                <a:ext cx="100800" cy="129600"/>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reccia in su 48"/>
                            <wps:cNvSpPr/>
                            <wps:spPr>
                              <a:xfrm rot="19738609">
                                <a:off x="800100" y="1171575"/>
                                <a:ext cx="100800" cy="129600"/>
                              </a:xfrm>
                              <a:prstGeom prst="upArrow">
                                <a:avLst/>
                              </a:prstGeom>
                              <a:solidFill>
                                <a:srgbClr val="FF3399"/>
                              </a:solidFill>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Freccia in su 49"/>
                            <wps:cNvSpPr/>
                            <wps:spPr>
                              <a:xfrm rot="16924320">
                                <a:off x="1685925" y="2000250"/>
                                <a:ext cx="100800" cy="129600"/>
                              </a:xfrm>
                              <a:prstGeom prst="upArrow">
                                <a:avLst/>
                              </a:prstGeom>
                              <a:solidFill>
                                <a:srgbClr val="FF3399"/>
                              </a:solidFill>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Freccia in su 50"/>
                            <wps:cNvSpPr/>
                            <wps:spPr>
                              <a:xfrm rot="6732714">
                                <a:off x="1485900" y="609600"/>
                                <a:ext cx="100800" cy="129600"/>
                              </a:xfrm>
                              <a:prstGeom prst="upArrow">
                                <a:avLst/>
                              </a:prstGeom>
                              <a:solidFill>
                                <a:srgbClr val="FF3399"/>
                              </a:solidFill>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Freccia in su 51"/>
                            <wps:cNvSpPr/>
                            <wps:spPr>
                              <a:xfrm rot="19738609">
                                <a:off x="1095375" y="2276475"/>
                                <a:ext cx="100800" cy="129600"/>
                              </a:xfrm>
                              <a:prstGeom prst="upArrow">
                                <a:avLst/>
                              </a:prstGeom>
                              <a:solidFill>
                                <a:srgbClr val="FF3399"/>
                              </a:solidFill>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 name="Rettangolo 52"/>
                          <wps:cNvSpPr/>
                          <wps:spPr>
                            <a:xfrm>
                              <a:off x="0" y="2838872"/>
                              <a:ext cx="144000" cy="144000"/>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ttangolo 53"/>
                          <wps:cNvSpPr/>
                          <wps:spPr>
                            <a:xfrm>
                              <a:off x="0" y="1485329"/>
                              <a:ext cx="144000" cy="144000"/>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ttangolo 54"/>
                          <wps:cNvSpPr/>
                          <wps:spPr>
                            <a:xfrm>
                              <a:off x="1428750" y="1478437"/>
                              <a:ext cx="144000" cy="144000"/>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ttangolo 55"/>
                          <wps:cNvSpPr/>
                          <wps:spPr>
                            <a:xfrm>
                              <a:off x="1411757" y="2838765"/>
                              <a:ext cx="143510" cy="143510"/>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asella di testo 2"/>
                          <wps:cNvSpPr txBox="1">
                            <a:spLocks noChangeArrowheads="1"/>
                          </wps:cNvSpPr>
                          <wps:spPr bwMode="auto">
                            <a:xfrm>
                              <a:off x="1370735" y="2792213"/>
                              <a:ext cx="291485" cy="247762"/>
                            </a:xfrm>
                            <a:prstGeom prst="rect">
                              <a:avLst/>
                            </a:prstGeom>
                            <a:noFill/>
                            <a:ln w="9525">
                              <a:noFill/>
                              <a:miter lim="800000"/>
                              <a:headEnd/>
                              <a:tailEnd/>
                            </a:ln>
                          </wps:spPr>
                          <wps:txbx>
                            <w:txbxContent>
                              <w:p w14:paraId="13BD1590" w14:textId="77777777" w:rsidR="001653E6" w:rsidRPr="00131F99" w:rsidRDefault="001653E6" w:rsidP="00C43739">
                                <w:pPr>
                                  <w:ind w:hanging="2"/>
                                </w:pPr>
                                <w:r>
                                  <w:t>f</w:t>
                                </w:r>
                              </w:p>
                            </w:txbxContent>
                          </wps:txbx>
                          <wps:bodyPr rot="0" vert="horz" wrap="square" lIns="91440" tIns="45720" rIns="91440" bIns="45720" anchor="t" anchorCtr="0">
                            <a:noAutofit/>
                          </wps:bodyPr>
                        </wps:wsp>
                        <wps:wsp>
                          <wps:cNvPr id="57" name="Casella di testo 2"/>
                          <wps:cNvSpPr txBox="1">
                            <a:spLocks noChangeArrowheads="1"/>
                          </wps:cNvSpPr>
                          <wps:spPr bwMode="auto">
                            <a:xfrm>
                              <a:off x="1370945" y="1450111"/>
                              <a:ext cx="291485" cy="247762"/>
                            </a:xfrm>
                            <a:prstGeom prst="rect">
                              <a:avLst/>
                            </a:prstGeom>
                            <a:noFill/>
                            <a:ln w="9525">
                              <a:noFill/>
                              <a:miter lim="800000"/>
                              <a:headEnd/>
                              <a:tailEnd/>
                            </a:ln>
                          </wps:spPr>
                          <wps:txbx>
                            <w:txbxContent>
                              <w:p w14:paraId="57F0E1E5" w14:textId="77777777" w:rsidR="001653E6" w:rsidRPr="00131F99" w:rsidRDefault="001653E6" w:rsidP="00C43739">
                                <w:pPr>
                                  <w:ind w:hanging="2"/>
                                </w:pPr>
                                <w:r>
                                  <w:t>d</w:t>
                                </w:r>
                              </w:p>
                            </w:txbxContent>
                          </wps:txbx>
                          <wps:bodyPr rot="0" vert="horz" wrap="square" lIns="91440" tIns="45720" rIns="91440" bIns="45720" anchor="t" anchorCtr="0">
                            <a:noAutofit/>
                          </wps:bodyPr>
                        </wps:wsp>
                        <wps:wsp>
                          <wps:cNvPr id="58" name="Casella di testo 2"/>
                          <wps:cNvSpPr txBox="1">
                            <a:spLocks noChangeArrowheads="1"/>
                          </wps:cNvSpPr>
                          <wps:spPr bwMode="auto">
                            <a:xfrm>
                              <a:off x="-45967" y="1427811"/>
                              <a:ext cx="298470" cy="247762"/>
                            </a:xfrm>
                            <a:prstGeom prst="rect">
                              <a:avLst/>
                            </a:prstGeom>
                            <a:noFill/>
                            <a:ln w="9525">
                              <a:noFill/>
                              <a:miter lim="800000"/>
                              <a:headEnd/>
                              <a:tailEnd/>
                            </a:ln>
                          </wps:spPr>
                          <wps:txbx>
                            <w:txbxContent>
                              <w:p w14:paraId="4F16EAF4" w14:textId="77777777" w:rsidR="001653E6" w:rsidRPr="00131F99" w:rsidRDefault="001653E6" w:rsidP="00C43739">
                                <w:pPr>
                                  <w:ind w:hanging="2"/>
                                </w:pPr>
                                <w:r>
                                  <w:t>c</w:t>
                                </w:r>
                              </w:p>
                            </w:txbxContent>
                          </wps:txbx>
                          <wps:bodyPr rot="0" vert="horz" wrap="square" lIns="91440" tIns="45720" rIns="91440" bIns="45720" anchor="t" anchorCtr="0">
                            <a:noAutofit/>
                          </wps:bodyPr>
                        </wps:wsp>
                        <wps:wsp>
                          <wps:cNvPr id="59" name="Casella di testo 59"/>
                          <wps:cNvSpPr txBox="1">
                            <a:spLocks noChangeArrowheads="1"/>
                          </wps:cNvSpPr>
                          <wps:spPr bwMode="auto">
                            <a:xfrm>
                              <a:off x="-45967" y="2792417"/>
                              <a:ext cx="409575" cy="247015"/>
                            </a:xfrm>
                            <a:prstGeom prst="rect">
                              <a:avLst/>
                            </a:prstGeom>
                            <a:noFill/>
                            <a:ln w="9525">
                              <a:noFill/>
                              <a:miter lim="800000"/>
                              <a:headEnd/>
                              <a:tailEnd/>
                            </a:ln>
                          </wps:spPr>
                          <wps:txbx>
                            <w:txbxContent>
                              <w:p w14:paraId="3D406789" w14:textId="77777777" w:rsidR="001653E6" w:rsidRPr="00131F99" w:rsidRDefault="001653E6" w:rsidP="00C43739">
                                <w:pPr>
                                  <w:ind w:hanging="2"/>
                                </w:pPr>
                                <w:r>
                                  <w:t>e</w:t>
                                </w:r>
                              </w:p>
                            </w:txbxContent>
                          </wps:txbx>
                          <wps:bodyPr rot="0" vert="horz" wrap="square" lIns="91440" tIns="45720" rIns="91440" bIns="45720" anchor="t" anchorCtr="0">
                            <a:noAutofit/>
                          </wps:bodyPr>
                        </wps:wsp>
                      </wpg:grpSp>
                      <wpg:grpSp>
                        <wpg:cNvPr id="60" name="Gruppo 60"/>
                        <wpg:cNvGrpSpPr/>
                        <wpg:grpSpPr>
                          <a:xfrm>
                            <a:off x="31944" y="0"/>
                            <a:ext cx="3088326" cy="1956702"/>
                            <a:chOff x="21166" y="0"/>
                            <a:chExt cx="2912534" cy="1755371"/>
                          </a:xfrm>
                        </wpg:grpSpPr>
                        <pic:pic xmlns:pic="http://schemas.openxmlformats.org/drawingml/2006/picture">
                          <pic:nvPicPr>
                            <pic:cNvPr id="61" name="Immagine 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47625" y="0"/>
                              <a:ext cx="1508125" cy="1706245"/>
                            </a:xfrm>
                            <a:prstGeom prst="rect">
                              <a:avLst/>
                            </a:prstGeom>
                            <a:ln>
                              <a:solidFill>
                                <a:schemeClr val="bg1"/>
                              </a:solidFill>
                            </a:ln>
                          </pic:spPr>
                        </pic:pic>
                        <pic:pic xmlns:pic="http://schemas.openxmlformats.org/drawingml/2006/picture">
                          <pic:nvPicPr>
                            <pic:cNvPr id="62" name="Immagine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1514475" y="0"/>
                              <a:ext cx="1419225" cy="1706245"/>
                            </a:xfrm>
                            <a:prstGeom prst="rect">
                              <a:avLst/>
                            </a:prstGeom>
                            <a:ln>
                              <a:solidFill>
                                <a:schemeClr val="bg1"/>
                              </a:solidFill>
                            </a:ln>
                          </pic:spPr>
                        </pic:pic>
                        <wpg:grpSp>
                          <wpg:cNvPr id="63" name="Gruppo 63"/>
                          <wpg:cNvGrpSpPr/>
                          <wpg:grpSpPr>
                            <a:xfrm>
                              <a:off x="21166" y="1508991"/>
                              <a:ext cx="290830" cy="246380"/>
                              <a:chOff x="40216" y="-43584"/>
                              <a:chExt cx="290830" cy="246380"/>
                            </a:xfrm>
                          </wpg:grpSpPr>
                          <wps:wsp>
                            <wps:cNvPr id="64" name="Rettangolo 64"/>
                            <wps:cNvSpPr/>
                            <wps:spPr>
                              <a:xfrm>
                                <a:off x="66675" y="0"/>
                                <a:ext cx="143990" cy="143970"/>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Casella di testo 2"/>
                            <wps:cNvSpPr txBox="1">
                              <a:spLocks noChangeArrowheads="1"/>
                            </wps:cNvSpPr>
                            <wps:spPr bwMode="auto">
                              <a:xfrm>
                                <a:off x="40216" y="-43584"/>
                                <a:ext cx="290830" cy="246380"/>
                              </a:xfrm>
                              <a:prstGeom prst="rect">
                                <a:avLst/>
                              </a:prstGeom>
                              <a:noFill/>
                              <a:ln w="9525">
                                <a:noFill/>
                                <a:miter lim="800000"/>
                                <a:headEnd/>
                                <a:tailEnd/>
                              </a:ln>
                            </wps:spPr>
                            <wps:txbx>
                              <w:txbxContent>
                                <w:p w14:paraId="6AD0C4E3" w14:textId="77777777" w:rsidR="001653E6" w:rsidRPr="00131F99" w:rsidRDefault="001653E6" w:rsidP="00C43739">
                                  <w:pPr>
                                    <w:ind w:hanging="2"/>
                                  </w:pPr>
                                  <w:r>
                                    <w:t>a</w:t>
                                  </w:r>
                                </w:p>
                              </w:txbxContent>
                            </wps:txbx>
                            <wps:bodyPr rot="0" vert="horz" wrap="square" lIns="91440" tIns="45720" rIns="91440" bIns="45720" anchor="t" anchorCtr="0">
                              <a:noAutofit/>
                            </wps:bodyPr>
                          </wps:wsp>
                        </wpg:grpSp>
                        <wpg:grpSp>
                          <wpg:cNvPr id="66" name="Gruppo 66"/>
                          <wpg:cNvGrpSpPr/>
                          <wpg:grpSpPr>
                            <a:xfrm>
                              <a:off x="1466850" y="1504950"/>
                              <a:ext cx="290830" cy="246380"/>
                              <a:chOff x="-11392" y="-47625"/>
                              <a:chExt cx="290830" cy="246380"/>
                            </a:xfrm>
                          </wpg:grpSpPr>
                          <wps:wsp>
                            <wps:cNvPr id="67" name="Rettangolo 67"/>
                            <wps:cNvSpPr/>
                            <wps:spPr>
                              <a:xfrm>
                                <a:off x="38100" y="0"/>
                                <a:ext cx="143990" cy="143970"/>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Casella di testo 2"/>
                            <wps:cNvSpPr txBox="1">
                              <a:spLocks noChangeArrowheads="1"/>
                            </wps:cNvSpPr>
                            <wps:spPr bwMode="auto">
                              <a:xfrm>
                                <a:off x="-11392" y="-47625"/>
                                <a:ext cx="290830" cy="246380"/>
                              </a:xfrm>
                              <a:prstGeom prst="rect">
                                <a:avLst/>
                              </a:prstGeom>
                              <a:noFill/>
                              <a:ln w="9525">
                                <a:noFill/>
                                <a:miter lim="800000"/>
                                <a:headEnd/>
                                <a:tailEnd/>
                              </a:ln>
                            </wps:spPr>
                            <wps:txbx>
                              <w:txbxContent>
                                <w:p w14:paraId="661E3BAA" w14:textId="77777777" w:rsidR="001653E6" w:rsidRPr="00131F99" w:rsidRDefault="001653E6" w:rsidP="00C43739">
                                  <w:pPr>
                                    <w:ind w:hanging="2"/>
                                  </w:pPr>
                                  <w:r>
                                    <w:t>b</w:t>
                                  </w:r>
                                </w:p>
                              </w:txbxContent>
                            </wps:txbx>
                            <wps:bodyPr rot="0" vert="horz" wrap="square" lIns="91440" tIns="45720" rIns="91440" bIns="45720" anchor="t" anchorCtr="0">
                              <a:noAutofit/>
                            </wps:bodyPr>
                          </wps:wsp>
                        </wpg:grpSp>
                        <wps:wsp>
                          <wps:cNvPr id="69" name="Freccia a sinistra 6"/>
                          <wps:cNvSpPr/>
                          <wps:spPr>
                            <a:xfrm rot="18296902">
                              <a:off x="581025" y="1009650"/>
                              <a:ext cx="193675" cy="127635"/>
                            </a:xfrm>
                            <a:prstGeom prst="leftArrow">
                              <a:avLst/>
                            </a:prstGeom>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Freccia a sinistra 6"/>
                          <wps:cNvSpPr/>
                          <wps:spPr>
                            <a:xfrm rot="5400000">
                              <a:off x="1866900" y="704850"/>
                              <a:ext cx="194400" cy="129600"/>
                            </a:xfrm>
                            <a:prstGeom prst="left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Freccia a sinistra 6"/>
                          <wps:cNvSpPr/>
                          <wps:spPr>
                            <a:xfrm rot="9039153">
                              <a:off x="2371725" y="419100"/>
                              <a:ext cx="194400" cy="129600"/>
                            </a:xfrm>
                            <a:prstGeom prst="leftArrow">
                              <a:avLst/>
                            </a:prstGeom>
                            <a:solidFill>
                              <a:srgbClr val="FF0066"/>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Freccia a sinistra 6"/>
                          <wps:cNvSpPr/>
                          <wps:spPr>
                            <a:xfrm rot="9039153">
                              <a:off x="1895475" y="209550"/>
                              <a:ext cx="194400" cy="129600"/>
                            </a:xfrm>
                            <a:prstGeom prst="leftArrow">
                              <a:avLst/>
                            </a:prstGeom>
                            <a:solidFill>
                              <a:srgbClr val="FF0066"/>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FDB5A2" id="Gruppo 23" o:spid="_x0000_s1079" style="position:absolute;left:0;text-align:left;margin-left:-.85pt;margin-top:2.9pt;width:245.4pt;height:373.3pt;z-index:251801600;mso-position-horizontal-relative:text;mso-position-vertical-relative:text;mso-width-relative:margin;mso-height-relative:margin" coordorigin="95" coordsize="31183,47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">
                <v:group id="Gruppo 37" o:spid="_x0000_s1080" style="position:absolute;left:95;top:19145;width:31183;height:28267" coordorigin="-459,2952" coordsize="30241,2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uppo 38" o:spid="_x0000_s1081" style="position:absolute;top:2952;width:29781;height:26969" coordsize="29781,2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image2.png" o:spid="_x0000_s1082" type="#_x0000_t75" style="position:absolute;left:14192;width:15551;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">
                      <v:imagedata r:id="rId41" o:title="" cropbottom="5285f" cropright="7159f"/>
                    </v:shape>
                    <v:shape id="image6.png" o:spid="_x0000_s1083" type="#_x0000_t75" style="position:absolute;width:14166;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" stroked="t" strokecolor="white [3212]">
                      <v:imagedata r:id="rId42" o:title=""/>
                    </v:shape>
                    <v:shape id="image5.png" o:spid="_x0000_s1084" type="#_x0000_t75" style="position:absolute;left:14192;top:13525;width:15589;height:13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" stroked="t" strokecolor="white [3212]">
                      <v:imagedata r:id="rId43" o:title="" croptop="9630f"/>
                    </v:shape>
                    <v:shape id="image9.png" o:spid="_x0000_s1085" type="#_x0000_t75" style="position:absolute;top:13525;width:14166;height:13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" stroked="t" strokecolor="white [3212]">
                      <v:imagedata r:id="rId44" o:title="" croptop="9261f" cropright="4465f"/>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reccia in su 43" o:spid="_x0000_s1086" type="#_x0000_t68" style="position:absolute;left:6381;top:2476;width:998;height:1289;rotation:-92325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" adj="8365" fillcolor="#77b64e [3033]" stroked="f">
                      <v:fill color2="#6eaa46 [3177]" rotate="t" colors="0 #81b861;.5 #6fb242;1 #61a235" focus="100%" type="gradient">
                        <o:fill v:ext="view" type="gradientUnscaled"/>
                      </v:fill>
                      <v:shadow on="t" color="black" opacity="41287f" offset="0,1.5pt"/>
                    </v:shape>
                    <v:shape id="Freccia in su 44" o:spid="_x0000_s1087" type="#_x0000_t68" style="position:absolute;left:1619;top:4095;width:1026;height:1296;rotation:109544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" adj="8550" fillcolor="#77b64e [3033]" stroked="f">
                      <v:fill color2="#6eaa46 [3177]" rotate="t" colors="0 #81b861;.5 #6fb242;1 #61a235" focus="100%" type="gradient">
                        <o:fill v:ext="view" type="gradientUnscaled"/>
                      </v:fill>
                      <v:shadow on="t" color="black" opacity="41287f" offset="0,1.5pt"/>
                    </v:shape>
                    <v:shape id="Freccia in su 45" o:spid="_x0000_s1088" type="#_x0000_t68" style="position:absolute;left:2667;top:8191;width:1008;height:1296;rotation:24282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" adj="8400" fillcolor="#4f7ac7 [3032]" stroked="f">
                      <v:fill color2="#416fc3 [3176]" rotate="t" colors="0 #6083cb;.5 #3e70ca;1 #2e61ba" focus="100%" type="gradient">
                        <o:fill v:ext="view" type="gradientUnscaled"/>
                      </v:fill>
                      <v:shadow on="t" color="black" opacity="41287f" offset="0,1.5pt"/>
                    </v:shape>
                    <v:shape id="Freccia in su 46" o:spid="_x0000_s1089" type="#_x0000_t68" style="position:absolute;left:25908;top:5810;width:1008;height:1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" adj="8400" fillcolor="#77b64e [3033]" stroked="f">
                      <v:fill color2="#6eaa46 [3177]" rotate="t" colors="0 #81b861;.5 #6fb242;1 #61a235" focus="100%" type="gradient">
                        <o:fill v:ext="view" type="gradientUnscaled"/>
                      </v:fill>
                      <v:shadow on="t" color="black" opacity="41287f" offset="0,1.5pt"/>
                    </v:shape>
                    <v:shape id="Freccia in su 47" o:spid="_x0000_s1090" type="#_x0000_t68" style="position:absolute;left:2762;top:18097;width:1008;height:12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" adj="8400" fillcolor="#77b64e [3033]" stroked="f">
                      <v:fill color2="#6eaa46 [3177]" rotate="t" colors="0 #81b861;.5 #6fb242;1 #61a235" focus="100%" type="gradient">
                        <o:fill v:ext="view" type="gradientUnscaled"/>
                      </v:fill>
                      <v:shadow on="t" color="black" opacity="41287f" offset="0,1.5pt"/>
                    </v:shape>
                    <v:shape id="Freccia in su 48" o:spid="_x0000_s1091" type="#_x0000_t68" style="position:absolute;left:8001;top:11715;width:1008;height:1296;rotation:-20331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" adj="8400" fillcolor="#f39" stroked="f">
                      <v:shadow on="t" color="black" opacity="41287f" offset="0,1.5pt"/>
                    </v:shape>
                    <v:shape id="Freccia in su 49" o:spid="_x0000_s1092" type="#_x0000_t68" style="position:absolute;left:16859;top:20002;width:1008;height:1296;rotation:-51070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" adj="8400" fillcolor="#f39" stroked="f">
                      <v:shadow on="t" color="black" opacity="41287f" offset="0,1.5pt"/>
                    </v:shape>
                    <v:shape id="Freccia in su 50" o:spid="_x0000_s1093" type="#_x0000_t68" style="position:absolute;left:14859;top:6096;width:1008;height:1296;rotation:73539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" adj="8400" fillcolor="#f39" stroked="f">
                      <v:shadow on="t" color="black" opacity="41287f" offset="0,1.5pt"/>
                    </v:shape>
                    <v:shape id="Freccia in su 51" o:spid="_x0000_s1094" type="#_x0000_t68" style="position:absolute;left:10953;top:22764;width:1008;height:1296;rotation:-20331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" adj="8400" fillcolor="#f39" stroked="f">
                      <v:shadow on="t" color="black" opacity="41287f" offset="0,1.5pt"/>
                    </v:shape>
                  </v:group>
                  <v:rect id="Rettangolo 52" o:spid="_x0000_s1095" style="position:absolute;top:28388;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" fillcolor="white [3212]" strokecolor="red" strokeweight=".5pt"/>
                  <v:rect id="Rettangolo 53" o:spid="_x0000_s1096" style="position:absolute;top:1485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" fillcolor="white [3212]" strokecolor="red" strokeweight=".5pt"/>
                  <v:rect id="Rettangolo 54" o:spid="_x0000_s1097" style="position:absolute;left:14287;top:147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" fillcolor="white [3212]" strokecolor="red" strokeweight=".5pt"/>
                  <v:rect id="Rettangolo 55" o:spid="_x0000_s1098" style="position:absolute;left:14117;top:28387;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" fillcolor="white [3212]" strokecolor="red" strokeweight=".5pt"/>
                  <v:shape id="_x0000_s1099" type="#_x0000_t202" style="position:absolute;left:13707;top:27922;width:2915;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13BD1590" w14:textId="77777777" w:rsidR="001653E6" w:rsidRPr="00131F99" w:rsidRDefault="001653E6" w:rsidP="00C43739">
                          <w:pPr>
                            <w:ind w:hanging="2"/>
                          </w:pPr>
                          <w:r>
                            <w:t>f</w:t>
                          </w:r>
                        </w:p>
                      </w:txbxContent>
                    </v:textbox>
                  </v:shape>
                  <v:shape id="_x0000_s1100" type="#_x0000_t202" style="position:absolute;left:13709;top:14501;width:2915;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57F0E1E5" w14:textId="77777777" w:rsidR="001653E6" w:rsidRPr="00131F99" w:rsidRDefault="001653E6" w:rsidP="00C43739">
                          <w:pPr>
                            <w:ind w:hanging="2"/>
                          </w:pPr>
                          <w:r>
                            <w:t>d</w:t>
                          </w:r>
                        </w:p>
                      </w:txbxContent>
                    </v:textbox>
                  </v:shape>
                  <v:shape id="_x0000_s1101" type="#_x0000_t202" style="position:absolute;left:-459;top:14278;width:2984;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4F16EAF4" w14:textId="77777777" w:rsidR="001653E6" w:rsidRPr="00131F99" w:rsidRDefault="001653E6" w:rsidP="00C43739">
                          <w:pPr>
                            <w:ind w:hanging="2"/>
                          </w:pPr>
                          <w:r>
                            <w:t>c</w:t>
                          </w:r>
                        </w:p>
                      </w:txbxContent>
                    </v:textbox>
                  </v:shape>
                  <v:shape id="Casella di testo 59" o:spid="_x0000_s1102" type="#_x0000_t202" style="position:absolute;left:-459;top:27924;width:409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3D406789" w14:textId="77777777" w:rsidR="001653E6" w:rsidRPr="00131F99" w:rsidRDefault="001653E6" w:rsidP="00C43739">
                          <w:pPr>
                            <w:ind w:hanging="2"/>
                          </w:pPr>
                          <w:r>
                            <w:t>e</w:t>
                          </w:r>
                        </w:p>
                      </w:txbxContent>
                    </v:textbox>
                  </v:shape>
                </v:group>
                <v:group id="Gruppo 60" o:spid="_x0000_s1103" style="position:absolute;left:319;width:30883;height:19567" coordorigin="211" coordsize="29125,17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Immagine 3" o:spid="_x0000_s1104" type="#_x0000_t75" style="position:absolute;left:476;width:15081;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" stroked="t" strokecolor="white [3212]">
                    <v:imagedata r:id="rId45" o:title=""/>
                    <v:path arrowok="t"/>
                  </v:shape>
                  <v:shape id="Immagine 2" o:spid="_x0000_s1105" type="#_x0000_t75" style="position:absolute;left:15144;width:14193;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" stroked="t" strokecolor="white [3212]">
                    <v:imagedata r:id="rId46" o:title=""/>
                    <v:path arrowok="t"/>
                  </v:shape>
                  <v:group id="Gruppo 63" o:spid="_x0000_s1106" style="position:absolute;left:211;top:15089;width:2908;height:2464" coordorigin="40216,-43584" coordsize="290830,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ttangolo 64" o:spid="_x0000_s1107" style="position:absolute;left:66675;width:143990;height:143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" fillcolor="white [3212]" strokecolor="red" strokeweight=".5pt"/>
                    <v:shape id="_x0000_s1108" type="#_x0000_t202" style="position:absolute;left:40216;top:-43584;width:290830;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6AD0C4E3" w14:textId="77777777" w:rsidR="001653E6" w:rsidRPr="00131F99" w:rsidRDefault="001653E6" w:rsidP="00C43739">
                            <w:pPr>
                              <w:ind w:hanging="2"/>
                            </w:pPr>
                            <w:r>
                              <w:t>a</w:t>
                            </w:r>
                          </w:p>
                        </w:txbxContent>
                      </v:textbox>
                    </v:shape>
                  </v:group>
                  <v:group id="Gruppo 66" o:spid="_x0000_s1109" style="position:absolute;left:14668;top:15049;width:2908;height:2464" coordorigin="-11392,-47625" coordsize="290830,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rect id="Rettangolo 67" o:spid="_x0000_s1110" style="position:absolute;left:38100;width:143990;height:143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" fillcolor="white [3212]" strokecolor="red" strokeweight=".5pt"/>
                    <v:shape id="_x0000_s1111" type="#_x0000_t202" style="position:absolute;left:-11392;top:-47625;width:290830;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661E3BAA" w14:textId="77777777" w:rsidR="001653E6" w:rsidRPr="00131F99" w:rsidRDefault="001653E6" w:rsidP="00C43739">
                            <w:pPr>
                              <w:ind w:hanging="2"/>
                            </w:pPr>
                            <w:r>
                              <w:t>b</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reccia a sinistra 6" o:spid="_x0000_s1112" type="#_x0000_t66" style="position:absolute;left:5809;top:10097;width:1937;height:1276;rotation:-36078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" adj="7117" fillcolor="#4f7ac7 [3032]" stroked="f">
                    <v:fill color2="#416fc3 [3176]" rotate="t" colors="0 #6083cb;.5 #3e70ca;1 #2e61ba" focus="100%" type="gradient">
                      <o:fill v:ext="view" type="gradientUnscaled"/>
                    </v:fill>
                    <v:shadow on="t" color="black" opacity="41287f" offset="0,1.5pt"/>
                  </v:shape>
                  <v:shape id="Freccia a sinistra 6" o:spid="_x0000_s1113" type="#_x0000_t66" style="position:absolute;left:18669;top:7048;width:1944;height:12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" adj="7200" fillcolor="#77b64e [3033]" stroked="f">
                    <v:fill color2="#6eaa46 [3177]" rotate="t" colors="0 #81b861;.5 #6fb242;1 #61a235" focus="100%" type="gradient">
                      <o:fill v:ext="view" type="gradientUnscaled"/>
                    </v:fill>
                    <v:shadow on="t" color="black" opacity="41287f" offset="0,1.5pt"/>
                  </v:shape>
                  <v:shape id="Freccia a sinistra 6" o:spid="_x0000_s1114" type="#_x0000_t66" style="position:absolute;left:23717;top:4191;width:1944;height:1296;rotation:98731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" adj="7200" fillcolor="#f06" stroked="f">
                    <v:shadow on="t" color="black" opacity="41287f" offset="0,1.5pt"/>
                  </v:shape>
                  <v:shape id="Freccia a sinistra 6" o:spid="_x0000_s1115" type="#_x0000_t66" style="position:absolute;left:18954;top:2095;width:1944;height:1296;rotation:98731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" adj="7200" fillcolor="#f06" stroked="f">
                    <v:shadow on="t" color="black" opacity="41287f" offset="0,1.5pt"/>
                  </v:shape>
                </v:group>
              </v:group>
            </w:pict>
          </mc:Fallback>
        </mc:AlternateContent>
      </w:r>
      <w:r w:rsidR="001653E6">
        <w:t xml:space="preserve"> </w:t>
      </w:r>
    </w:p>
    <w:p w14:paraId="3BCF7E56" w14:textId="5E4DD13F" w:rsidR="00C43739" w:rsidRDefault="00C43739" w:rsidP="00C43739">
      <w:pPr>
        <w:ind w:firstLine="0"/>
      </w:pPr>
    </w:p>
    <w:p w14:paraId="222E8A80" w14:textId="63D9BA4F" w:rsidR="00C43739" w:rsidRDefault="00C43739" w:rsidP="00C43739">
      <w:pPr>
        <w:ind w:firstLine="0"/>
      </w:pPr>
    </w:p>
    <w:p w14:paraId="6E84217F" w14:textId="77777777" w:rsidR="00C43739" w:rsidRDefault="00C43739" w:rsidP="00C43739">
      <w:pPr>
        <w:ind w:firstLine="0"/>
      </w:pPr>
    </w:p>
    <w:p w14:paraId="7E4B01D7" w14:textId="77777777" w:rsidR="00C43739" w:rsidRDefault="00C43739" w:rsidP="00C43739">
      <w:pPr>
        <w:ind w:firstLine="0"/>
      </w:pPr>
    </w:p>
    <w:p w14:paraId="1E928FEA" w14:textId="698A4C63" w:rsidR="00C43739" w:rsidRDefault="00C43739" w:rsidP="00C43739">
      <w:pPr>
        <w:ind w:firstLine="0"/>
      </w:pPr>
    </w:p>
    <w:p w14:paraId="77A7D2C1" w14:textId="77777777" w:rsidR="00C43739" w:rsidRDefault="00C43739" w:rsidP="00C43739">
      <w:pPr>
        <w:ind w:firstLine="0"/>
      </w:pPr>
    </w:p>
    <w:p w14:paraId="7C4D32A4" w14:textId="77777777" w:rsidR="00C43739" w:rsidRDefault="00C43739" w:rsidP="00C43739">
      <w:pPr>
        <w:ind w:firstLine="0"/>
      </w:pPr>
    </w:p>
    <w:p w14:paraId="389CB996" w14:textId="77777777" w:rsidR="00C43739" w:rsidRDefault="00C43739" w:rsidP="00C43739">
      <w:pPr>
        <w:ind w:firstLine="0"/>
      </w:pPr>
    </w:p>
    <w:p w14:paraId="6F887AA5" w14:textId="77777777" w:rsidR="00C43739" w:rsidRDefault="00C43739" w:rsidP="00C43739">
      <w:pPr>
        <w:ind w:firstLine="0"/>
      </w:pPr>
    </w:p>
    <w:p w14:paraId="61D5ECE6" w14:textId="77777777" w:rsidR="00C43739" w:rsidRDefault="00C43739" w:rsidP="00C43739">
      <w:pPr>
        <w:ind w:firstLine="0"/>
      </w:pPr>
    </w:p>
    <w:p w14:paraId="66EE0F31" w14:textId="77777777" w:rsidR="00C43739" w:rsidRDefault="00C43739" w:rsidP="00C43739">
      <w:pPr>
        <w:ind w:firstLine="0"/>
      </w:pPr>
    </w:p>
    <w:p w14:paraId="55C9AA42" w14:textId="77777777" w:rsidR="00C43739" w:rsidRDefault="00C43739" w:rsidP="00C43739">
      <w:pPr>
        <w:ind w:firstLine="0"/>
      </w:pPr>
    </w:p>
    <w:p w14:paraId="34958F8D" w14:textId="77777777" w:rsidR="00C43739" w:rsidRDefault="00C43739" w:rsidP="00C43739">
      <w:pPr>
        <w:ind w:firstLine="0"/>
      </w:pPr>
    </w:p>
    <w:p w14:paraId="68B0EB70" w14:textId="77777777" w:rsidR="00C43739" w:rsidRDefault="00C43739" w:rsidP="00C43739">
      <w:pPr>
        <w:ind w:firstLine="0"/>
      </w:pPr>
    </w:p>
    <w:p w14:paraId="66451202" w14:textId="77777777" w:rsidR="00C43739" w:rsidRDefault="00C43739" w:rsidP="00C43739">
      <w:pPr>
        <w:ind w:firstLine="0"/>
      </w:pPr>
    </w:p>
    <w:p w14:paraId="02D0CD44" w14:textId="77777777" w:rsidR="00C43739" w:rsidRDefault="00C43739" w:rsidP="00C43739">
      <w:pPr>
        <w:ind w:firstLine="0"/>
      </w:pPr>
    </w:p>
    <w:p w14:paraId="1F5F6AD1" w14:textId="77777777" w:rsidR="00C43739" w:rsidRDefault="00C43739" w:rsidP="00C43739">
      <w:pPr>
        <w:ind w:firstLine="0"/>
      </w:pPr>
    </w:p>
    <w:p w14:paraId="6D14D362" w14:textId="77777777" w:rsidR="00C43739" w:rsidRDefault="00C43739" w:rsidP="00C43739">
      <w:pPr>
        <w:ind w:firstLine="0"/>
      </w:pPr>
    </w:p>
    <w:p w14:paraId="52FE5AED" w14:textId="77777777" w:rsidR="00C43739" w:rsidRDefault="00C43739" w:rsidP="00C43739">
      <w:pPr>
        <w:ind w:firstLine="0"/>
      </w:pPr>
    </w:p>
    <w:p w14:paraId="02F3078C" w14:textId="77777777" w:rsidR="00C43739" w:rsidRDefault="00C43739" w:rsidP="00C43739">
      <w:pPr>
        <w:ind w:firstLine="0"/>
      </w:pPr>
    </w:p>
    <w:p w14:paraId="40754A58" w14:textId="77777777" w:rsidR="00C43739" w:rsidRDefault="00C43739" w:rsidP="00C43739">
      <w:pPr>
        <w:ind w:firstLine="0"/>
      </w:pPr>
    </w:p>
    <w:p w14:paraId="6EB1EC8F" w14:textId="77777777" w:rsidR="00C43739" w:rsidRDefault="00C43739" w:rsidP="00C43739">
      <w:pPr>
        <w:ind w:firstLine="0"/>
      </w:pPr>
    </w:p>
    <w:p w14:paraId="3ACD0B95" w14:textId="77777777" w:rsidR="00C43739" w:rsidRDefault="00C43739" w:rsidP="00C43739">
      <w:pPr>
        <w:ind w:firstLine="0"/>
      </w:pPr>
    </w:p>
    <w:p w14:paraId="674220AD" w14:textId="77777777" w:rsidR="00C43739" w:rsidRDefault="00C43739" w:rsidP="00C43739">
      <w:pPr>
        <w:ind w:firstLine="0"/>
      </w:pPr>
    </w:p>
    <w:p w14:paraId="6EEC8CF9" w14:textId="77777777" w:rsidR="00C43739" w:rsidRDefault="00C43739" w:rsidP="00C43739">
      <w:pPr>
        <w:ind w:firstLine="0"/>
      </w:pPr>
    </w:p>
    <w:p w14:paraId="03E91D87" w14:textId="77777777" w:rsidR="00C43739" w:rsidRDefault="00C43739" w:rsidP="00C43739">
      <w:pPr>
        <w:ind w:firstLine="0"/>
      </w:pPr>
    </w:p>
    <w:p w14:paraId="211E7B44" w14:textId="77777777" w:rsidR="00C43739" w:rsidRDefault="00C43739" w:rsidP="00C43739">
      <w:pPr>
        <w:ind w:firstLine="0"/>
      </w:pPr>
    </w:p>
    <w:p w14:paraId="296BB486" w14:textId="77777777" w:rsidR="00C43739" w:rsidRDefault="00C43739" w:rsidP="00C43739">
      <w:pPr>
        <w:ind w:firstLine="0"/>
      </w:pPr>
    </w:p>
    <w:p w14:paraId="23F943D6" w14:textId="77777777" w:rsidR="00C43739" w:rsidRDefault="00C43739" w:rsidP="00C43739">
      <w:pPr>
        <w:ind w:firstLine="0"/>
      </w:pPr>
    </w:p>
    <w:p w14:paraId="2CAC2356" w14:textId="77777777" w:rsidR="00C43739" w:rsidRDefault="00C43739" w:rsidP="00C43739">
      <w:pPr>
        <w:ind w:firstLine="0"/>
      </w:pPr>
    </w:p>
    <w:p w14:paraId="62D475BA" w14:textId="77777777" w:rsidR="00C43739" w:rsidRDefault="00C43739" w:rsidP="00C43739">
      <w:pPr>
        <w:ind w:firstLine="0"/>
      </w:pPr>
    </w:p>
    <w:p w14:paraId="0BB55876" w14:textId="77777777" w:rsidR="00C43739" w:rsidRDefault="00C43739" w:rsidP="00C43739">
      <w:pPr>
        <w:ind w:firstLine="0"/>
      </w:pPr>
    </w:p>
    <w:p w14:paraId="69FDAA32" w14:textId="7A979989" w:rsidR="00C43739" w:rsidRDefault="00C43739" w:rsidP="00C43739">
      <w:pPr>
        <w:pStyle w:val="FigureCaption"/>
        <w:spacing w:after="0"/>
        <w:rPr>
          <w:color w:val="FF0000"/>
        </w:rPr>
      </w:pPr>
      <w:r w:rsidRPr="00EB45FF">
        <w:t xml:space="preserve">Figure </w:t>
      </w:r>
      <w:r>
        <w:t>4</w:t>
      </w:r>
      <w:r w:rsidRPr="00EB45FF">
        <w:t xml:space="preserve">. </w:t>
      </w:r>
      <w:r>
        <w:t xml:space="preserve">Radiographic image and </w:t>
      </w:r>
      <w:r w:rsidRPr="008D4EBB">
        <w:t xml:space="preserve">CT vertical </w:t>
      </w:r>
      <w:r>
        <w:t xml:space="preserve">and horizontal </w:t>
      </w:r>
      <w:r w:rsidRPr="008D4EBB">
        <w:t>slices of the statuette: (a) basket; (b)</w:t>
      </w:r>
      <w:r w:rsidR="007951D8">
        <w:t xml:space="preserve"> </w:t>
      </w:r>
      <w:r>
        <w:t xml:space="preserve">and (c) head, </w:t>
      </w:r>
      <w:r w:rsidRPr="008D4EBB">
        <w:t>(d),</w:t>
      </w:r>
      <w:r w:rsidR="007951D8">
        <w:t xml:space="preserve"> </w:t>
      </w:r>
      <w:r w:rsidRPr="008D4EBB">
        <w:t xml:space="preserve">(e) </w:t>
      </w:r>
      <w:r>
        <w:t xml:space="preserve">and (f) </w:t>
      </w:r>
      <w:r w:rsidRPr="008D4EBB">
        <w:t>body</w:t>
      </w:r>
      <w:r>
        <w:t xml:space="preserve"> </w:t>
      </w:r>
      <w:r w:rsidRPr="008D4EBB">
        <w:t>(</w:t>
      </w:r>
      <w:r>
        <w:t>green</w:t>
      </w:r>
      <w:r w:rsidRPr="008D4EBB">
        <w:t xml:space="preserve"> arrows: wooden dowels for assemblage; blue arrows: wooden joints; pink arrows: thicker preparation layer)</w:t>
      </w:r>
      <w:r>
        <w:t>.</w:t>
      </w:r>
    </w:p>
    <w:p w14:paraId="616E08F5" w14:textId="77777777" w:rsidR="00C43739" w:rsidRDefault="00C43739" w:rsidP="00C43739">
      <w:pPr>
        <w:ind w:firstLine="0"/>
      </w:pPr>
    </w:p>
    <w:p w14:paraId="74633676" w14:textId="2FFC0C91" w:rsidR="00344ABD" w:rsidRDefault="00DB4640" w:rsidP="00344ABD">
      <w:pPr>
        <w:ind w:firstLine="0"/>
      </w:pPr>
      <w:r>
        <w:t xml:space="preserve">To investigate the nature of </w:t>
      </w:r>
      <w:sdt>
        <w:sdtPr>
          <w:tag w:val="goog_rdk_323"/>
          <w:id w:val="212087404"/>
        </w:sdtPr>
        <w:sdtEndPr/>
        <w:sdtContent>
          <w:r>
            <w:t xml:space="preserve">materials used for </w:t>
          </w:r>
        </w:sdtContent>
      </w:sdt>
      <w:r>
        <w:t xml:space="preserve">the preparation layers (and pigments, as detailed in section 4.2), non-invasive XRF </w:t>
      </w:r>
      <w:r w:rsidR="00344ABD">
        <w:t xml:space="preserve">analysis were performed on some representative points (fig. 2a and table 1) and two </w:t>
      </w:r>
      <w:r w:rsidR="00344ABD" w:rsidRPr="00E60516">
        <w:t xml:space="preserve">stratigraphic </w:t>
      </w:r>
      <w:r w:rsidR="00344ABD">
        <w:t xml:space="preserve">samples, one </w:t>
      </w:r>
      <w:r w:rsidR="00344ABD" w:rsidRPr="00E60516">
        <w:t xml:space="preserve">from the white </w:t>
      </w:r>
    </w:p>
    <w:p w14:paraId="12298604" w14:textId="7258710A" w:rsidR="00C43739" w:rsidRDefault="00C43739" w:rsidP="00C43739">
      <w:pPr>
        <w:ind w:firstLine="0"/>
      </w:pPr>
      <w:r>
        <w:t>garment (fig. 5) and one from the black wig (fig. 6), were analysed</w:t>
      </w:r>
      <w:r w:rsidRPr="00834A7B">
        <w:t xml:space="preserve"> </w:t>
      </w:r>
      <w:r>
        <w:t>by OM and SEM-EDX. The white thin preparation layer results to be made of a calcium carbonate-based material, with a little fraction of quartz.</w:t>
      </w:r>
      <w:r w:rsidRPr="00B803A4">
        <w:t xml:space="preserve"> </w:t>
      </w:r>
    </w:p>
    <w:p w14:paraId="115C3D86" w14:textId="50F1F6F5" w:rsidR="00C43739" w:rsidRDefault="00C43739" w:rsidP="00C43739">
      <w:pPr>
        <w:ind w:firstLine="0"/>
      </w:pPr>
    </w:p>
    <w:p w14:paraId="74EA799E" w14:textId="310113AA" w:rsidR="00C43739" w:rsidRDefault="00C43739" w:rsidP="004F0E5D">
      <w:pPr>
        <w:ind w:firstLine="0"/>
      </w:pPr>
    </w:p>
    <w:p w14:paraId="6ADD69C1" w14:textId="77777777" w:rsidR="00C43739" w:rsidRDefault="00C43739" w:rsidP="00C43739">
      <w:pPr>
        <w:pStyle w:val="Level2Title"/>
      </w:pPr>
      <w:r>
        <w:t>Pigments and finishing layers</w:t>
      </w:r>
    </w:p>
    <w:p w14:paraId="4B2EF4B1" w14:textId="77777777" w:rsidR="00C43739" w:rsidRPr="00DD3846" w:rsidRDefault="00C43739" w:rsidP="00C43739"/>
    <w:p w14:paraId="636E1393" w14:textId="77777777" w:rsidR="00C43739" w:rsidRDefault="00C43739" w:rsidP="00C43739">
      <w:pPr>
        <w:ind w:firstLine="0"/>
      </w:pPr>
      <w:r>
        <w:t xml:space="preserve">For a better understanding of the pictorial materials, imaging analyses have been followed by non-invasive XRF and analysis on two cross-sections, as previously explained. </w:t>
      </w:r>
    </w:p>
    <w:p w14:paraId="10F1D01D" w14:textId="0163D462" w:rsidR="00C43739" w:rsidRDefault="00C43739" w:rsidP="00C43739">
      <w:pPr>
        <w:ind w:firstLine="0"/>
      </w:pPr>
      <w:r>
        <w:t>The yellow pale colour used for the skin of the figure results made of yellow ochre and/or earth, probably mixed</w:t>
      </w:r>
      <w:r w:rsidR="001653E6">
        <w:t xml:space="preserve"> </w:t>
      </w:r>
      <w:r>
        <w:t xml:space="preserve">with gypsum and/or calcium carbonate (see fig. 2a and table 1). </w:t>
      </w:r>
    </w:p>
    <w:p w14:paraId="6A7B41DF" w14:textId="50D527A0" w:rsidR="00F044A7" w:rsidRDefault="00F044A7" w:rsidP="00C43739">
      <w:pPr>
        <w:ind w:firstLine="0"/>
      </w:pPr>
      <w:r>
        <w:rPr>
          <w:noProof/>
          <w:lang w:val="it-IT" w:eastAsia="it-IT"/>
        </w:rPr>
        <w:lastRenderedPageBreak/>
        <mc:AlternateContent>
          <mc:Choice Requires="wps">
            <w:drawing>
              <wp:anchor distT="45720" distB="45720" distL="114300" distR="114300" simplePos="0" relativeHeight="251773952" behindDoc="0" locked="0" layoutInCell="1" allowOverlap="1" wp14:anchorId="1895C1F9" wp14:editId="0A2A154D">
                <wp:simplePos x="0" y="0"/>
                <wp:positionH relativeFrom="column">
                  <wp:posOffset>-68580</wp:posOffset>
                </wp:positionH>
                <wp:positionV relativeFrom="paragraph">
                  <wp:posOffset>60960</wp:posOffset>
                </wp:positionV>
                <wp:extent cx="5991283" cy="257175"/>
                <wp:effectExtent l="0" t="0" r="0" b="0"/>
                <wp:wrapNone/>
                <wp:docPr id="7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83" cy="257175"/>
                        </a:xfrm>
                        <a:prstGeom prst="rect">
                          <a:avLst/>
                        </a:prstGeom>
                        <a:noFill/>
                        <a:ln w="9525">
                          <a:noFill/>
                          <a:miter lim="800000"/>
                          <a:headEnd/>
                          <a:tailEnd/>
                        </a:ln>
                      </wps:spPr>
                      <wps:txbx>
                        <w:txbxContent>
                          <w:p w14:paraId="6D0A781E" w14:textId="1DFFC1C8" w:rsidR="001653E6" w:rsidRDefault="001653E6" w:rsidP="00957877">
                            <w:pPr>
                              <w:pStyle w:val="TableCaption"/>
                              <w:spacing w:before="0"/>
                            </w:pPr>
                            <w:r w:rsidRPr="00EB45FF">
                              <w:t xml:space="preserve">Table 1. </w:t>
                            </w:r>
                            <w:r>
                              <w:t xml:space="preserve">XRF analysis results (+++ = main chemical elements; ++ = secondary elements; + = trace elements; - = not </w:t>
                            </w:r>
                            <w:r w:rsidR="00D4067E">
                              <w:t>detected</w:t>
                            </w:r>
                            <w:r>
                              <w:t>)</w:t>
                            </w:r>
                            <w:r w:rsidRPr="00EB45FF">
                              <w:t>.</w:t>
                            </w:r>
                          </w:p>
                          <w:p w14:paraId="45AF1B99" w14:textId="77777777" w:rsidR="001653E6" w:rsidRDefault="001653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5C1F9" id="Casella di testo 2" o:spid="_x0000_s1116" type="#_x0000_t202" style="position:absolute;left:0;text-align:left;margin-left:-5.4pt;margin-top:4.8pt;width:471.75pt;height:20.2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" filled="f" stroked="f">
                <v:textbox>
                  <w:txbxContent>
                    <w:p w14:paraId="6D0A781E" w14:textId="1DFFC1C8" w:rsidR="001653E6" w:rsidRDefault="001653E6" w:rsidP="00957877">
                      <w:pPr>
                        <w:pStyle w:val="TableCaption"/>
                        <w:spacing w:before="0"/>
                      </w:pPr>
                      <w:r w:rsidRPr="00EB45FF">
                        <w:t xml:space="preserve">Table 1. </w:t>
                      </w:r>
                      <w:r>
                        <w:t xml:space="preserve">XRF analysis results (+++ = main chemical elements; ++ = secondary elements; + = trace elements; - = not </w:t>
                      </w:r>
                      <w:r w:rsidR="00D4067E">
                        <w:t>detected</w:t>
                      </w:r>
                      <w:r>
                        <w:t>)</w:t>
                      </w:r>
                      <w:r w:rsidRPr="00EB45FF">
                        <w:t>.</w:t>
                      </w:r>
                    </w:p>
                    <w:p w14:paraId="45AF1B99" w14:textId="77777777" w:rsidR="001653E6" w:rsidRDefault="001653E6"/>
                  </w:txbxContent>
                </v:textbox>
              </v:shape>
            </w:pict>
          </mc:Fallback>
        </mc:AlternateContent>
      </w:r>
    </w:p>
    <w:p w14:paraId="159AECD5" w14:textId="77777777" w:rsidR="00F044A7" w:rsidRDefault="00F044A7" w:rsidP="00C43739">
      <w:pPr>
        <w:ind w:firstLine="0"/>
      </w:pPr>
    </w:p>
    <w:p w14:paraId="369E9EEC" w14:textId="77777777" w:rsidR="00F044A7" w:rsidRDefault="00C43739" w:rsidP="00C43739">
      <w:pPr>
        <w:ind w:firstLine="0"/>
      </w:pPr>
      <w:r>
        <w:t xml:space="preserve">The warm white colour of the garment results made of gypsum with minimal impurities of iron oxides, as detected in the cross-section (fig. 5). Considering the rarely documented use of gypsum as a pigment, this data appears very interesting and could be one of the features to be investigated also on the other finds of the funerary equipment. A black pigment results to be used in profiling the dress, the eyes, and the eyebrows, and to colour the wig. The IR reflectography (fig. 2c) suggests it is probably a carbon-based material, based on </w:t>
      </w:r>
      <w:r w:rsidR="007A02CD">
        <w:t xml:space="preserve">its strong absorption. OM and SEM-EDX analyses of the cross section of the wig allowed confirming the carbonaceous nature of this black (fig. 6). </w:t>
      </w:r>
    </w:p>
    <w:p w14:paraId="083C8665" w14:textId="01B930D2" w:rsidR="007A02CD" w:rsidRDefault="00F044A7" w:rsidP="00C43739">
      <w:pPr>
        <w:ind w:firstLine="0"/>
      </w:pPr>
      <w:r>
        <w:t xml:space="preserve">    </w:t>
      </w:r>
      <w:r>
        <w:t>As regards the wig, t</w:t>
      </w:r>
      <w:r w:rsidRPr="00EB14A5">
        <w:t xml:space="preserve">he </w:t>
      </w:r>
      <w:r>
        <w:t xml:space="preserve">preliminary </w:t>
      </w:r>
      <w:r w:rsidRPr="00EB14A5">
        <w:t>hypothesis that there could</w:t>
      </w:r>
    </w:p>
    <w:p w14:paraId="7BA3FA12" w14:textId="5338F6B4" w:rsidR="00C43739" w:rsidRDefault="00F044A7" w:rsidP="00C43739">
      <w:pPr>
        <w:ind w:firstLine="0"/>
      </w:pPr>
      <w:r>
        <w:rPr>
          <w:noProof/>
          <w:lang w:val="it-IT" w:eastAsia="it-IT"/>
        </w:rPr>
        <mc:AlternateContent>
          <mc:Choice Requires="wpg">
            <w:drawing>
              <wp:anchor distT="0" distB="0" distL="114300" distR="114300" simplePos="0" relativeHeight="251748352" behindDoc="0" locked="0" layoutInCell="1" allowOverlap="1" wp14:anchorId="48A7F6EA" wp14:editId="15253C10">
                <wp:simplePos x="0" y="0"/>
                <wp:positionH relativeFrom="margin">
                  <wp:posOffset>148872</wp:posOffset>
                </wp:positionH>
                <wp:positionV relativeFrom="paragraph">
                  <wp:posOffset>99060</wp:posOffset>
                </wp:positionV>
                <wp:extent cx="6238875" cy="4762500"/>
                <wp:effectExtent l="0" t="19050" r="9525" b="0"/>
                <wp:wrapNone/>
                <wp:docPr id="192" name="Gruppo 192"/>
                <wp:cNvGraphicFramePr/>
                <a:graphic xmlns:a="http://schemas.openxmlformats.org/drawingml/2006/main">
                  <a:graphicData uri="http://schemas.microsoft.com/office/word/2010/wordprocessingGroup">
                    <wpg:wgp>
                      <wpg:cNvGrpSpPr/>
                      <wpg:grpSpPr>
                        <a:xfrm>
                          <a:off x="0" y="0"/>
                          <a:ext cx="6238875" cy="4762500"/>
                          <a:chOff x="0" y="0"/>
                          <a:chExt cx="6089650" cy="4627245"/>
                        </a:xfrm>
                      </wpg:grpSpPr>
                      <wpg:grpSp>
                        <wpg:cNvPr id="193" name="Gruppo 193"/>
                        <wpg:cNvGrpSpPr/>
                        <wpg:grpSpPr>
                          <a:xfrm>
                            <a:off x="19050" y="0"/>
                            <a:ext cx="6070600" cy="4552950"/>
                            <a:chOff x="0" y="0"/>
                            <a:chExt cx="6070600" cy="4552950"/>
                          </a:xfrm>
                        </wpg:grpSpPr>
                        <wpg:grpSp>
                          <wpg:cNvPr id="194" name="Gruppo 194"/>
                          <wpg:cNvGrpSpPr/>
                          <wpg:grpSpPr>
                            <a:xfrm>
                              <a:off x="0" y="0"/>
                              <a:ext cx="6004561" cy="4552950"/>
                              <a:chOff x="0" y="0"/>
                              <a:chExt cx="6004561" cy="4552950"/>
                            </a:xfrm>
                          </wpg:grpSpPr>
                          <pic:pic xmlns:pic="http://schemas.openxmlformats.org/drawingml/2006/picture">
                            <pic:nvPicPr>
                              <pic:cNvPr id="195" name="Immagine 195"/>
                              <pic:cNvPicPr>
                                <a:picLocks noChangeAspect="1"/>
                              </pic:cNvPicPr>
                            </pic:nvPicPr>
                            <pic:blipFill rotWithShape="1">
                              <a:blip r:embed="rId47" cstate="print">
                                <a:extLst>
                                  <a:ext uri="{28A0092B-C50C-407E-A947-70E740481C1C}">
                                    <a14:useLocalDpi xmlns:a14="http://schemas.microsoft.com/office/drawing/2010/main" val="0"/>
                                  </a:ext>
                                </a:extLst>
                              </a:blip>
                              <a:srcRect l="1087" r="43310"/>
                              <a:stretch/>
                            </pic:blipFill>
                            <pic:spPr bwMode="auto">
                              <a:xfrm>
                                <a:off x="57150" y="1638300"/>
                                <a:ext cx="2943225" cy="2914650"/>
                              </a:xfrm>
                              <a:prstGeom prst="rect">
                                <a:avLst/>
                              </a:prstGeom>
                              <a:ln>
                                <a:solidFill>
                                  <a:schemeClr val="bg1">
                                    <a:lumMod val="85000"/>
                                  </a:schemeClr>
                                </a:solidFill>
                              </a:ln>
                              <a:extLst>
                                <a:ext uri="{53640926-AAD7-44D8-BBD7-CCE9431645EC}">
                                  <a14:shadowObscured xmlns:a14="http://schemas.microsoft.com/office/drawing/2010/main"/>
                                </a:ext>
                              </a:extLst>
                            </pic:spPr>
                          </pic:pic>
                          <pic:pic xmlns:pic="http://schemas.openxmlformats.org/drawingml/2006/picture">
                            <pic:nvPicPr>
                              <pic:cNvPr id="196" name="Immagine 196"/>
                              <pic:cNvPicPr>
                                <a:picLocks noChangeAspect="1"/>
                              </pic:cNvPicPr>
                            </pic:nvPicPr>
                            <pic:blipFill rotWithShape="1">
                              <a:blip r:embed="rId48">
                                <a:extLst>
                                  <a:ext uri="{28A0092B-C50C-407E-A947-70E740481C1C}">
                                    <a14:useLocalDpi xmlns:a14="http://schemas.microsoft.com/office/drawing/2010/main" val="0"/>
                                  </a:ext>
                                </a:extLst>
                              </a:blip>
                              <a:srcRect t="1176" b="9895"/>
                              <a:stretch/>
                            </pic:blipFill>
                            <pic:spPr bwMode="auto">
                              <a:xfrm>
                                <a:off x="3829050" y="0"/>
                                <a:ext cx="2167890" cy="158814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7" name="Immagine 197"/>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1666875" y="0"/>
                                <a:ext cx="2142490" cy="1600200"/>
                              </a:xfrm>
                              <a:prstGeom prst="rect">
                                <a:avLst/>
                              </a:prstGeom>
                              <a:noFill/>
                              <a:ln>
                                <a:solidFill>
                                  <a:schemeClr val="bg1"/>
                                </a:solidFill>
                              </a:ln>
                            </pic:spPr>
                          </pic:pic>
                          <wpg:grpSp>
                            <wpg:cNvPr id="198" name="Gruppo 198"/>
                            <wpg:cNvGrpSpPr/>
                            <wpg:grpSpPr>
                              <a:xfrm>
                                <a:off x="0" y="0"/>
                                <a:ext cx="1647825" cy="1675765"/>
                                <a:chOff x="0" y="-268776"/>
                                <a:chExt cx="1648503" cy="1676571"/>
                              </a:xfrm>
                            </wpg:grpSpPr>
                            <pic:pic xmlns:pic="http://schemas.openxmlformats.org/drawingml/2006/picture">
                              <pic:nvPicPr>
                                <pic:cNvPr id="199" name="Immagine 199"/>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7624" y="-268776"/>
                                  <a:ext cx="1600879" cy="1609263"/>
                                </a:xfrm>
                                <a:prstGeom prst="rect">
                                  <a:avLst/>
                                </a:prstGeom>
                                <a:noFill/>
                                <a:ln>
                                  <a:noFill/>
                                </a:ln>
                              </pic:spPr>
                            </pic:pic>
                            <wpg:grpSp>
                              <wpg:cNvPr id="200" name="Gruppo 200"/>
                              <wpg:cNvGrpSpPr/>
                              <wpg:grpSpPr>
                                <a:xfrm>
                                  <a:off x="0" y="1133475"/>
                                  <a:ext cx="307975" cy="274320"/>
                                  <a:chOff x="47880" y="342584"/>
                                  <a:chExt cx="307975" cy="274320"/>
                                </a:xfrm>
                              </wpg:grpSpPr>
                              <wps:wsp>
                                <wps:cNvPr id="201" name="Rettangolo 201"/>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67459399" w14:textId="77777777" w:rsidR="001653E6" w:rsidRPr="00131F99" w:rsidRDefault="001653E6" w:rsidP="00B946E1">
                                      <w:pPr>
                                        <w:ind w:hanging="2"/>
                                      </w:pPr>
                                      <w:r>
                                        <w:t>a</w:t>
                                      </w:r>
                                    </w:p>
                                  </w:txbxContent>
                                </wps:txbx>
                                <wps:bodyPr rot="0" vert="horz" wrap="square" lIns="91440" tIns="45720" rIns="91440" bIns="45720" anchor="t" anchorCtr="0">
                                  <a:noAutofit/>
                                </wps:bodyPr>
                              </wps:wsp>
                            </wpg:grpSp>
                          </wpg:grpSp>
                          <pic:pic xmlns:pic="http://schemas.openxmlformats.org/drawingml/2006/picture">
                            <pic:nvPicPr>
                              <pic:cNvPr id="203" name="Immagine 203"/>
                              <pic:cNvPicPr>
                                <a:picLocks noChangeAspect="1"/>
                              </pic:cNvPicPr>
                            </pic:nvPicPr>
                            <pic:blipFill rotWithShape="1">
                              <a:blip r:embed="rId51">
                                <a:extLst>
                                  <a:ext uri="{28A0092B-C50C-407E-A947-70E740481C1C}">
                                    <a14:useLocalDpi xmlns:a14="http://schemas.microsoft.com/office/drawing/2010/main" val="0"/>
                                  </a:ext>
                                </a:extLst>
                              </a:blip>
                              <a:srcRect l="2017"/>
                              <a:stretch/>
                            </pic:blipFill>
                            <pic:spPr bwMode="auto">
                              <a:xfrm>
                                <a:off x="3028951" y="1638300"/>
                                <a:ext cx="2975610" cy="2914650"/>
                              </a:xfrm>
                              <a:prstGeom prst="rect">
                                <a:avLst/>
                              </a:prstGeom>
                              <a:ln>
                                <a:solidFill>
                                  <a:schemeClr val="bg1">
                                    <a:lumMod val="75000"/>
                                  </a:schemeClr>
                                </a:solidFill>
                              </a:ln>
                              <a:extLst>
                                <a:ext uri="{53640926-AAD7-44D8-BBD7-CCE9431645EC}">
                                  <a14:shadowObscured xmlns:a14="http://schemas.microsoft.com/office/drawing/2010/main"/>
                                </a:ext>
                              </a:extLst>
                            </pic:spPr>
                          </pic:pic>
                        </wpg:grpSp>
                        <wpg:grpSp>
                          <wpg:cNvPr id="204" name="Gruppo 204"/>
                          <wpg:cNvGrpSpPr/>
                          <wpg:grpSpPr>
                            <a:xfrm>
                              <a:off x="1619250" y="9525"/>
                              <a:ext cx="1060450" cy="1656516"/>
                              <a:chOff x="2324100" y="-504061"/>
                              <a:chExt cx="1060450" cy="1658683"/>
                            </a:xfrm>
                          </wpg:grpSpPr>
                          <wpg:grpSp>
                            <wpg:cNvPr id="205" name="Gruppo 205"/>
                            <wpg:cNvGrpSpPr/>
                            <wpg:grpSpPr>
                              <a:xfrm>
                                <a:off x="2324100" y="880302"/>
                                <a:ext cx="307975" cy="274320"/>
                                <a:chOff x="2371980" y="1222886"/>
                                <a:chExt cx="307975" cy="274320"/>
                              </a:xfrm>
                            </wpg:grpSpPr>
                            <wps:wsp>
                              <wps:cNvPr id="206" name="Rettangolo 206"/>
                              <wps:cNvSpPr/>
                              <wps:spPr>
                                <a:xfrm>
                                  <a:off x="2419605" y="1258741"/>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Casella di testo 2"/>
                              <wps:cNvSpPr txBox="1">
                                <a:spLocks noChangeArrowheads="1"/>
                              </wps:cNvSpPr>
                              <wps:spPr bwMode="auto">
                                <a:xfrm>
                                  <a:off x="2371980" y="1222886"/>
                                  <a:ext cx="307975" cy="274320"/>
                                </a:xfrm>
                                <a:prstGeom prst="rect">
                                  <a:avLst/>
                                </a:prstGeom>
                                <a:noFill/>
                                <a:ln w="9525">
                                  <a:noFill/>
                                  <a:miter lim="800000"/>
                                  <a:headEnd/>
                                  <a:tailEnd/>
                                </a:ln>
                              </wps:spPr>
                              <wps:txbx>
                                <w:txbxContent>
                                  <w:p w14:paraId="67D06B44" w14:textId="77777777" w:rsidR="001653E6" w:rsidRPr="00131F99" w:rsidRDefault="001653E6" w:rsidP="00B946E1">
                                    <w:pPr>
                                      <w:ind w:hanging="2"/>
                                    </w:pPr>
                                    <w:r>
                                      <w:t>b</w:t>
                                    </w:r>
                                  </w:p>
                                </w:txbxContent>
                              </wps:txbx>
                              <wps:bodyPr rot="0" vert="horz" wrap="square" lIns="91440" tIns="45720" rIns="91440" bIns="45720" anchor="t" anchorCtr="0">
                                <a:noAutofit/>
                              </wps:bodyPr>
                            </wps:wsp>
                          </wpg:grpSp>
                          <wps:wsp>
                            <wps:cNvPr id="208" name="Casella di testo 2"/>
                            <wps:cNvSpPr txBox="1">
                              <a:spLocks noChangeArrowheads="1"/>
                            </wps:cNvSpPr>
                            <wps:spPr bwMode="auto">
                              <a:xfrm>
                                <a:off x="3057525" y="-504061"/>
                                <a:ext cx="307975" cy="274320"/>
                              </a:xfrm>
                              <a:prstGeom prst="rect">
                                <a:avLst/>
                              </a:prstGeom>
                              <a:noFill/>
                              <a:ln w="9525">
                                <a:noFill/>
                                <a:miter lim="800000"/>
                                <a:headEnd/>
                                <a:tailEnd/>
                              </a:ln>
                            </wps:spPr>
                            <wps:txbx>
                              <w:txbxContent>
                                <w:p w14:paraId="1676B5F6" w14:textId="77777777" w:rsidR="001653E6" w:rsidRPr="00301C0F" w:rsidRDefault="001653E6" w:rsidP="00B946E1">
                                  <w:pPr>
                                    <w:ind w:hanging="2"/>
                                    <w:rPr>
                                      <w:rFonts w:asciiTheme="minorHAnsi" w:hAnsiTheme="minorHAnsi" w:cstheme="minorHAnsi"/>
                                      <w:b/>
                                      <w:color w:val="00FFFF"/>
                                      <w:sz w:val="22"/>
                                    </w:rPr>
                                  </w:pPr>
                                  <w:r w:rsidRPr="00301C0F">
                                    <w:rPr>
                                      <w:rFonts w:asciiTheme="minorHAnsi" w:hAnsiTheme="minorHAnsi" w:cstheme="minorHAnsi"/>
                                      <w:b/>
                                      <w:color w:val="00FFFF"/>
                                      <w:sz w:val="22"/>
                                    </w:rPr>
                                    <w:t>2</w:t>
                                  </w:r>
                                </w:p>
                              </w:txbxContent>
                            </wps:txbx>
                            <wps:bodyPr rot="0" vert="horz" wrap="square" lIns="91440" tIns="45720" rIns="91440" bIns="45720" anchor="t" anchorCtr="0">
                              <a:noAutofit/>
                            </wps:bodyPr>
                          </wps:wsp>
                          <wps:wsp>
                            <wps:cNvPr id="209" name="Casella di testo 2"/>
                            <wps:cNvSpPr txBox="1">
                              <a:spLocks noChangeArrowheads="1"/>
                            </wps:cNvSpPr>
                            <wps:spPr bwMode="auto">
                              <a:xfrm>
                                <a:off x="3076575" y="95250"/>
                                <a:ext cx="307975" cy="274320"/>
                              </a:xfrm>
                              <a:prstGeom prst="rect">
                                <a:avLst/>
                              </a:prstGeom>
                              <a:noFill/>
                              <a:ln w="9525">
                                <a:noFill/>
                                <a:miter lim="800000"/>
                                <a:headEnd/>
                                <a:tailEnd/>
                              </a:ln>
                            </wps:spPr>
                            <wps:txbx>
                              <w:txbxContent>
                                <w:p w14:paraId="2B85C492" w14:textId="77777777" w:rsidR="001653E6" w:rsidRPr="00301C0F" w:rsidRDefault="001653E6" w:rsidP="00B946E1">
                                  <w:pPr>
                                    <w:ind w:hanging="2"/>
                                    <w:rPr>
                                      <w:rFonts w:asciiTheme="minorHAnsi" w:hAnsiTheme="minorHAnsi" w:cstheme="minorHAnsi"/>
                                      <w:b/>
                                      <w:color w:val="00FFFF"/>
                                      <w:sz w:val="22"/>
                                    </w:rPr>
                                  </w:pPr>
                                  <w:r w:rsidRPr="00301C0F">
                                    <w:rPr>
                                      <w:rFonts w:asciiTheme="minorHAnsi" w:hAnsiTheme="minorHAnsi" w:cstheme="minorHAnsi"/>
                                      <w:b/>
                                      <w:color w:val="00FFFF"/>
                                      <w:sz w:val="22"/>
                                    </w:rPr>
                                    <w:t>1</w:t>
                                  </w:r>
                                </w:p>
                              </w:txbxContent>
                            </wps:txbx>
                            <wps:bodyPr rot="0" vert="horz" wrap="square" lIns="91440" tIns="45720" rIns="91440" bIns="45720" anchor="t" anchorCtr="0">
                              <a:noAutofit/>
                            </wps:bodyPr>
                          </wps:wsp>
                        </wpg:grpSp>
                        <wpg:grpSp>
                          <wpg:cNvPr id="210" name="Gruppo 210"/>
                          <wpg:cNvGrpSpPr/>
                          <wpg:grpSpPr>
                            <a:xfrm>
                              <a:off x="3781425" y="1381125"/>
                              <a:ext cx="307975" cy="274320"/>
                              <a:chOff x="47880" y="342584"/>
                              <a:chExt cx="307975" cy="274320"/>
                            </a:xfrm>
                          </wpg:grpSpPr>
                          <wps:wsp>
                            <wps:cNvPr id="211" name="Rettangolo 211"/>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45B61B58" w14:textId="77777777" w:rsidR="001653E6" w:rsidRPr="00131F99" w:rsidRDefault="001653E6" w:rsidP="00B946E1">
                                  <w:pPr>
                                    <w:ind w:hanging="2"/>
                                  </w:pPr>
                                  <w:r>
                                    <w:t>c</w:t>
                                  </w:r>
                                </w:p>
                              </w:txbxContent>
                            </wps:txbx>
                            <wps:bodyPr rot="0" vert="horz" wrap="square" lIns="91440" tIns="45720" rIns="91440" bIns="45720" anchor="t" anchorCtr="0">
                              <a:noAutofit/>
                            </wps:bodyPr>
                          </wps:wsp>
                        </wpg:grpSp>
                        <wps:wsp>
                          <wps:cNvPr id="213" name="Casella di testo 2"/>
                          <wps:cNvSpPr txBox="1">
                            <a:spLocks noChangeArrowheads="1"/>
                          </wps:cNvSpPr>
                          <wps:spPr bwMode="auto">
                            <a:xfrm>
                              <a:off x="4514850" y="809625"/>
                              <a:ext cx="307975" cy="273890"/>
                            </a:xfrm>
                            <a:prstGeom prst="rect">
                              <a:avLst/>
                            </a:prstGeom>
                            <a:noFill/>
                            <a:ln w="9525">
                              <a:noFill/>
                              <a:miter lim="800000"/>
                              <a:headEnd/>
                              <a:tailEnd/>
                            </a:ln>
                          </wps:spPr>
                          <wps:txbx>
                            <w:txbxContent>
                              <w:p w14:paraId="24FB0233" w14:textId="77777777" w:rsidR="001653E6" w:rsidRPr="008A5709" w:rsidRDefault="001653E6" w:rsidP="00B946E1">
                                <w:pPr>
                                  <w:ind w:hanging="2"/>
                                  <w:rPr>
                                    <w:rFonts w:asciiTheme="minorHAnsi" w:hAnsiTheme="minorHAnsi" w:cstheme="minorHAnsi"/>
                                    <w:b/>
                                    <w:color w:val="2E74B5" w:themeColor="accent1" w:themeShade="BF"/>
                                    <w:sz w:val="28"/>
                                  </w:rPr>
                                </w:pPr>
                                <w:r>
                                  <w:rPr>
                                    <w:rFonts w:cstheme="minorHAnsi"/>
                                    <w:b/>
                                    <w:color w:val="2E74B5" w:themeColor="accent1" w:themeShade="BF"/>
                                    <w:sz w:val="28"/>
                                  </w:rPr>
                                  <w:t>+</w:t>
                                </w:r>
                              </w:p>
                            </w:txbxContent>
                          </wps:txbx>
                          <wps:bodyPr rot="0" vert="horz" wrap="square" lIns="91440" tIns="45720" rIns="91440" bIns="45720" anchor="t" anchorCtr="0">
                            <a:noAutofit/>
                          </wps:bodyPr>
                        </wps:wsp>
                        <wps:wsp>
                          <wps:cNvPr id="214" name="Casella di testo 2"/>
                          <wps:cNvSpPr txBox="1">
                            <a:spLocks noChangeArrowheads="1"/>
                          </wps:cNvSpPr>
                          <wps:spPr bwMode="auto">
                            <a:xfrm>
                              <a:off x="4610100" y="314325"/>
                              <a:ext cx="307975" cy="273890"/>
                            </a:xfrm>
                            <a:prstGeom prst="rect">
                              <a:avLst/>
                            </a:prstGeom>
                            <a:noFill/>
                            <a:ln w="9525">
                              <a:noFill/>
                              <a:miter lim="800000"/>
                              <a:headEnd/>
                              <a:tailEnd/>
                            </a:ln>
                          </wps:spPr>
                          <wps:txbx>
                            <w:txbxContent>
                              <w:p w14:paraId="50B5E383" w14:textId="77777777" w:rsidR="001653E6" w:rsidRPr="008A5709" w:rsidRDefault="001653E6" w:rsidP="00B946E1">
                                <w:pPr>
                                  <w:ind w:hanging="2"/>
                                  <w:rPr>
                                    <w:rFonts w:asciiTheme="minorHAnsi" w:hAnsiTheme="minorHAnsi" w:cstheme="minorHAnsi"/>
                                    <w:b/>
                                    <w:color w:val="C00000"/>
                                    <w:sz w:val="28"/>
                                  </w:rPr>
                                </w:pPr>
                                <w:r w:rsidRPr="008A5709">
                                  <w:rPr>
                                    <w:rFonts w:cstheme="minorHAnsi"/>
                                    <w:b/>
                                    <w:color w:val="C00000"/>
                                    <w:sz w:val="28"/>
                                  </w:rPr>
                                  <w:t>+</w:t>
                                </w:r>
                              </w:p>
                            </w:txbxContent>
                          </wps:txbx>
                          <wps:bodyPr rot="0" vert="horz" wrap="square" lIns="91440" tIns="45720" rIns="91440" bIns="45720" anchor="t" anchorCtr="0">
                            <a:noAutofit/>
                          </wps:bodyPr>
                        </wps:wsp>
                        <wps:wsp>
                          <wps:cNvPr id="215" name="Casella di testo 2"/>
                          <wps:cNvSpPr txBox="1">
                            <a:spLocks noChangeArrowheads="1"/>
                          </wps:cNvSpPr>
                          <wps:spPr bwMode="auto">
                            <a:xfrm>
                              <a:off x="2781300" y="1724025"/>
                              <a:ext cx="307975" cy="273890"/>
                            </a:xfrm>
                            <a:prstGeom prst="rect">
                              <a:avLst/>
                            </a:prstGeom>
                            <a:noFill/>
                            <a:ln w="9525">
                              <a:noFill/>
                              <a:miter lim="800000"/>
                              <a:headEnd/>
                              <a:tailEnd/>
                            </a:ln>
                          </wps:spPr>
                          <wps:txbx>
                            <w:txbxContent>
                              <w:p w14:paraId="503B4D79" w14:textId="77777777" w:rsidR="001653E6" w:rsidRPr="008A5709" w:rsidRDefault="001653E6" w:rsidP="00B946E1">
                                <w:pPr>
                                  <w:ind w:hanging="2"/>
                                  <w:rPr>
                                    <w:rFonts w:asciiTheme="minorHAnsi" w:hAnsiTheme="minorHAnsi" w:cstheme="minorHAnsi"/>
                                    <w:b/>
                                    <w:color w:val="2E74B5" w:themeColor="accent1" w:themeShade="BF"/>
                                    <w:sz w:val="28"/>
                                  </w:rPr>
                                </w:pPr>
                                <w:r>
                                  <w:rPr>
                                    <w:rFonts w:cstheme="minorHAnsi"/>
                                    <w:b/>
                                    <w:color w:val="2E74B5" w:themeColor="accent1" w:themeShade="BF"/>
                                    <w:sz w:val="28"/>
                                  </w:rPr>
                                  <w:t>+</w:t>
                                </w:r>
                              </w:p>
                            </w:txbxContent>
                          </wps:txbx>
                          <wps:bodyPr rot="0" vert="horz" wrap="square" lIns="91440" tIns="45720" rIns="91440" bIns="45720" anchor="t" anchorCtr="0">
                            <a:noAutofit/>
                          </wps:bodyPr>
                        </wps:wsp>
                        <wps:wsp>
                          <wps:cNvPr id="216" name="Casella di testo 2"/>
                          <wps:cNvSpPr txBox="1">
                            <a:spLocks noChangeArrowheads="1"/>
                          </wps:cNvSpPr>
                          <wps:spPr bwMode="auto">
                            <a:xfrm>
                              <a:off x="5762625" y="1724025"/>
                              <a:ext cx="307975" cy="273890"/>
                            </a:xfrm>
                            <a:prstGeom prst="rect">
                              <a:avLst/>
                            </a:prstGeom>
                            <a:noFill/>
                            <a:ln w="9525">
                              <a:noFill/>
                              <a:miter lim="800000"/>
                              <a:headEnd/>
                              <a:tailEnd/>
                            </a:ln>
                          </wps:spPr>
                          <wps:txbx>
                            <w:txbxContent>
                              <w:p w14:paraId="47E909DA" w14:textId="77777777" w:rsidR="001653E6" w:rsidRPr="008A5709" w:rsidRDefault="001653E6" w:rsidP="00B946E1">
                                <w:pPr>
                                  <w:ind w:hanging="2"/>
                                  <w:rPr>
                                    <w:rFonts w:asciiTheme="minorHAnsi" w:hAnsiTheme="minorHAnsi" w:cstheme="minorHAnsi"/>
                                    <w:b/>
                                    <w:color w:val="C00000"/>
                                    <w:sz w:val="28"/>
                                  </w:rPr>
                                </w:pPr>
                                <w:r w:rsidRPr="008A5709">
                                  <w:rPr>
                                    <w:rFonts w:cstheme="minorHAnsi"/>
                                    <w:b/>
                                    <w:color w:val="C00000"/>
                                    <w:sz w:val="28"/>
                                  </w:rPr>
                                  <w:t>+</w:t>
                                </w:r>
                              </w:p>
                            </w:txbxContent>
                          </wps:txbx>
                          <wps:bodyPr rot="0" vert="horz" wrap="square" lIns="91440" tIns="45720" rIns="91440" bIns="45720" anchor="t" anchorCtr="0">
                            <a:noAutofit/>
                          </wps:bodyPr>
                        </wps:wsp>
                      </wpg:grpSp>
                      <wpg:grpSp>
                        <wpg:cNvPr id="217" name="Gruppo 217"/>
                        <wpg:cNvGrpSpPr/>
                        <wpg:grpSpPr>
                          <a:xfrm>
                            <a:off x="0" y="4324350"/>
                            <a:ext cx="307340" cy="274320"/>
                            <a:chOff x="552791" y="-571816"/>
                            <a:chExt cx="307975" cy="274320"/>
                          </a:xfrm>
                        </wpg:grpSpPr>
                        <wps:wsp>
                          <wps:cNvPr id="218" name="Rettangolo 218"/>
                          <wps:cNvSpPr/>
                          <wps:spPr>
                            <a:xfrm>
                              <a:off x="619185" y="-496065"/>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Casella di testo 2"/>
                          <wps:cNvSpPr txBox="1">
                            <a:spLocks noChangeArrowheads="1"/>
                          </wps:cNvSpPr>
                          <wps:spPr bwMode="auto">
                            <a:xfrm>
                              <a:off x="552791" y="-571816"/>
                              <a:ext cx="307975" cy="274320"/>
                            </a:xfrm>
                            <a:prstGeom prst="rect">
                              <a:avLst/>
                            </a:prstGeom>
                            <a:noFill/>
                            <a:ln w="9525">
                              <a:noFill/>
                              <a:miter lim="800000"/>
                              <a:headEnd/>
                              <a:tailEnd/>
                            </a:ln>
                          </wps:spPr>
                          <wps:txbx>
                            <w:txbxContent>
                              <w:p w14:paraId="73436056" w14:textId="77777777" w:rsidR="001653E6" w:rsidRPr="00131F99" w:rsidRDefault="001653E6" w:rsidP="00B946E1">
                                <w:pPr>
                                  <w:ind w:hanging="2"/>
                                </w:pPr>
                                <w:r>
                                  <w:t>d</w:t>
                                </w:r>
                              </w:p>
                            </w:txbxContent>
                          </wps:txbx>
                          <wps:bodyPr rot="0" vert="horz" wrap="square" lIns="91440" tIns="45720" rIns="91440" bIns="45720" anchor="t" anchorCtr="0">
                            <a:noAutofit/>
                          </wps:bodyPr>
                        </wps:wsp>
                      </wpg:grpSp>
                      <wpg:grpSp>
                        <wpg:cNvPr id="220" name="Gruppo 220"/>
                        <wpg:cNvGrpSpPr/>
                        <wpg:grpSpPr>
                          <a:xfrm>
                            <a:off x="3000375" y="4352925"/>
                            <a:ext cx="307975" cy="274320"/>
                            <a:chOff x="47880" y="342584"/>
                            <a:chExt cx="307975" cy="274320"/>
                          </a:xfrm>
                        </wpg:grpSpPr>
                        <wps:wsp>
                          <wps:cNvPr id="221" name="Rettangolo 221"/>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29933770" w14:textId="77777777" w:rsidR="001653E6" w:rsidRPr="00131F99" w:rsidRDefault="001653E6" w:rsidP="00B946E1">
                                <w:pPr>
                                  <w:ind w:hanging="2"/>
                                </w:pPr>
                                <w:r>
                                  <w:t>e</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8A7F6EA" id="Gruppo 192" o:spid="_x0000_s1117" style="position:absolute;left:0;text-align:left;margin-left:11.7pt;margin-top:7.8pt;width:491.25pt;height:375pt;z-index:251748352;mso-position-horizontal-relative:margin;mso-position-vertical-relative:text;mso-width-relative:margin;mso-height-relative:margin" coordsize="60896,4627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">
                <v:group id="Gruppo 193" o:spid="_x0000_s1118" style="position:absolute;left:190;width:60706;height:45529" coordsize="60706,45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group id="Gruppo 194" o:spid="_x0000_s1119" style="position:absolute;width:60045;height:45529" coordsize="60045,45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Immagine 195" o:spid="_x0000_s1120" type="#_x0000_t75" style="position:absolute;left:571;top:16383;width:29432;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NEEvAAAAA3AAAAA8AAABkcnMvZG93bnJldi54bWxET01rAjEQvRf6H8IUeutmlVbs1iiitAie&#10;XKXnIZlmt91MliTq+u9NQfA2j/c5s8XgOnGiEFvPCkZFCYJYe9OyVXDYf75MQcSEbLDzTAouFGEx&#10;f3yYYWX8mXd0qpMVOYRjhQqalPpKyqgbchgL3xNn7scHhynDYKUJeM7hrpPjspxIhy3nhgZ7WjWk&#10;/+qjU2DtusTvDfJShq8RTbb6N75GpZ6fhuUHiERDuotv7o3J89/f4P+ZfIGcX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A0QS8AAAADcAAAADwAAAAAAAAAAAAAAAACfAgAA&#10;ZHJzL2Rvd25yZXYueG1sUEsFBgAAAAAEAAQA9wAAAIwDAAAAAA==&#10;" stroked="t" strokecolor="#d8d8d8 [2732]">
                      <v:imagedata r:id="rId52" o:title="" cropleft="712f" cropright="28384f"/>
                      <v:path arrowok="t"/>
                    </v:shape>
                    <v:shape id="Immagine 196" o:spid="_x0000_s1121" type="#_x0000_t75" style="position:absolute;left:38290;width:21679;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nXQXBAAAA3AAAAA8AAABkcnMvZG93bnJldi54bWxET01rAjEQvRf6H8IIvdWspYrdGqUUhPao&#10;FtbjsJndLN1MQpK6q7++EQRv83ifs9qMthcnCrFzrGA2LUAQ10533Cr4OWyflyBiQtbYOyYFZ4qw&#10;WT8+rLDUbuAdnfapFTmEY4kKTEq+lDLWhizGqfPEmWtcsJgyDK3UAYccbnv5UhQLabHj3GDQ06eh&#10;+nf/ZxW8zit/HEJVjGY7VN+XY7NE3yj1NBk/3kEkGtNdfHN/6Tz/bQHXZ/IF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nXQXBAAAA3AAAAA8AAAAAAAAAAAAAAAAAnwIA&#10;AGRycy9kb3ducmV2LnhtbFBLBQYAAAAABAAEAPcAAACNAwAAAAA=&#10;">
                      <v:imagedata r:id="rId53" o:title="" croptop="771f" cropbottom="6485f"/>
                      <v:path arrowok="t"/>
                    </v:shape>
                    <v:shape id="Immagine 197" o:spid="_x0000_s1122" type="#_x0000_t75" style="position:absolute;left:16668;width:21425;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iQh/FAAAA3AAAAA8AAABkcnMvZG93bnJldi54bWxET0trwkAQvgv+h2UKvYjZmEPU1FVE0lJ6&#10;ER8IuQ3ZaZKanU2zW03/fbdQ6G0+vuesNoNpxY1611hWMItiEMSl1Q1XCs6n5+kChPPIGlvLpOCb&#10;HGzW49EKM23vfKDb0VcihLDLUEHtfZdJ6cqaDLrIdsSBe7e9QR9gX0nd4z2Em1YmcZxKgw2Hhho7&#10;2tVUXo9fRkHR2f3bIXlJyX1+pPmlyIuJvyr1+DBsn0B4Gvy/+M/9qsP85Rx+nwkX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okIfxQAAANwAAAAPAAAAAAAAAAAAAAAA&#10;AJ8CAABkcnMvZG93bnJldi54bWxQSwUGAAAAAAQABAD3AAAAkQMAAAAA&#10;" stroked="t" strokecolor="white [3212]">
                      <v:imagedata r:id="rId54" o:title=""/>
                      <v:path arrowok="t"/>
                    </v:shape>
                    <v:group id="Gruppo 198" o:spid="_x0000_s1123" style="position:absolute;width:16478;height:16757" coordorigin=",-2687" coordsize="16485,1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Immagine 199" o:spid="_x0000_s1124" type="#_x0000_t75" style="position:absolute;left:476;top:-2687;width:16009;height:16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Z6SDCAAAA3AAAAA8AAABkcnMvZG93bnJldi54bWxET01rAjEQvQv9D2EEb5p1QamrUYptqVKh&#10;aAteh810dzGZLEmq6783gtDbPN7nLFadNeJMPjSOFYxHGQji0umGKwU/3+/DZxAhIms0jknBlQKs&#10;lk+9BRbaXXhP50OsRArhUKCCOsa2kDKUNVkMI9cSJ+7XeYsxQV9J7fGSwq2ReZZNpcWGU0ONLa1r&#10;Kk+HP6tg97ruvP80X9Xx7fSxN7tJzvlWqUG/e5mDiNTFf/HDvdFp/mwG92fSBX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WekgwgAAANwAAAAPAAAAAAAAAAAAAAAAAJ8C&#10;AABkcnMvZG93bnJldi54bWxQSwUGAAAAAAQABAD3AAAAjgMAAAAA&#10;">
                        <v:imagedata r:id="rId55" o:title=""/>
                        <v:path arrowok="t"/>
                      </v:shape>
                      <v:group id="Gruppo 200" o:spid="_x0000_s1125" style="position:absolute;top:11334;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rect id="Rettangolo 201" o:spid="_x0000_s1126"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4bMIA&#10;AADcAAAADwAAAGRycy9kb3ducmV2LnhtbESPQYvCMBSE74L/ITxhb5pUF9GuURZhxataocdH82zL&#10;Ni+lyWr7742w4HGY+WaYza63jbhT52vHGpKZAkFcOFNzqSG7/ExXIHxANtg4Jg0Dedhtx6MNpsY9&#10;+ET3cyhFLGGfooYqhDaV0hcVWfQz1xJH7+Y6iyHKrpSmw0cst42cK7WUFmuOCxW2tK+o+D3/WQ3z&#10;XB0+w2K9zzwOh3y5SPLbcNX6Y9J/f4EI1Id3+J8+msipBF5n4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nhswgAAANwAAAAPAAAAAAAAAAAAAAAAAJgCAABkcnMvZG93&#10;bnJldi54bWxQSwUGAAAAAAQABAD1AAAAhwMAAAAA&#10;" fillcolor="white [3212]" strokecolor="red" strokeweight=".5pt"/>
                        <v:shape id="_x0000_s1127"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FcMMA&#10;AADcAAAADwAAAGRycy9kb3ducmV2LnhtbESPQWvCQBSE7wX/w/IEb3XXYItGV5EWwVOlVgVvj+wz&#10;CWbfhuxq4r93BaHHYWa+YebLzlbiRo0vHWsYDRUI4syZknMN+7/1+wSED8gGK8ek4U4elove2xxT&#10;41r+pdsu5CJC2KeooQihTqX0WUEW/dDVxNE7u8ZiiLLJpWmwjXBbyUSpT2mx5LhQYE1fBWWX3dVq&#10;OPycT8ex2ubf9qNuXack26nUetDvVjMQgbrwH361N0ZDohJ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tFcMMAAADcAAAADwAAAAAAAAAAAAAAAACYAgAAZHJzL2Rv&#10;d25yZXYueG1sUEsFBgAAAAAEAAQA9QAAAIgDAAAAAA==&#10;" filled="f" stroked="f">
                          <v:textbox>
                            <w:txbxContent>
                              <w:p w14:paraId="67459399" w14:textId="77777777" w:rsidR="001653E6" w:rsidRPr="00131F99" w:rsidRDefault="001653E6" w:rsidP="00B946E1">
                                <w:pPr>
                                  <w:ind w:hanging="2"/>
                                </w:pPr>
                                <w:r>
                                  <w:t>a</w:t>
                                </w:r>
                              </w:p>
                            </w:txbxContent>
                          </v:textbox>
                        </v:shape>
                      </v:group>
                    </v:group>
                    <v:shape id="Immagine 203" o:spid="_x0000_s1128" type="#_x0000_t75" style="position:absolute;left:30289;top:16383;width:29756;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7+qjEAAAA3AAAAA8AAABkcnMvZG93bnJldi54bWxEj0FrAjEUhO8F/0N4greaVUFkaxQRFBFL&#10;0S70+tg8d7fdvIQk6tpfbwpCj8PMfMPMl51pxZV8aCwrGA0zEMSl1Q1XCorPzesMRIjIGlvLpOBO&#10;AZaL3sscc21vfKTrKVYiQTjkqKCO0eVShrImg2FoHXHyztYbjEn6SmqPtwQ3rRxn2VQabDgt1Oho&#10;XVP5c7oYBbOIrvj2W/d7fj/sR/pLFtXlQ6lBv1u9gYjUxf/ws73TCsbZBP7OpCM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7+qjEAAAA3AAAAA8AAAAAAAAAAAAAAAAA&#10;nwIAAGRycy9kb3ducmV2LnhtbFBLBQYAAAAABAAEAPcAAACQAwAAAAA=&#10;" stroked="t" strokecolor="#bfbfbf [2412]">
                      <v:imagedata r:id="rId56" o:title="" cropleft="1322f"/>
                      <v:path arrowok="t"/>
                    </v:shape>
                  </v:group>
                  <v:group id="Gruppo 204" o:spid="_x0000_s1129" style="position:absolute;left:16192;top:95;width:10605;height:16565" coordorigin="23241,-5040" coordsize="10604,16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group id="Gruppo 205" o:spid="_x0000_s1130" style="position:absolute;left:23241;top:8803;width:3079;height:2743" coordorigin="23719,12228"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rect id="Rettangolo 206" o:spid="_x0000_s1131" style="position:absolute;left:24196;top:12587;width:1526;height:16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gGMIA&#10;AADcAAAADwAAAGRycy9kb3ducmV2LnhtbESPQYvCMBSE74L/ITxhb5qoS9GuURZhxataocdH82zL&#10;Ni+lyWr7742w4HGY+WaYza63jbhT52vHGuYzBYK4cKbmUkN2+ZmuQPiAbLBxTBoG8rDbjkcbTI17&#10;8Inu51CKWMI+RQ1VCG0qpS8qsuhnriWO3s11FkOUXSlNh49Ybhu5UCqRFmuOCxW2tK+o+D3/WQ2L&#10;XB0+w3K9zzwOhzxZzvPbcNX6Y9J/f4EI1Id3+J8+msipBF5n4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s+AYwgAAANwAAAAPAAAAAAAAAAAAAAAAAJgCAABkcnMvZG93&#10;bnJldi54bWxQSwUGAAAAAAQABAD1AAAAhwMAAAAA&#10;" fillcolor="white [3212]" strokecolor="red" strokeweight=".5pt"/>
                      <v:shape id="_x0000_s1132" type="#_x0000_t202" style="position:absolute;left:23719;top:12228;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14:paraId="67D06B44" w14:textId="77777777" w:rsidR="001653E6" w:rsidRPr="00131F99" w:rsidRDefault="001653E6" w:rsidP="00B946E1">
                              <w:pPr>
                                <w:ind w:hanging="2"/>
                              </w:pPr>
                              <w:r>
                                <w:t>b</w:t>
                              </w:r>
                            </w:p>
                          </w:txbxContent>
                        </v:textbox>
                      </v:shape>
                    </v:group>
                    <v:shape id="_x0000_s1133" type="#_x0000_t202" style="position:absolute;left:30575;top:-5040;width:308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msEA&#10;AADcAAAADwAAAGRycy9kb3ducmV2LnhtbERPW2vCMBR+F/wP4Qh7s4myidZGkY3Bnja8gm+H5tgW&#10;m5PQZLb798vDYI8f373YDrYVD+pC41jDLFMgiEtnGq40nI7v0yWIEJENto5Jww8F2G7GowJz43re&#10;0+MQK5FCOOSooY7R51KGsiaLIXOeOHE311mMCXaVNB32Kdy2cq7UQlpsODXU6Om1pvJ++LYazp+3&#10;6+VZfVVv9sX3blCS7Upq/TQZdmsQkYb4L/5zfxgNc5XWpj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DcprBAAAA3AAAAA8AAAAAAAAAAAAAAAAAmAIAAGRycy9kb3du&#10;cmV2LnhtbFBLBQYAAAAABAAEAPUAAACGAwAAAAA=&#10;" filled="f" stroked="f">
                      <v:textbox>
                        <w:txbxContent>
                          <w:p w14:paraId="1676B5F6" w14:textId="77777777" w:rsidR="001653E6" w:rsidRPr="00301C0F" w:rsidRDefault="001653E6" w:rsidP="00B946E1">
                            <w:pPr>
                              <w:ind w:hanging="2"/>
                              <w:rPr>
                                <w:rFonts w:asciiTheme="minorHAnsi" w:hAnsiTheme="minorHAnsi" w:cstheme="minorHAnsi"/>
                                <w:b/>
                                <w:color w:val="00FFFF"/>
                                <w:sz w:val="22"/>
                              </w:rPr>
                            </w:pPr>
                            <w:r w:rsidRPr="00301C0F">
                              <w:rPr>
                                <w:rFonts w:asciiTheme="minorHAnsi" w:hAnsiTheme="minorHAnsi" w:cstheme="minorHAnsi"/>
                                <w:b/>
                                <w:color w:val="00FFFF"/>
                                <w:sz w:val="22"/>
                              </w:rPr>
                              <w:t>2</w:t>
                            </w:r>
                          </w:p>
                        </w:txbxContent>
                      </v:textbox>
                    </v:shape>
                    <v:shape id="_x0000_s1134" type="#_x0000_t202" style="position:absolute;left:30765;top:952;width:308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AcQA&#10;AADcAAAADwAAAGRycy9kb3ducmV2LnhtbESPzWrDMBCE74W8g9hAb7WU0JbYiWxCS6CnluYPclus&#10;jW1irYylxO7bV4VCjsPMfMOsitG24ka9bxxrmCUKBHHpTMOVhv1u87QA4QOywdYxafghD0U+eVhh&#10;ZtzA33TbhkpECPsMNdQhdJmUvqzJok9cRxy9s+sthij7Spoehwi3rZwr9SotNhwXauzorabysr1a&#10;DYfP8+n4rL6qd/vSDW5Ukm0qtX6cjusliEBjuIf/2x9Gw1y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1wHEAAAA3AAAAA8AAAAAAAAAAAAAAAAAmAIAAGRycy9k&#10;b3ducmV2LnhtbFBLBQYAAAAABAAEAPUAAACJAwAAAAA=&#10;" filled="f" stroked="f">
                      <v:textbox>
                        <w:txbxContent>
                          <w:p w14:paraId="2B85C492" w14:textId="77777777" w:rsidR="001653E6" w:rsidRPr="00301C0F" w:rsidRDefault="001653E6" w:rsidP="00B946E1">
                            <w:pPr>
                              <w:ind w:hanging="2"/>
                              <w:rPr>
                                <w:rFonts w:asciiTheme="minorHAnsi" w:hAnsiTheme="minorHAnsi" w:cstheme="minorHAnsi"/>
                                <w:b/>
                                <w:color w:val="00FFFF"/>
                                <w:sz w:val="22"/>
                              </w:rPr>
                            </w:pPr>
                            <w:r w:rsidRPr="00301C0F">
                              <w:rPr>
                                <w:rFonts w:asciiTheme="minorHAnsi" w:hAnsiTheme="minorHAnsi" w:cstheme="minorHAnsi"/>
                                <w:b/>
                                <w:color w:val="00FFFF"/>
                                <w:sz w:val="22"/>
                              </w:rPr>
                              <w:t>1</w:t>
                            </w:r>
                          </w:p>
                        </w:txbxContent>
                      </v:textbox>
                    </v:shape>
                  </v:group>
                  <v:group id="Gruppo 210" o:spid="_x0000_s1135" style="position:absolute;left:37814;top:13811;width:3080;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rect id="Rettangolo 211" o:spid="_x0000_s1136"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uscMA&#10;AADcAAAADwAAAGRycy9kb3ducmV2LnhtbESPS2vDMBCE74H8B7GB3mLZcQmtayWUQEOvTR3wcbHW&#10;D2qtjKX68e+rQqHHYeabYfLzYnox0eg6ywqSKAZBXFndcaOg+HzbP4FwHlljb5kUrOTgfNpucsy0&#10;nfmDpptvRChhl6GC1vshk9JVLRl0kR2Ig1fb0aAPcmykHnEO5aaXhzg+SoMdh4UWB7q0VH3dvo2C&#10;QxlfH336fCkcrtfymCZlvd6Vetgtry8gPC3+P/xHv+vAJQn8nglHQJ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PuscMAAADcAAAADwAAAAAAAAAAAAAAAACYAgAAZHJzL2Rv&#10;d25yZXYueG1sUEsFBgAAAAAEAAQA9QAAAIgDAAAAAA==&#10;" fillcolor="white [3212]" strokecolor="red" strokeweight=".5pt"/>
                    <v:shape id="_x0000_s1137"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w:txbxContent>
                          <w:p w14:paraId="45B61B58" w14:textId="77777777" w:rsidR="001653E6" w:rsidRPr="00131F99" w:rsidRDefault="001653E6" w:rsidP="00B946E1">
                            <w:pPr>
                              <w:ind w:hanging="2"/>
                            </w:pPr>
                            <w:r>
                              <w:t>c</w:t>
                            </w:r>
                          </w:p>
                        </w:txbxContent>
                      </v:textbox>
                    </v:shape>
                  </v:group>
                  <v:shape id="_x0000_s1138" type="#_x0000_t202" style="position:absolute;left:45148;top:8096;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14:paraId="24FB0233" w14:textId="77777777" w:rsidR="001653E6" w:rsidRPr="008A5709" w:rsidRDefault="001653E6" w:rsidP="00B946E1">
                          <w:pPr>
                            <w:ind w:hanging="2"/>
                            <w:rPr>
                              <w:rFonts w:asciiTheme="minorHAnsi" w:hAnsiTheme="minorHAnsi" w:cstheme="minorHAnsi"/>
                              <w:b/>
                              <w:color w:val="2E74B5" w:themeColor="accent1" w:themeShade="BF"/>
                              <w:sz w:val="28"/>
                            </w:rPr>
                          </w:pPr>
                          <w:r>
                            <w:rPr>
                              <w:rFonts w:cstheme="minorHAnsi"/>
                              <w:b/>
                              <w:color w:val="2E74B5" w:themeColor="accent1" w:themeShade="BF"/>
                              <w:sz w:val="28"/>
                            </w:rPr>
                            <w:t>+</w:t>
                          </w:r>
                        </w:p>
                      </w:txbxContent>
                    </v:textbox>
                  </v:shape>
                  <v:shape id="_x0000_s1139" type="#_x0000_t202" style="position:absolute;left:46101;top:3143;width:3079;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uQsQA&#10;AADcAAAADwAAAGRycy9kb3ducmV2LnhtbESPQWvCQBSE7wX/w/IEb3U3YotG1yAWoaeWpip4e2Sf&#10;STD7NmS3Sfrvu4VCj8PMfMNss9E2oqfO1441JHMFgrhwpuZSw+nz+LgC4QOywcYxafgmD9lu8rDF&#10;1LiBP6jPQykihH2KGqoQ2lRKX1Rk0c9dSxy9m+sshii7UpoOhwi3jVwo9Swt1hwXKmzpUFFxz7+s&#10;hvPb7XpZqvfyxT61gxuVZLuWWs+m434DItAY/sN/7VejYZEs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7kLEAAAA3AAAAA8AAAAAAAAAAAAAAAAAmAIAAGRycy9k&#10;b3ducmV2LnhtbFBLBQYAAAAABAAEAPUAAACJAwAAAAA=&#10;" filled="f" stroked="f">
                    <v:textbox>
                      <w:txbxContent>
                        <w:p w14:paraId="50B5E383" w14:textId="77777777" w:rsidR="001653E6" w:rsidRPr="008A5709" w:rsidRDefault="001653E6" w:rsidP="00B946E1">
                          <w:pPr>
                            <w:ind w:hanging="2"/>
                            <w:rPr>
                              <w:rFonts w:asciiTheme="minorHAnsi" w:hAnsiTheme="minorHAnsi" w:cstheme="minorHAnsi"/>
                              <w:b/>
                              <w:color w:val="C00000"/>
                              <w:sz w:val="28"/>
                            </w:rPr>
                          </w:pPr>
                          <w:r w:rsidRPr="008A5709">
                            <w:rPr>
                              <w:rFonts w:cstheme="minorHAnsi"/>
                              <w:b/>
                              <w:color w:val="C00000"/>
                              <w:sz w:val="28"/>
                            </w:rPr>
                            <w:t>+</w:t>
                          </w:r>
                        </w:p>
                      </w:txbxContent>
                    </v:textbox>
                  </v:shape>
                  <v:shape id="_x0000_s1140" type="#_x0000_t202" style="position:absolute;left:27813;top:17240;width:3079;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L2cMA&#10;AADcAAAADwAAAGRycy9kb3ducmV2LnhtbESPT4vCMBTE7wt+h/CEva2JootWo4iLsCdl/QfeHs2z&#10;LTYvpcna+u2NIHgcZuY3zGzR2lLcqPaFYw39ngJBnDpTcKbhsF9/jUH4gGywdEwa7uRhMe98zDAx&#10;ruE/uu1CJiKEfYIa8hCqREqf5mTR91xFHL2Lqy2GKOtMmhqbCLelHCj1LS0WHBdyrGiVU3rd/VsN&#10;x83lfBqqbfZjR1XjWiXZTqTWn912OQURqA3v8Kv9azQM+i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tL2cMAAADcAAAADwAAAAAAAAAAAAAAAACYAgAAZHJzL2Rv&#10;d25yZXYueG1sUEsFBgAAAAAEAAQA9QAAAIgDAAAAAA==&#10;" filled="f" stroked="f">
                    <v:textbox>
                      <w:txbxContent>
                        <w:p w14:paraId="503B4D79" w14:textId="77777777" w:rsidR="001653E6" w:rsidRPr="008A5709" w:rsidRDefault="001653E6" w:rsidP="00B946E1">
                          <w:pPr>
                            <w:ind w:hanging="2"/>
                            <w:rPr>
                              <w:rFonts w:asciiTheme="minorHAnsi" w:hAnsiTheme="minorHAnsi" w:cstheme="minorHAnsi"/>
                              <w:b/>
                              <w:color w:val="2E74B5" w:themeColor="accent1" w:themeShade="BF"/>
                              <w:sz w:val="28"/>
                            </w:rPr>
                          </w:pPr>
                          <w:r>
                            <w:rPr>
                              <w:rFonts w:cstheme="minorHAnsi"/>
                              <w:b/>
                              <w:color w:val="2E74B5" w:themeColor="accent1" w:themeShade="BF"/>
                              <w:sz w:val="28"/>
                            </w:rPr>
                            <w:t>+</w:t>
                          </w:r>
                        </w:p>
                      </w:txbxContent>
                    </v:textbox>
                  </v:shape>
                  <v:shape id="_x0000_s1141" type="#_x0000_t202" style="position:absolute;left:57626;top:17240;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VrsQA&#10;AADcAAAADwAAAGRycy9kb3ducmV2LnhtbESPQWvCQBSE70L/w/IKveluxIY2dQ1iEXqqGFvB2yP7&#10;TEKzb0N2a9J/3xUEj8PMfMMs89G24kK9bxxrSGYKBHHpTMOVhq/DdvoCwgdkg61j0vBHHvLVw2SJ&#10;mXED7+lShEpECPsMNdQhdJmUvqzJop+5jjh6Z9dbDFH2lTQ9DhFuWzlXKpUWG44LNXa0qan8KX6t&#10;hu/P8+m4ULvq3T53gxuVZPsqtX56HNdvIAKN4R6+tT+MhnmSwv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1a7EAAAA3AAAAA8AAAAAAAAAAAAAAAAAmAIAAGRycy9k&#10;b3ducmV2LnhtbFBLBQYAAAAABAAEAPUAAACJAwAAAAA=&#10;" filled="f" stroked="f">
                    <v:textbox>
                      <w:txbxContent>
                        <w:p w14:paraId="47E909DA" w14:textId="77777777" w:rsidR="001653E6" w:rsidRPr="008A5709" w:rsidRDefault="001653E6" w:rsidP="00B946E1">
                          <w:pPr>
                            <w:ind w:hanging="2"/>
                            <w:rPr>
                              <w:rFonts w:asciiTheme="minorHAnsi" w:hAnsiTheme="minorHAnsi" w:cstheme="minorHAnsi"/>
                              <w:b/>
                              <w:color w:val="C00000"/>
                              <w:sz w:val="28"/>
                            </w:rPr>
                          </w:pPr>
                          <w:r w:rsidRPr="008A5709">
                            <w:rPr>
                              <w:rFonts w:cstheme="minorHAnsi"/>
                              <w:b/>
                              <w:color w:val="C00000"/>
                              <w:sz w:val="28"/>
                            </w:rPr>
                            <w:t>+</w:t>
                          </w:r>
                        </w:p>
                      </w:txbxContent>
                    </v:textbox>
                  </v:shape>
                </v:group>
                <v:group id="Gruppo 217" o:spid="_x0000_s1142" style="position:absolute;top:43243;width:3073;height:2743" coordorigin="5527,-5718"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rect id="Rettangolo 218" o:spid="_x0000_s1143" style="position:absolute;left:6191;top:-4960;width:1527;height:16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HLL8A&#10;AADcAAAADwAAAGRycy9kb3ducmV2LnhtbERPTYvCMBC9L/gfwgje1rS6yFqNIsKK11UXehyasS02&#10;k9Jktf33zkHw+Hjf623vGnWnLtSeDaTTBBRx4W3NpYHL+efzG1SIyBYbz2RgoADbzehjjZn1D/6l&#10;+ymWSkI4ZGigirHNtA5FRQ7D1LfEwl195zAK7EptO3xIuGv0LEkW2mHN0lBhS/uKitvp3xmY5cnh&#10;K86X+0vA4ZAv5ml+Hf6MmYz73QpUpD6+xS/30YovlbVyRo6A3j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uUcsvwAAANwAAAAPAAAAAAAAAAAAAAAAAJgCAABkcnMvZG93bnJl&#10;di54bWxQSwUGAAAAAAQABAD1AAAAhAMAAAAA&#10;" fillcolor="white [3212]" strokecolor="red" strokeweight=".5pt"/>
                  <v:shape id="_x0000_s1144" type="#_x0000_t202" style="position:absolute;left:5527;top:-5718;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14:paraId="73436056" w14:textId="77777777" w:rsidR="001653E6" w:rsidRPr="00131F99" w:rsidRDefault="001653E6" w:rsidP="00B946E1">
                          <w:pPr>
                            <w:ind w:hanging="2"/>
                          </w:pPr>
                          <w:r>
                            <w:t>d</w:t>
                          </w:r>
                        </w:p>
                      </w:txbxContent>
                    </v:textbox>
                  </v:shape>
                </v:group>
                <v:group id="Gruppo 220" o:spid="_x0000_s1145" style="position:absolute;left:30003;top:43529;width:3080;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rect id="Rettangolo 221" o:spid="_x0000_s1146"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kDMMA&#10;AADcAAAADwAAAGRycy9kb3ducmV2LnhtbESPQWuDQBSE74X+h+UVequrJoTWukoRGnptYsDjw31R&#10;qftW3G2i/75bCOQ4zHwzTF4uZhQXmt1gWUESxSCIW6sH7hTUx8+XVxDOI2scLZOClRyUxeNDjpm2&#10;V/6my8F3IpSwy1BB7/2USenangy6yE7EwTvb2aAPcu6knvEays0o0zjeSYMDh4UeJ6p6an8Ov0ZB&#10;2sT7rd+8VbXDdd/sNklzXk9KPT8tH+8gPC3+Hr7RXzpwaQL/Z8IR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kDMMAAADcAAAADwAAAAAAAAAAAAAAAACYAgAAZHJzL2Rv&#10;d25yZXYueG1sUEsFBgAAAAAEAAQA9QAAAIgDAAAAAA==&#10;" fillcolor="white [3212]" strokecolor="red" strokeweight=".5pt"/>
                  <v:shape id="_x0000_s1147"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14:paraId="29933770" w14:textId="77777777" w:rsidR="001653E6" w:rsidRPr="00131F99" w:rsidRDefault="001653E6" w:rsidP="00B946E1">
                          <w:pPr>
                            <w:ind w:hanging="2"/>
                          </w:pPr>
                          <w:r>
                            <w:t>e</w:t>
                          </w:r>
                        </w:p>
                      </w:txbxContent>
                    </v:textbox>
                  </v:shape>
                </v:group>
                <w10:wrap anchorx="margin"/>
              </v:group>
            </w:pict>
          </mc:Fallback>
        </mc:AlternateContent>
      </w:r>
    </w:p>
    <w:p w14:paraId="6248A1C6" w14:textId="6A7986E5" w:rsidR="00C43739" w:rsidRDefault="00C43739" w:rsidP="004F0E5D">
      <w:pPr>
        <w:ind w:firstLine="0"/>
      </w:pPr>
    </w:p>
    <w:p w14:paraId="1773210B" w14:textId="78539BF3" w:rsidR="00C43739" w:rsidRDefault="00C43739" w:rsidP="004F0E5D">
      <w:pPr>
        <w:ind w:firstLine="0"/>
      </w:pPr>
    </w:p>
    <w:p w14:paraId="36C75CFE" w14:textId="03083FCF" w:rsidR="00C43739" w:rsidRDefault="00C43739" w:rsidP="004F0E5D">
      <w:pPr>
        <w:ind w:firstLine="0"/>
      </w:pPr>
    </w:p>
    <w:p w14:paraId="19474661" w14:textId="77777777" w:rsidR="00C43739" w:rsidRDefault="00C43739" w:rsidP="004F0E5D">
      <w:pPr>
        <w:ind w:firstLine="0"/>
      </w:pPr>
    </w:p>
    <w:p w14:paraId="5E63C35D" w14:textId="77777777" w:rsidR="00C43739" w:rsidRDefault="00C43739" w:rsidP="004F0E5D">
      <w:pPr>
        <w:ind w:firstLine="0"/>
      </w:pPr>
    </w:p>
    <w:p w14:paraId="344AB59B" w14:textId="0674FADB" w:rsidR="00C43739" w:rsidRDefault="00C43739" w:rsidP="004F0E5D">
      <w:pPr>
        <w:ind w:firstLine="0"/>
      </w:pPr>
    </w:p>
    <w:p w14:paraId="3A0FB554" w14:textId="3F3EC743" w:rsidR="00C43739" w:rsidRDefault="00C43739" w:rsidP="00C43739">
      <w:pPr>
        <w:ind w:firstLine="0"/>
      </w:pPr>
    </w:p>
    <w:p w14:paraId="07AC19E8" w14:textId="72FC574C" w:rsidR="00C43739" w:rsidRDefault="00C43739" w:rsidP="00C43739">
      <w:pPr>
        <w:ind w:firstLine="0"/>
      </w:pPr>
    </w:p>
    <w:p w14:paraId="706A8A35" w14:textId="5997D561" w:rsidR="00C43739" w:rsidRDefault="00C43739" w:rsidP="00C43739">
      <w:pPr>
        <w:ind w:firstLine="0"/>
      </w:pPr>
    </w:p>
    <w:p w14:paraId="4245048C" w14:textId="2CE8140D" w:rsidR="00C43739" w:rsidRDefault="00C43739" w:rsidP="00C43739">
      <w:pPr>
        <w:ind w:firstLine="0"/>
      </w:pPr>
    </w:p>
    <w:p w14:paraId="6CCC3AE9" w14:textId="0C6B8ADB" w:rsidR="00C43739" w:rsidRDefault="00C43739" w:rsidP="00C43739">
      <w:pPr>
        <w:ind w:firstLine="0"/>
      </w:pPr>
    </w:p>
    <w:p w14:paraId="71FCE47E" w14:textId="47C0701B" w:rsidR="00C43739" w:rsidRDefault="00C43739" w:rsidP="00C43739">
      <w:pPr>
        <w:ind w:firstLine="0"/>
      </w:pPr>
    </w:p>
    <w:p w14:paraId="0DD6ACB0" w14:textId="794FE124" w:rsidR="00C43739" w:rsidRDefault="00C43739" w:rsidP="00C43739">
      <w:pPr>
        <w:ind w:firstLine="0"/>
      </w:pPr>
    </w:p>
    <w:p w14:paraId="7FAB999A" w14:textId="2FDEB6A3" w:rsidR="00C43739" w:rsidRDefault="00C43739" w:rsidP="00C43739">
      <w:pPr>
        <w:ind w:firstLine="0"/>
      </w:pPr>
    </w:p>
    <w:p w14:paraId="75309597" w14:textId="77777777" w:rsidR="00C43739" w:rsidRDefault="00C43739" w:rsidP="00C43739">
      <w:pPr>
        <w:ind w:firstLine="0"/>
      </w:pPr>
    </w:p>
    <w:p w14:paraId="63E7AA61" w14:textId="77777777" w:rsidR="00C43739" w:rsidRDefault="00C43739" w:rsidP="00C43739">
      <w:pPr>
        <w:ind w:firstLine="0"/>
      </w:pPr>
    </w:p>
    <w:p w14:paraId="49803410" w14:textId="77777777" w:rsidR="00C43739" w:rsidRDefault="00C43739" w:rsidP="00C43739">
      <w:pPr>
        <w:ind w:firstLine="0"/>
      </w:pPr>
    </w:p>
    <w:p w14:paraId="565A2812" w14:textId="77777777" w:rsidR="00C43739" w:rsidRDefault="00C43739" w:rsidP="00C43739">
      <w:pPr>
        <w:ind w:firstLine="0"/>
      </w:pPr>
    </w:p>
    <w:p w14:paraId="5BC027B5" w14:textId="5D932723" w:rsidR="00C43739" w:rsidRDefault="00C43739" w:rsidP="00C43739">
      <w:pPr>
        <w:ind w:firstLine="0"/>
      </w:pPr>
    </w:p>
    <w:p w14:paraId="75C03D8B" w14:textId="02B38117" w:rsidR="00C43739" w:rsidRDefault="00C43739" w:rsidP="00C43739">
      <w:pPr>
        <w:ind w:firstLine="0"/>
      </w:pPr>
    </w:p>
    <w:p w14:paraId="6B05E1D3" w14:textId="77777777" w:rsidR="00C43739" w:rsidRDefault="00C43739" w:rsidP="00C43739">
      <w:pPr>
        <w:ind w:firstLine="0"/>
      </w:pPr>
    </w:p>
    <w:p w14:paraId="5BB53DE2" w14:textId="77777777" w:rsidR="00C43739" w:rsidRDefault="00C43739" w:rsidP="00C43739">
      <w:pPr>
        <w:ind w:firstLine="0"/>
      </w:pPr>
    </w:p>
    <w:p w14:paraId="5313E609" w14:textId="77777777" w:rsidR="00C43739" w:rsidRDefault="00C43739" w:rsidP="00C43739">
      <w:pPr>
        <w:ind w:firstLine="0"/>
      </w:pPr>
    </w:p>
    <w:p w14:paraId="3D6CC66E" w14:textId="77777777" w:rsidR="00C43739" w:rsidRDefault="00C43739" w:rsidP="00C43739">
      <w:pPr>
        <w:ind w:firstLine="0"/>
      </w:pPr>
    </w:p>
    <w:p w14:paraId="110537AA" w14:textId="77777777" w:rsidR="00C43739" w:rsidRDefault="00C43739" w:rsidP="00C43739">
      <w:pPr>
        <w:ind w:firstLine="0"/>
      </w:pPr>
    </w:p>
    <w:p w14:paraId="10353619" w14:textId="77777777" w:rsidR="00C43739" w:rsidRDefault="00C43739" w:rsidP="00C43739">
      <w:pPr>
        <w:ind w:firstLine="0"/>
      </w:pPr>
    </w:p>
    <w:p w14:paraId="64691F8B" w14:textId="77777777" w:rsidR="00C43739" w:rsidRDefault="00C43739" w:rsidP="00C43739">
      <w:pPr>
        <w:ind w:firstLine="0"/>
      </w:pPr>
    </w:p>
    <w:p w14:paraId="2FEBF5C2" w14:textId="77777777" w:rsidR="00C43739" w:rsidRDefault="00C43739" w:rsidP="00C43739">
      <w:pPr>
        <w:ind w:firstLine="0"/>
      </w:pPr>
    </w:p>
    <w:p w14:paraId="0A3FDA4A" w14:textId="68654A78" w:rsidR="00C43739" w:rsidRDefault="00C43739" w:rsidP="00C43739">
      <w:pPr>
        <w:ind w:firstLine="0"/>
      </w:pPr>
    </w:p>
    <w:p w14:paraId="4EA5EEF2" w14:textId="77777777" w:rsidR="00C43739" w:rsidRDefault="00C43739" w:rsidP="00C43739">
      <w:pPr>
        <w:ind w:firstLine="0"/>
      </w:pPr>
    </w:p>
    <w:p w14:paraId="196090A6" w14:textId="47C5FEBC" w:rsidR="00433E53" w:rsidRDefault="00433E53" w:rsidP="004F0E5D">
      <w:pPr>
        <w:ind w:firstLine="0"/>
      </w:pPr>
    </w:p>
    <w:p w14:paraId="1C2F075D" w14:textId="77777777" w:rsidR="00F044A7" w:rsidRDefault="00F044A7" w:rsidP="00F044A7">
      <w:pPr>
        <w:pStyle w:val="FigureCaption"/>
        <w:framePr w:w="9764" w:hSpace="284" w:wrap="around" w:vAnchor="page" w:hAnchor="page" w:x="1127" w:y="14881"/>
        <w:shd w:val="solid" w:color="FFFFFF" w:fill="FFFFFF"/>
        <w:spacing w:after="0"/>
        <w:rPr>
          <w:i/>
        </w:rPr>
      </w:pPr>
      <w:r w:rsidRPr="00921277">
        <w:t>Figure</w:t>
      </w:r>
      <w:r>
        <w:t xml:space="preserve"> 5. (a) </w:t>
      </w:r>
      <w:r w:rsidRPr="00B26B1B">
        <w:t xml:space="preserve">Stratigraphic </w:t>
      </w:r>
      <w:r>
        <w:t>sample</w:t>
      </w:r>
      <w:r w:rsidRPr="00B26B1B">
        <w:t xml:space="preserve"> of the white preparation, taken from the body </w:t>
      </w:r>
      <w:r>
        <w:t xml:space="preserve">of the statuette; </w:t>
      </w:r>
      <w:r w:rsidRPr="00B26B1B">
        <w:t>(</w:t>
      </w:r>
      <w:r>
        <w:t>b</w:t>
      </w:r>
      <w:r w:rsidRPr="00B26B1B">
        <w:t xml:space="preserve">) </w:t>
      </w:r>
      <w:r>
        <w:t>Cross section under OM in visible light (1, preparation layer; 2, warm white pictorial layer);</w:t>
      </w:r>
      <w:r w:rsidRPr="00B26B1B">
        <w:t xml:space="preserve"> (c) SEM</w:t>
      </w:r>
      <w:r>
        <w:t xml:space="preserve">-BSD </w:t>
      </w:r>
      <w:r w:rsidRPr="00B26B1B">
        <w:t>image</w:t>
      </w:r>
      <w:r>
        <w:t xml:space="preserve"> of the cross section;</w:t>
      </w:r>
      <w:r w:rsidRPr="00B26B1B">
        <w:t xml:space="preserve"> (d</w:t>
      </w:r>
      <w:r>
        <w:t>, e</w:t>
      </w:r>
      <w:r w:rsidRPr="00B26B1B">
        <w:t>)</w:t>
      </w:r>
      <w:r>
        <w:t xml:space="preserve"> SEM-EDX spectra respectively</w:t>
      </w:r>
      <w:r w:rsidRPr="00B26B1B">
        <w:t xml:space="preserve"> of the</w:t>
      </w:r>
      <w:r>
        <w:t xml:space="preserve"> preparation and</w:t>
      </w:r>
      <w:r w:rsidRPr="00B26B1B">
        <w:t xml:space="preserve"> pigment layer</w:t>
      </w:r>
      <w:r>
        <w:t>s.</w:t>
      </w:r>
    </w:p>
    <w:p w14:paraId="611C9480" w14:textId="16DAE20D" w:rsidR="00693389" w:rsidRDefault="00693389" w:rsidP="00693389"/>
    <w:p w14:paraId="2079EE0F" w14:textId="79FFA0AF" w:rsidR="00693389" w:rsidRDefault="00693389" w:rsidP="00693389"/>
    <w:p w14:paraId="387256BA" w14:textId="77777777" w:rsidR="00344ABD" w:rsidRDefault="00344ABD" w:rsidP="007A02CD">
      <w:pPr>
        <w:ind w:firstLine="0"/>
      </w:pPr>
    </w:p>
    <w:p w14:paraId="5057CAEA" w14:textId="77777777" w:rsidR="00F044A7" w:rsidRDefault="00F044A7" w:rsidP="007A02CD">
      <w:pPr>
        <w:ind w:firstLine="0"/>
      </w:pPr>
    </w:p>
    <w:p w14:paraId="052D2A02" w14:textId="7E54E12C" w:rsidR="007A02CD" w:rsidRDefault="00F044A7" w:rsidP="007A02CD">
      <w:pPr>
        <w:ind w:firstLine="0"/>
      </w:pPr>
      <w:r w:rsidRPr="00EB14A5">
        <w:t>be some Egyptian blue pigment</w:t>
      </w:r>
      <w:r>
        <w:t xml:space="preserve"> </w:t>
      </w:r>
      <w:r w:rsidRPr="00EB14A5">
        <w:t>mixed with black was ruled out thanks</w:t>
      </w:r>
      <w:r>
        <w:t xml:space="preserve"> </w:t>
      </w:r>
      <w:r w:rsidRPr="00EB14A5">
        <w:t>to the VIL</w:t>
      </w:r>
      <w:r>
        <w:t xml:space="preserve"> </w:t>
      </w:r>
      <w:r w:rsidRPr="00EB14A5">
        <w:t>survey</w:t>
      </w:r>
      <w:r>
        <w:t xml:space="preserve"> </w:t>
      </w:r>
      <w:r w:rsidRPr="00EB14A5">
        <w:t>which did not detect any luminescence of the pigment</w:t>
      </w:r>
      <w:r>
        <w:t xml:space="preserve"> on the statuette. </w:t>
      </w:r>
      <w:r w:rsidR="00344ABD">
        <w:t>The preliminary close observation of the statuette and the UVF analysis allow</w:t>
      </w:r>
      <w:sdt>
        <w:sdtPr>
          <w:tag w:val="goog_rdk_240"/>
          <w:id w:val="1392616856"/>
        </w:sdtPr>
        <w:sdtEndPr/>
        <w:sdtContent>
          <w:r w:rsidR="00344ABD">
            <w:t>ed</w:t>
          </w:r>
        </w:sdtContent>
      </w:sdt>
      <w:r w:rsidR="00344ABD">
        <w:t xml:space="preserve"> exclud</w:t>
      </w:r>
      <w:sdt>
        <w:sdtPr>
          <w:tag w:val="goog_rdk_242"/>
          <w:id w:val="-619605770"/>
        </w:sdtPr>
        <w:sdtEndPr/>
        <w:sdtContent>
          <w:r w:rsidR="00344ABD">
            <w:t>ing</w:t>
          </w:r>
        </w:sdtContent>
      </w:sdt>
      <w:r w:rsidR="00344ABD">
        <w:t xml:space="preserve"> the presence of a finish layer </w:t>
      </w:r>
      <w:r w:rsidR="007A02CD">
        <w:t xml:space="preserve">distributed on the surface, rather confirming a strong material non-homogeneity due to the state of </w:t>
      </w:r>
      <w:sdt>
        <w:sdtPr>
          <w:tag w:val="goog_rdk_245"/>
          <w:id w:val="1692420024"/>
        </w:sdtPr>
        <w:sdtEndPr/>
        <w:sdtContent>
          <w:r w:rsidR="007A02CD">
            <w:t xml:space="preserve">preservation </w:t>
          </w:r>
        </w:sdtContent>
      </w:sdt>
      <w:r w:rsidR="007A02CD" w:rsidRPr="00EB14A5">
        <w:t xml:space="preserve"> </w:t>
      </w:r>
      <w:r w:rsidR="007A02CD">
        <w:t>and previous interventions (fig. 2b,f), as already observed also by the X-ray</w:t>
      </w:r>
      <w:r w:rsidR="00261BF0">
        <w:t xml:space="preserve"> imaging</w:t>
      </w:r>
      <w:r w:rsidR="007A02CD">
        <w:t xml:space="preserve"> analysis. A selective sampling from one of the areas with the greatest surface yellowing, that showed yellow-orange UV fluorescence, </w:t>
      </w:r>
      <w:sdt>
        <w:sdtPr>
          <w:tag w:val="goog_rdk_253"/>
          <w:id w:val="-779182720"/>
        </w:sdtPr>
        <w:sdtEndPr/>
        <w:sdtContent>
          <w:r w:rsidR="007A02CD">
            <w:t xml:space="preserve">was </w:t>
          </w:r>
        </w:sdtContent>
      </w:sdt>
      <w:r w:rsidR="007A02CD">
        <w:t>taken for further materials investigations with FT-IR analysis (see 4.3).</w:t>
      </w:r>
    </w:p>
    <w:p w14:paraId="31BE1E5E" w14:textId="77777777" w:rsidR="00D4067E" w:rsidRDefault="00D4067E" w:rsidP="007A02CD">
      <w:pPr>
        <w:ind w:firstLine="0"/>
      </w:pPr>
    </w:p>
    <w:p w14:paraId="1FC96DD0" w14:textId="3FEF2FCC" w:rsidR="00693389" w:rsidRDefault="00693389" w:rsidP="00693389"/>
    <w:p w14:paraId="0D867B43" w14:textId="3741557C" w:rsidR="00693389" w:rsidRDefault="00693389" w:rsidP="00693389"/>
    <w:p w14:paraId="7B3383BE" w14:textId="55161255" w:rsidR="00693389" w:rsidRDefault="00693389" w:rsidP="00693389"/>
    <w:p w14:paraId="0251F807" w14:textId="77777777" w:rsidR="00693389" w:rsidRDefault="00693389" w:rsidP="00693389"/>
    <w:p w14:paraId="1DA4DC84" w14:textId="77777777" w:rsidR="00693389" w:rsidRDefault="00693389" w:rsidP="00693389"/>
    <w:p w14:paraId="58AC81BB" w14:textId="77777777" w:rsidR="00693389" w:rsidRDefault="00693389" w:rsidP="00693389"/>
    <w:p w14:paraId="6CF9C23D" w14:textId="14F3A0F6" w:rsidR="00693389" w:rsidRDefault="00693389" w:rsidP="00693389"/>
    <w:p w14:paraId="449DA029" w14:textId="04B5AA53" w:rsidR="00693389" w:rsidRDefault="00693389" w:rsidP="00693389"/>
    <w:p w14:paraId="6E16246D" w14:textId="7D410F16" w:rsidR="00693389" w:rsidRDefault="00693389" w:rsidP="00693389"/>
    <w:p w14:paraId="62805A23" w14:textId="3717A035" w:rsidR="00693389" w:rsidRDefault="00693389" w:rsidP="00693389"/>
    <w:p w14:paraId="710EEA52" w14:textId="406509AA" w:rsidR="00693389" w:rsidRDefault="00693389" w:rsidP="00693389"/>
    <w:p w14:paraId="6440446C" w14:textId="2AAA2F6E" w:rsidR="00693389" w:rsidRDefault="00693389" w:rsidP="00693389"/>
    <w:p w14:paraId="108DCE29" w14:textId="77777777" w:rsidR="00693389" w:rsidRDefault="00693389" w:rsidP="00693389"/>
    <w:p w14:paraId="2B2AB617" w14:textId="77777777" w:rsidR="00693389" w:rsidRDefault="00693389" w:rsidP="00693389"/>
    <w:p w14:paraId="209856DE" w14:textId="77777777" w:rsidR="00693389" w:rsidRDefault="00693389" w:rsidP="00693389"/>
    <w:tbl>
      <w:tblPr>
        <w:tblpPr w:leftFromText="142" w:rightFromText="142" w:vertAnchor="page" w:horzAnchor="margin" w:tblpY="1576"/>
        <w:tblOverlap w:val="never"/>
        <w:tblW w:w="10288" w:type="pct"/>
        <w:tblBorders>
          <w:top w:val="single" w:sz="4" w:space="0" w:color="auto"/>
        </w:tblBorders>
        <w:tblCellMar>
          <w:left w:w="0" w:type="dxa"/>
          <w:right w:w="0" w:type="dxa"/>
        </w:tblCellMar>
        <w:tblLook w:val="0000" w:firstRow="0" w:lastRow="0" w:firstColumn="0" w:lastColumn="0" w:noHBand="0" w:noVBand="0"/>
      </w:tblPr>
      <w:tblGrid>
        <w:gridCol w:w="2833"/>
        <w:gridCol w:w="7373"/>
      </w:tblGrid>
      <w:tr w:rsidR="00C43739" w:rsidRPr="00EB45FF" w14:paraId="660A1C9E" w14:textId="77777777" w:rsidTr="00C43739">
        <w:trPr>
          <w:trHeight w:val="410"/>
        </w:trPr>
        <w:tc>
          <w:tcPr>
            <w:tcW w:w="1388" w:type="pct"/>
            <w:vMerge w:val="restart"/>
            <w:tcBorders>
              <w:top w:val="single" w:sz="4" w:space="0" w:color="auto"/>
              <w:bottom w:val="single" w:sz="4" w:space="0" w:color="auto"/>
            </w:tcBorders>
            <w:vAlign w:val="center"/>
          </w:tcPr>
          <w:p w14:paraId="109E5BFF" w14:textId="0065E852" w:rsidR="00C43739" w:rsidRPr="00EB45FF" w:rsidRDefault="00C43739" w:rsidP="00C43739">
            <w:pPr>
              <w:jc w:val="left"/>
              <w:rPr>
                <w:rFonts w:ascii="Calibri" w:hAnsi="Calibri" w:cs="Calibri"/>
                <w:b/>
                <w:sz w:val="16"/>
                <w:szCs w:val="16"/>
              </w:rPr>
            </w:pPr>
            <w:r>
              <w:rPr>
                <w:rFonts w:ascii="Calibri" w:hAnsi="Calibri" w:cs="Calibri"/>
                <w:b/>
                <w:sz w:val="16"/>
                <w:szCs w:val="16"/>
              </w:rPr>
              <w:t>Measurement point</w:t>
            </w:r>
          </w:p>
        </w:tc>
        <w:tc>
          <w:tcPr>
            <w:tcW w:w="3612" w:type="pct"/>
            <w:tcBorders>
              <w:top w:val="single" w:sz="4" w:space="0" w:color="auto"/>
              <w:bottom w:val="single" w:sz="4" w:space="0" w:color="auto"/>
            </w:tcBorders>
            <w:vAlign w:val="center"/>
          </w:tcPr>
          <w:p w14:paraId="263BFA9D" w14:textId="5B8322A6" w:rsidR="00C43739" w:rsidRPr="00EB45FF" w:rsidRDefault="00C43739" w:rsidP="00C43739">
            <w:pPr>
              <w:jc w:val="center"/>
              <w:rPr>
                <w:rFonts w:ascii="Calibri" w:hAnsi="Calibri" w:cs="Calibri"/>
                <w:b/>
                <w:sz w:val="16"/>
                <w:szCs w:val="16"/>
              </w:rPr>
            </w:pPr>
            <w:r>
              <w:rPr>
                <w:rFonts w:ascii="Calibri" w:hAnsi="Calibri" w:cs="Calibri"/>
                <w:b/>
                <w:sz w:val="16"/>
                <w:szCs w:val="16"/>
              </w:rPr>
              <w:t>Element</w:t>
            </w:r>
          </w:p>
        </w:tc>
      </w:tr>
      <w:tr w:rsidR="00C43739" w:rsidRPr="00564B67" w14:paraId="67362DC0" w14:textId="77777777" w:rsidTr="00C43739">
        <w:trPr>
          <w:trHeight w:val="410"/>
        </w:trPr>
        <w:tc>
          <w:tcPr>
            <w:tcW w:w="1388" w:type="pct"/>
            <w:vMerge/>
            <w:tcBorders>
              <w:top w:val="nil"/>
              <w:bottom w:val="single" w:sz="4" w:space="0" w:color="auto"/>
            </w:tcBorders>
            <w:vAlign w:val="center"/>
          </w:tcPr>
          <w:p w14:paraId="2CF8D375" w14:textId="77777777" w:rsidR="00C43739" w:rsidRDefault="00C43739" w:rsidP="00C43739">
            <w:pPr>
              <w:jc w:val="left"/>
              <w:rPr>
                <w:rFonts w:ascii="Calibri" w:hAnsi="Calibri" w:cs="Calibri"/>
                <w:b/>
                <w:sz w:val="16"/>
                <w:szCs w:val="16"/>
              </w:rPr>
            </w:pPr>
          </w:p>
        </w:tc>
        <w:tc>
          <w:tcPr>
            <w:tcW w:w="3612" w:type="pct"/>
            <w:tcBorders>
              <w:top w:val="single" w:sz="4" w:space="0" w:color="auto"/>
              <w:bottom w:val="single" w:sz="4" w:space="0" w:color="auto"/>
            </w:tcBorders>
            <w:vAlign w:val="center"/>
          </w:tcPr>
          <w:p w14:paraId="60D50538" w14:textId="4DC8FF6A" w:rsidR="00C43739" w:rsidRPr="00BC371F" w:rsidRDefault="00C43739" w:rsidP="008E1090">
            <w:pPr>
              <w:ind w:firstLine="0"/>
              <w:rPr>
                <w:rFonts w:ascii="Calibri" w:hAnsi="Calibri" w:cs="Calibri"/>
                <w:b/>
                <w:sz w:val="16"/>
                <w:szCs w:val="16"/>
                <w:lang w:val="it-IT"/>
              </w:rPr>
            </w:pPr>
            <w:r>
              <w:rPr>
                <w:rFonts w:ascii="Calibri" w:hAnsi="Calibri" w:cs="Calibri"/>
                <w:b/>
                <w:sz w:val="16"/>
                <w:szCs w:val="16"/>
                <w:lang w:val="it-IT"/>
              </w:rPr>
              <w:t xml:space="preserve">  </w:t>
            </w:r>
            <w:r w:rsidRPr="00BC371F">
              <w:rPr>
                <w:rFonts w:ascii="Calibri" w:hAnsi="Calibri" w:cs="Calibri"/>
                <w:b/>
                <w:sz w:val="16"/>
                <w:szCs w:val="16"/>
                <w:lang w:val="it-IT"/>
              </w:rPr>
              <w:t>Mg</w:t>
            </w:r>
            <w:r w:rsidR="008E1090">
              <w:rPr>
                <w:rFonts w:ascii="Calibri" w:hAnsi="Calibri" w:cs="Calibri"/>
                <w:b/>
                <w:sz w:val="16"/>
                <w:szCs w:val="16"/>
                <w:lang w:val="it-IT"/>
              </w:rPr>
              <w:t xml:space="preserve">              </w:t>
            </w:r>
            <w:r w:rsidRPr="00BC371F">
              <w:rPr>
                <w:rFonts w:ascii="Calibri" w:hAnsi="Calibri" w:cs="Calibri"/>
                <w:b/>
                <w:sz w:val="16"/>
                <w:szCs w:val="16"/>
                <w:lang w:val="it-IT"/>
              </w:rPr>
              <w:t>Al</w:t>
            </w:r>
            <w:r w:rsidR="008E1090">
              <w:rPr>
                <w:rFonts w:ascii="Calibri" w:hAnsi="Calibri" w:cs="Calibri"/>
                <w:b/>
                <w:sz w:val="16"/>
                <w:szCs w:val="16"/>
                <w:lang w:val="it-IT"/>
              </w:rPr>
              <w:t xml:space="preserve">              </w:t>
            </w:r>
            <w:r w:rsidRPr="00BC371F">
              <w:rPr>
                <w:rFonts w:ascii="Calibri" w:hAnsi="Calibri" w:cs="Calibri"/>
                <w:b/>
                <w:sz w:val="16"/>
                <w:szCs w:val="16"/>
                <w:lang w:val="it-IT"/>
              </w:rPr>
              <w:t>Si</w:t>
            </w:r>
            <w:r w:rsidR="008E1090">
              <w:rPr>
                <w:rFonts w:ascii="Calibri" w:hAnsi="Calibri" w:cs="Calibri"/>
                <w:b/>
                <w:sz w:val="16"/>
                <w:szCs w:val="16"/>
                <w:lang w:val="it-IT"/>
              </w:rPr>
              <w:t xml:space="preserve">              </w:t>
            </w:r>
            <w:r w:rsidRPr="00BC371F">
              <w:rPr>
                <w:rFonts w:ascii="Calibri" w:hAnsi="Calibri" w:cs="Calibri"/>
                <w:b/>
                <w:sz w:val="16"/>
                <w:szCs w:val="16"/>
                <w:lang w:val="it-IT"/>
              </w:rPr>
              <w:t>P</w:t>
            </w:r>
            <w:r w:rsidR="008E1090">
              <w:rPr>
                <w:rFonts w:ascii="Calibri" w:hAnsi="Calibri" w:cs="Calibri"/>
                <w:b/>
                <w:sz w:val="16"/>
                <w:szCs w:val="16"/>
                <w:lang w:val="it-IT"/>
              </w:rPr>
              <w:t xml:space="preserve">              </w:t>
            </w:r>
            <w:r w:rsidRPr="00BC371F">
              <w:rPr>
                <w:rFonts w:ascii="Calibri" w:hAnsi="Calibri" w:cs="Calibri"/>
                <w:b/>
                <w:sz w:val="16"/>
                <w:szCs w:val="16"/>
                <w:lang w:val="it-IT"/>
              </w:rPr>
              <w:t>S</w:t>
            </w:r>
            <w:r w:rsidR="008E1090">
              <w:rPr>
                <w:rFonts w:ascii="Calibri" w:hAnsi="Calibri" w:cs="Calibri"/>
                <w:b/>
                <w:sz w:val="16"/>
                <w:szCs w:val="16"/>
                <w:lang w:val="it-IT"/>
              </w:rPr>
              <w:t xml:space="preserve">              </w:t>
            </w:r>
            <w:r w:rsidRPr="00BC371F">
              <w:rPr>
                <w:rFonts w:ascii="Calibri" w:hAnsi="Calibri" w:cs="Calibri"/>
                <w:b/>
                <w:sz w:val="16"/>
                <w:szCs w:val="16"/>
                <w:lang w:val="it-IT"/>
              </w:rPr>
              <w:t>Cl</w:t>
            </w:r>
            <w:r w:rsidR="008E1090">
              <w:rPr>
                <w:rFonts w:ascii="Calibri" w:hAnsi="Calibri" w:cs="Calibri"/>
                <w:b/>
                <w:sz w:val="16"/>
                <w:szCs w:val="16"/>
                <w:lang w:val="it-IT"/>
              </w:rPr>
              <w:t xml:space="preserve">              </w:t>
            </w:r>
            <w:r w:rsidRPr="00BC371F">
              <w:rPr>
                <w:rFonts w:ascii="Calibri" w:hAnsi="Calibri" w:cs="Calibri"/>
                <w:b/>
                <w:sz w:val="16"/>
                <w:szCs w:val="16"/>
                <w:lang w:val="it-IT"/>
              </w:rPr>
              <w:t>K</w:t>
            </w:r>
            <w:r w:rsidR="008E1090">
              <w:rPr>
                <w:rFonts w:ascii="Calibri" w:hAnsi="Calibri" w:cs="Calibri"/>
                <w:b/>
                <w:sz w:val="16"/>
                <w:szCs w:val="16"/>
                <w:lang w:val="it-IT"/>
              </w:rPr>
              <w:t xml:space="preserve">              </w:t>
            </w:r>
            <w:r w:rsidRPr="00BC371F">
              <w:rPr>
                <w:rFonts w:ascii="Calibri" w:hAnsi="Calibri" w:cs="Calibri"/>
                <w:b/>
                <w:sz w:val="16"/>
                <w:szCs w:val="16"/>
                <w:lang w:val="it-IT"/>
              </w:rPr>
              <w:t>Ca</w:t>
            </w:r>
            <w:r w:rsidR="008E1090">
              <w:rPr>
                <w:rFonts w:ascii="Calibri" w:hAnsi="Calibri" w:cs="Calibri"/>
                <w:b/>
                <w:sz w:val="16"/>
                <w:szCs w:val="16"/>
                <w:lang w:val="it-IT"/>
              </w:rPr>
              <w:t xml:space="preserve">              </w:t>
            </w:r>
            <w:r w:rsidRPr="00BC371F">
              <w:rPr>
                <w:rFonts w:ascii="Calibri" w:hAnsi="Calibri" w:cs="Calibri"/>
                <w:b/>
                <w:sz w:val="16"/>
                <w:szCs w:val="16"/>
                <w:lang w:val="it-IT"/>
              </w:rPr>
              <w:t>Ti</w:t>
            </w:r>
            <w:r w:rsidR="008E1090">
              <w:rPr>
                <w:rFonts w:ascii="Calibri" w:hAnsi="Calibri" w:cs="Calibri"/>
                <w:b/>
                <w:sz w:val="16"/>
                <w:szCs w:val="16"/>
                <w:lang w:val="it-IT"/>
              </w:rPr>
              <w:t xml:space="preserve">              M</w:t>
            </w:r>
            <w:r w:rsidRPr="00BC371F">
              <w:rPr>
                <w:rFonts w:ascii="Calibri" w:hAnsi="Calibri" w:cs="Calibri"/>
                <w:b/>
                <w:sz w:val="16"/>
                <w:szCs w:val="16"/>
                <w:lang w:val="it-IT"/>
              </w:rPr>
              <w:t>n</w:t>
            </w:r>
            <w:r w:rsidR="008E1090">
              <w:rPr>
                <w:rFonts w:ascii="Calibri" w:hAnsi="Calibri" w:cs="Calibri"/>
                <w:b/>
                <w:sz w:val="16"/>
                <w:szCs w:val="16"/>
                <w:lang w:val="it-IT"/>
              </w:rPr>
              <w:t xml:space="preserve">              </w:t>
            </w:r>
            <w:r w:rsidRPr="00BC371F">
              <w:rPr>
                <w:rFonts w:ascii="Calibri" w:hAnsi="Calibri" w:cs="Calibri"/>
                <w:b/>
                <w:sz w:val="16"/>
                <w:szCs w:val="16"/>
                <w:lang w:val="it-IT"/>
              </w:rPr>
              <w:t>Fe</w:t>
            </w:r>
            <w:r w:rsidR="008E1090">
              <w:rPr>
                <w:rFonts w:ascii="Calibri" w:hAnsi="Calibri" w:cs="Calibri"/>
                <w:b/>
                <w:sz w:val="16"/>
                <w:szCs w:val="16"/>
                <w:lang w:val="it-IT"/>
              </w:rPr>
              <w:t xml:space="preserve">              </w:t>
            </w:r>
            <w:r w:rsidRPr="00BC371F">
              <w:rPr>
                <w:rFonts w:ascii="Calibri" w:hAnsi="Calibri" w:cs="Calibri"/>
                <w:b/>
                <w:sz w:val="16"/>
                <w:szCs w:val="16"/>
                <w:lang w:val="it-IT"/>
              </w:rPr>
              <w:t>Sr</w:t>
            </w:r>
          </w:p>
        </w:tc>
      </w:tr>
      <w:tr w:rsidR="00C43739" w:rsidRPr="00EB45FF" w14:paraId="0F751240" w14:textId="77777777" w:rsidTr="00C43739">
        <w:trPr>
          <w:trHeight w:val="260"/>
        </w:trPr>
        <w:tc>
          <w:tcPr>
            <w:tcW w:w="1388" w:type="pct"/>
            <w:tcBorders>
              <w:top w:val="single" w:sz="4" w:space="0" w:color="auto"/>
            </w:tcBorders>
          </w:tcPr>
          <w:p w14:paraId="24861AFC" w14:textId="77777777" w:rsidR="00C43739" w:rsidRPr="00EB45FF" w:rsidRDefault="00C43739" w:rsidP="00C43739">
            <w:pPr>
              <w:rPr>
                <w:rFonts w:ascii="Calibri" w:hAnsi="Calibri" w:cs="Calibri"/>
                <w:sz w:val="16"/>
                <w:szCs w:val="16"/>
              </w:rPr>
            </w:pPr>
            <w:r>
              <w:rPr>
                <w:rFonts w:ascii="Calibri" w:hAnsi="Calibri" w:cs="Calibri"/>
                <w:sz w:val="16"/>
                <w:szCs w:val="16"/>
              </w:rPr>
              <w:t>1_face yellow</w:t>
            </w:r>
          </w:p>
        </w:tc>
        <w:tc>
          <w:tcPr>
            <w:tcW w:w="3612" w:type="pct"/>
            <w:tcBorders>
              <w:top w:val="single" w:sz="4" w:space="0" w:color="auto"/>
            </w:tcBorders>
          </w:tcPr>
          <w:p w14:paraId="47C5EF2B" w14:textId="29714D8A" w:rsidR="00C43739" w:rsidRPr="00EB45FF" w:rsidRDefault="00C43739" w:rsidP="008E1090">
            <w:pPr>
              <w:ind w:firstLine="0"/>
              <w:rPr>
                <w:rFonts w:ascii="Calibri" w:hAnsi="Calibri" w:cs="Calibri"/>
                <w:sz w:val="16"/>
                <w:szCs w:val="16"/>
              </w:rPr>
            </w:pP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     </w:t>
            </w:r>
            <w:r w:rsidR="00B51C94">
              <w:rPr>
                <w:rFonts w:ascii="Calibri" w:hAnsi="Calibri" w:cs="Calibri"/>
                <w:sz w:val="16"/>
                <w:szCs w:val="16"/>
              </w:rPr>
              <w:t xml:space="preserve">        </w:t>
            </w:r>
            <w:r>
              <w:rPr>
                <w:rFonts w:ascii="Calibri" w:hAnsi="Calibri" w:cs="Calibri"/>
                <w:sz w:val="16"/>
                <w:szCs w:val="16"/>
              </w:rPr>
              <w:t xml:space="preserve">+ </w:t>
            </w:r>
          </w:p>
        </w:tc>
      </w:tr>
      <w:tr w:rsidR="00C43739" w:rsidRPr="00EB45FF" w14:paraId="2CEDF2DB" w14:textId="77777777" w:rsidTr="00C43739">
        <w:trPr>
          <w:trHeight w:val="227"/>
        </w:trPr>
        <w:tc>
          <w:tcPr>
            <w:tcW w:w="1388" w:type="pct"/>
          </w:tcPr>
          <w:p w14:paraId="1949DB9F" w14:textId="77777777" w:rsidR="00C43739" w:rsidRPr="00EB45FF" w:rsidRDefault="00C43739" w:rsidP="00C43739">
            <w:pPr>
              <w:rPr>
                <w:rFonts w:ascii="Calibri" w:hAnsi="Calibri" w:cs="Calibri"/>
                <w:sz w:val="16"/>
                <w:szCs w:val="16"/>
              </w:rPr>
            </w:pPr>
            <w:r>
              <w:rPr>
                <w:rFonts w:ascii="Calibri" w:hAnsi="Calibri" w:cs="Calibri"/>
                <w:sz w:val="16"/>
                <w:szCs w:val="16"/>
              </w:rPr>
              <w:t>2_body yellow</w:t>
            </w:r>
          </w:p>
        </w:tc>
        <w:tc>
          <w:tcPr>
            <w:tcW w:w="3612" w:type="pct"/>
            <w:vAlign w:val="center"/>
          </w:tcPr>
          <w:p w14:paraId="417B2958" w14:textId="4B4C2DBA" w:rsidR="00C43739" w:rsidRPr="00EB45FF" w:rsidRDefault="008E1090" w:rsidP="008E1090">
            <w:pPr>
              <w:ind w:firstLine="0"/>
              <w:jc w:val="left"/>
              <w:rPr>
                <w:rFonts w:ascii="Calibri" w:hAnsi="Calibri" w:cs="Calibri"/>
                <w:sz w:val="16"/>
                <w:szCs w:val="16"/>
              </w:rPr>
            </w:pPr>
            <w:r>
              <w:rPr>
                <w:rFonts w:ascii="Calibri" w:hAnsi="Calibri" w:cs="Calibri"/>
                <w:sz w:val="16"/>
                <w:szCs w:val="16"/>
              </w:rPr>
              <w:t xml:space="preserve">    </w:t>
            </w:r>
            <w:r w:rsidR="00C43739">
              <w:rPr>
                <w:rFonts w:ascii="Calibri" w:hAnsi="Calibri" w:cs="Calibri"/>
                <w:sz w:val="16"/>
                <w:szCs w:val="16"/>
              </w:rPr>
              <w:t xml:space="preserve">-        </w:t>
            </w:r>
            <w:r>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C43739" w:rsidRPr="00204D7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     </w:t>
            </w:r>
            <w:r w:rsidR="00B51C94">
              <w:rPr>
                <w:rFonts w:ascii="Calibri" w:hAnsi="Calibri" w:cs="Calibri"/>
                <w:sz w:val="16"/>
                <w:szCs w:val="16"/>
              </w:rPr>
              <w:t xml:space="preserve">        </w:t>
            </w:r>
            <w:r w:rsidR="00C43739">
              <w:rPr>
                <w:rFonts w:ascii="Calibri" w:hAnsi="Calibri" w:cs="Calibri"/>
                <w:sz w:val="16"/>
                <w:szCs w:val="16"/>
              </w:rPr>
              <w:t>+</w:t>
            </w:r>
          </w:p>
        </w:tc>
      </w:tr>
      <w:tr w:rsidR="00C43739" w:rsidRPr="00EB45FF" w14:paraId="541A8897" w14:textId="77777777" w:rsidTr="00C43739">
        <w:trPr>
          <w:trHeight w:val="227"/>
        </w:trPr>
        <w:tc>
          <w:tcPr>
            <w:tcW w:w="1388" w:type="pct"/>
          </w:tcPr>
          <w:p w14:paraId="3F8A85E3" w14:textId="14767EB1" w:rsidR="00C43739" w:rsidRPr="00EB45FF" w:rsidRDefault="00C43739" w:rsidP="00C43739">
            <w:pPr>
              <w:rPr>
                <w:rFonts w:ascii="Calibri" w:hAnsi="Calibri" w:cs="Calibri"/>
                <w:sz w:val="16"/>
                <w:szCs w:val="16"/>
              </w:rPr>
            </w:pPr>
            <w:r>
              <w:rPr>
                <w:rFonts w:ascii="Calibri" w:hAnsi="Calibri" w:cs="Calibri"/>
                <w:sz w:val="16"/>
                <w:szCs w:val="16"/>
              </w:rPr>
              <w:t>3_body</w:t>
            </w:r>
            <w:r>
              <w:t xml:space="preserve"> </w:t>
            </w:r>
            <w:r w:rsidRPr="0084352A">
              <w:rPr>
                <w:rFonts w:ascii="Calibri" w:hAnsi="Calibri" w:cs="Calibri"/>
                <w:sz w:val="16"/>
                <w:szCs w:val="16"/>
              </w:rPr>
              <w:t>yellowish white</w:t>
            </w:r>
          </w:p>
        </w:tc>
        <w:tc>
          <w:tcPr>
            <w:tcW w:w="3612" w:type="pct"/>
            <w:vAlign w:val="center"/>
          </w:tcPr>
          <w:p w14:paraId="403F367F" w14:textId="12AD5C5F" w:rsidR="00C43739" w:rsidRPr="00EB45FF" w:rsidRDefault="00C43739" w:rsidP="00C43739">
            <w:pPr>
              <w:ind w:firstLine="0"/>
              <w:jc w:val="left"/>
              <w:rPr>
                <w:rFonts w:ascii="Calibri" w:hAnsi="Calibri" w:cs="Calibri"/>
                <w:sz w:val="16"/>
                <w:szCs w:val="16"/>
              </w:rPr>
            </w:pP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Pr="00204D79">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w:t>
            </w:r>
          </w:p>
        </w:tc>
      </w:tr>
      <w:tr w:rsidR="00C43739" w:rsidRPr="00EB45FF" w14:paraId="5D0312CD" w14:textId="77777777" w:rsidTr="00C43739">
        <w:trPr>
          <w:trHeight w:val="227"/>
        </w:trPr>
        <w:tc>
          <w:tcPr>
            <w:tcW w:w="1388" w:type="pct"/>
          </w:tcPr>
          <w:p w14:paraId="18F6FC9F" w14:textId="77777777" w:rsidR="00C43739" w:rsidRPr="00EB45FF" w:rsidRDefault="00C43739" w:rsidP="00C43739">
            <w:pPr>
              <w:rPr>
                <w:rFonts w:ascii="Calibri" w:hAnsi="Calibri" w:cs="Calibri"/>
                <w:sz w:val="16"/>
                <w:szCs w:val="16"/>
              </w:rPr>
            </w:pPr>
            <w:r>
              <w:rPr>
                <w:rFonts w:ascii="Calibri" w:hAnsi="Calibri" w:cs="Calibri"/>
                <w:sz w:val="16"/>
                <w:szCs w:val="16"/>
              </w:rPr>
              <w:t>4_body clean white</w:t>
            </w:r>
          </w:p>
        </w:tc>
        <w:tc>
          <w:tcPr>
            <w:tcW w:w="3612" w:type="pct"/>
            <w:vAlign w:val="center"/>
          </w:tcPr>
          <w:p w14:paraId="56462B97" w14:textId="423EDF63" w:rsidR="00C43739" w:rsidRPr="00957877" w:rsidRDefault="00C43739" w:rsidP="00C43739">
            <w:pPr>
              <w:ind w:firstLine="0"/>
              <w:jc w:val="left"/>
              <w:rPr>
                <w:rFonts w:ascii="Calibri" w:hAnsi="Calibri" w:cs="Calibri"/>
                <w:sz w:val="16"/>
                <w:szCs w:val="16"/>
              </w:rPr>
            </w:pP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8E1090">
              <w:rPr>
                <w:rFonts w:ascii="Calibri" w:hAnsi="Calibri" w:cs="Calibri"/>
                <w:sz w:val="16"/>
                <w:szCs w:val="16"/>
              </w:rPr>
              <w:t xml:space="preserve">         </w:t>
            </w:r>
            <w:r w:rsidRPr="00957877">
              <w:rPr>
                <w:rFonts w:ascii="Calibri" w:hAnsi="Calibri" w:cs="Calibri"/>
                <w:sz w:val="16"/>
                <w:szCs w:val="16"/>
              </w:rPr>
              <w:t>+</w:t>
            </w:r>
            <w:r>
              <w:rPr>
                <w:rFonts w:ascii="Calibri" w:hAnsi="Calibri" w:cs="Calibri"/>
                <w:sz w:val="16"/>
                <w:szCs w:val="16"/>
              </w:rPr>
              <w:t xml:space="preserve">       </w:t>
            </w:r>
            <w:r w:rsidR="00B51C94">
              <w:rPr>
                <w:rFonts w:ascii="Calibri" w:hAnsi="Calibri" w:cs="Calibri"/>
                <w:sz w:val="16"/>
                <w:szCs w:val="16"/>
              </w:rPr>
              <w:t xml:space="preserve">         </w:t>
            </w:r>
            <w:r w:rsidRPr="00957877">
              <w:rPr>
                <w:rFonts w:ascii="Calibri" w:hAnsi="Calibri" w:cs="Calibri"/>
                <w:sz w:val="16"/>
                <w:szCs w:val="16"/>
              </w:rPr>
              <w:t>+</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Pr="00957877">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sidRPr="00957877">
              <w:rPr>
                <w:rFonts w:ascii="Calibri" w:hAnsi="Calibri" w:cs="Calibri"/>
                <w:sz w:val="16"/>
                <w:szCs w:val="16"/>
              </w:rPr>
              <w:t>+</w:t>
            </w:r>
            <w:r>
              <w:rPr>
                <w:rFonts w:ascii="Calibri" w:hAnsi="Calibri" w:cs="Calibri"/>
                <w:sz w:val="16"/>
                <w:szCs w:val="16"/>
              </w:rPr>
              <w:t xml:space="preserve">      </w:t>
            </w:r>
            <w:r w:rsidR="00B51C94">
              <w:rPr>
                <w:rFonts w:ascii="Calibri" w:hAnsi="Calibri" w:cs="Calibri"/>
                <w:sz w:val="16"/>
                <w:szCs w:val="16"/>
              </w:rPr>
              <w:t xml:space="preserve">         </w:t>
            </w:r>
            <w:r w:rsidRPr="00957877">
              <w:rPr>
                <w:rFonts w:ascii="Calibri" w:hAnsi="Calibri" w:cs="Calibri"/>
                <w:sz w:val="16"/>
                <w:szCs w:val="16"/>
              </w:rPr>
              <w:t>+</w:t>
            </w:r>
          </w:p>
        </w:tc>
      </w:tr>
      <w:tr w:rsidR="00C43739" w:rsidRPr="00EB45FF" w14:paraId="6998F96C" w14:textId="77777777" w:rsidTr="00C43739">
        <w:trPr>
          <w:trHeight w:val="227"/>
        </w:trPr>
        <w:tc>
          <w:tcPr>
            <w:tcW w:w="1388" w:type="pct"/>
          </w:tcPr>
          <w:p w14:paraId="59F51F3C" w14:textId="77777777" w:rsidR="00C43739" w:rsidRPr="00EB45FF" w:rsidRDefault="00C43739" w:rsidP="00C43739">
            <w:pPr>
              <w:rPr>
                <w:rFonts w:ascii="Calibri" w:hAnsi="Calibri" w:cs="Calibri"/>
                <w:sz w:val="16"/>
                <w:szCs w:val="16"/>
              </w:rPr>
            </w:pPr>
            <w:r>
              <w:rPr>
                <w:rFonts w:ascii="Calibri" w:hAnsi="Calibri" w:cs="Calibri"/>
                <w:sz w:val="16"/>
                <w:szCs w:val="16"/>
              </w:rPr>
              <w:t>5_leg gap white</w:t>
            </w:r>
          </w:p>
        </w:tc>
        <w:tc>
          <w:tcPr>
            <w:tcW w:w="3612" w:type="pct"/>
            <w:vAlign w:val="center"/>
          </w:tcPr>
          <w:p w14:paraId="2BBC15B1" w14:textId="45D3FAAE" w:rsidR="00C43739" w:rsidRPr="00EB45FF" w:rsidRDefault="00C43739" w:rsidP="00C43739">
            <w:pPr>
              <w:ind w:firstLine="0"/>
              <w:jc w:val="left"/>
              <w:rPr>
                <w:rFonts w:ascii="Calibri" w:hAnsi="Calibri" w:cs="Calibri"/>
                <w:sz w:val="16"/>
                <w:szCs w:val="16"/>
              </w:rPr>
            </w:pP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w:t>
            </w:r>
          </w:p>
        </w:tc>
      </w:tr>
      <w:tr w:rsidR="00C43739" w:rsidRPr="00EB45FF" w14:paraId="3C061C6B" w14:textId="77777777" w:rsidTr="00C43739">
        <w:trPr>
          <w:trHeight w:val="227"/>
        </w:trPr>
        <w:tc>
          <w:tcPr>
            <w:tcW w:w="1388" w:type="pct"/>
          </w:tcPr>
          <w:p w14:paraId="2CA58112" w14:textId="77777777" w:rsidR="00C43739" w:rsidRPr="00EB45FF" w:rsidRDefault="00C43739" w:rsidP="00C43739">
            <w:pPr>
              <w:rPr>
                <w:rFonts w:ascii="Calibri" w:hAnsi="Calibri" w:cs="Calibri"/>
                <w:sz w:val="16"/>
                <w:szCs w:val="16"/>
              </w:rPr>
            </w:pPr>
            <w:r>
              <w:rPr>
                <w:rFonts w:ascii="Calibri" w:hAnsi="Calibri" w:cs="Calibri"/>
                <w:sz w:val="16"/>
                <w:szCs w:val="16"/>
              </w:rPr>
              <w:t>6_</w:t>
            </w:r>
            <w:r>
              <w:t xml:space="preserve"> </w:t>
            </w:r>
            <w:r w:rsidRPr="0084352A">
              <w:rPr>
                <w:rFonts w:ascii="Calibri" w:hAnsi="Calibri" w:cs="Calibri"/>
                <w:sz w:val="16"/>
                <w:szCs w:val="16"/>
              </w:rPr>
              <w:t>eyebrow</w:t>
            </w:r>
            <w:r>
              <w:rPr>
                <w:rFonts w:ascii="Calibri" w:hAnsi="Calibri" w:cs="Calibri"/>
                <w:sz w:val="16"/>
                <w:szCs w:val="16"/>
              </w:rPr>
              <w:t xml:space="preserve"> black</w:t>
            </w:r>
          </w:p>
        </w:tc>
        <w:tc>
          <w:tcPr>
            <w:tcW w:w="3612" w:type="pct"/>
            <w:vAlign w:val="center"/>
          </w:tcPr>
          <w:p w14:paraId="64556B66" w14:textId="0983D60A" w:rsidR="00C43739" w:rsidRPr="00EB45FF" w:rsidRDefault="00C43739" w:rsidP="00C43739">
            <w:pPr>
              <w:ind w:firstLine="0"/>
              <w:jc w:val="left"/>
              <w:rPr>
                <w:rFonts w:ascii="Calibri" w:hAnsi="Calibri" w:cs="Calibri"/>
                <w:sz w:val="16"/>
                <w:szCs w:val="16"/>
              </w:rPr>
            </w:pP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      </w:t>
            </w:r>
            <w:r w:rsidRPr="002962E5">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w:t>
            </w:r>
          </w:p>
        </w:tc>
      </w:tr>
      <w:tr w:rsidR="00C43739" w:rsidRPr="00EB45FF" w14:paraId="0F0C14DB" w14:textId="77777777" w:rsidTr="00C43739">
        <w:trPr>
          <w:trHeight w:val="227"/>
        </w:trPr>
        <w:tc>
          <w:tcPr>
            <w:tcW w:w="1388" w:type="pct"/>
            <w:tcBorders>
              <w:bottom w:val="nil"/>
            </w:tcBorders>
          </w:tcPr>
          <w:p w14:paraId="517D1215" w14:textId="77777777" w:rsidR="00C43739" w:rsidRPr="00EB45FF" w:rsidRDefault="00C43739" w:rsidP="00C43739">
            <w:pPr>
              <w:rPr>
                <w:rFonts w:ascii="Calibri" w:hAnsi="Calibri" w:cs="Calibri"/>
                <w:sz w:val="16"/>
                <w:szCs w:val="16"/>
              </w:rPr>
            </w:pPr>
            <w:r>
              <w:rPr>
                <w:rFonts w:ascii="Calibri" w:hAnsi="Calibri" w:cs="Calibri"/>
                <w:sz w:val="16"/>
                <w:szCs w:val="16"/>
              </w:rPr>
              <w:t xml:space="preserve">7_basket dark yellow </w:t>
            </w:r>
          </w:p>
        </w:tc>
        <w:tc>
          <w:tcPr>
            <w:tcW w:w="3612" w:type="pct"/>
            <w:tcBorders>
              <w:bottom w:val="nil"/>
            </w:tcBorders>
            <w:vAlign w:val="center"/>
          </w:tcPr>
          <w:p w14:paraId="462B87F8" w14:textId="3DE4B1C0" w:rsidR="00C43739" w:rsidRPr="00957877" w:rsidRDefault="008E1090" w:rsidP="008E1090">
            <w:pPr>
              <w:ind w:firstLine="0"/>
              <w:jc w:val="left"/>
              <w:rPr>
                <w:rFonts w:ascii="Calibri" w:hAnsi="Calibri" w:cs="Calibri"/>
                <w:sz w:val="16"/>
                <w:szCs w:val="16"/>
              </w:rPr>
            </w:pPr>
            <w:r>
              <w:rPr>
                <w:rFonts w:ascii="Calibri" w:hAnsi="Calibri" w:cs="Calibri"/>
                <w:sz w:val="16"/>
                <w:szCs w:val="16"/>
              </w:rPr>
              <w:t xml:space="preserve">    </w:t>
            </w:r>
            <w:r w:rsidR="00C43739" w:rsidRPr="00957877">
              <w:rPr>
                <w:rFonts w:ascii="Calibri" w:hAnsi="Calibri" w:cs="Calibri"/>
                <w:sz w:val="16"/>
                <w:szCs w:val="16"/>
              </w:rPr>
              <w:t>-</w:t>
            </w:r>
            <w:r w:rsidR="00C43739">
              <w:rPr>
                <w:rFonts w:ascii="Calibri" w:hAnsi="Calibri" w:cs="Calibri"/>
                <w:sz w:val="16"/>
                <w:szCs w:val="16"/>
              </w:rPr>
              <w:t xml:space="preserve">        </w:t>
            </w:r>
            <w:r>
              <w:rPr>
                <w:rFonts w:ascii="Calibri" w:hAnsi="Calibri" w:cs="Calibri"/>
                <w:sz w:val="16"/>
                <w:szCs w:val="16"/>
              </w:rPr>
              <w:t xml:space="preserve">         </w:t>
            </w:r>
            <w:r w:rsidR="00C43739" w:rsidRPr="00957877">
              <w:rPr>
                <w:rFonts w:ascii="Calibri" w:hAnsi="Calibri" w:cs="Calibri"/>
                <w:sz w:val="16"/>
                <w:szCs w:val="16"/>
              </w:rPr>
              <w:t>+</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C43739" w:rsidRPr="00957877">
              <w:rPr>
                <w:rFonts w:ascii="Calibri" w:hAnsi="Calibri" w:cs="Calibri"/>
                <w:sz w:val="16"/>
                <w:szCs w:val="16"/>
              </w:rPr>
              <w:t>+</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    </w:t>
            </w:r>
            <w:r w:rsidR="00B51C94">
              <w:rPr>
                <w:rFonts w:ascii="Calibri" w:hAnsi="Calibri" w:cs="Calibri"/>
                <w:sz w:val="16"/>
                <w:szCs w:val="16"/>
              </w:rPr>
              <w:t xml:space="preserve">         </w:t>
            </w:r>
            <w:r w:rsidR="00C43739">
              <w:rPr>
                <w:rFonts w:ascii="Calibri" w:hAnsi="Calibri" w:cs="Calibri"/>
                <w:sz w:val="16"/>
                <w:szCs w:val="16"/>
              </w:rPr>
              <w:t xml:space="preserve"> +++     </w:t>
            </w:r>
            <w:r w:rsidR="00C43739" w:rsidRPr="00957877">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w:t>
            </w:r>
            <w:r>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C43739" w:rsidRPr="00957877">
              <w:rPr>
                <w:rFonts w:ascii="Calibri" w:hAnsi="Calibri" w:cs="Calibri"/>
                <w:sz w:val="16"/>
                <w:szCs w:val="16"/>
              </w:rPr>
              <w:t xml:space="preserve"> </w:t>
            </w:r>
            <w:r w:rsidR="00B51C94">
              <w:rPr>
                <w:rFonts w:ascii="Calibri" w:hAnsi="Calibri" w:cs="Calibri"/>
                <w:sz w:val="16"/>
                <w:szCs w:val="16"/>
              </w:rPr>
              <w:t xml:space="preserve">        </w:t>
            </w:r>
            <w:r w:rsidR="00C43739" w:rsidRPr="00957877">
              <w:rPr>
                <w:rFonts w:ascii="Calibri" w:hAnsi="Calibri" w:cs="Calibri"/>
                <w:sz w:val="16"/>
                <w:szCs w:val="16"/>
              </w:rPr>
              <w:t>+++</w:t>
            </w:r>
            <w:r w:rsidR="00C43739">
              <w:rPr>
                <w:rFonts w:ascii="Calibri" w:hAnsi="Calibri" w:cs="Calibri"/>
                <w:sz w:val="16"/>
                <w:szCs w:val="16"/>
              </w:rPr>
              <w:t xml:space="preserve">    </w:t>
            </w:r>
            <w:r w:rsidR="00B51C94">
              <w:rPr>
                <w:rFonts w:ascii="Calibri" w:hAnsi="Calibri" w:cs="Calibri"/>
                <w:sz w:val="16"/>
                <w:szCs w:val="16"/>
              </w:rPr>
              <w:t xml:space="preserve">       </w:t>
            </w:r>
            <w:r w:rsidR="00C43739">
              <w:rPr>
                <w:rFonts w:ascii="Calibri" w:hAnsi="Calibri" w:cs="Calibri"/>
                <w:sz w:val="16"/>
                <w:szCs w:val="16"/>
              </w:rPr>
              <w:t xml:space="preserve"> </w:t>
            </w:r>
            <w:r w:rsidR="00B51C94">
              <w:rPr>
                <w:rFonts w:ascii="Calibri" w:hAnsi="Calibri" w:cs="Calibri"/>
                <w:sz w:val="16"/>
                <w:szCs w:val="16"/>
              </w:rPr>
              <w:t xml:space="preserve"> </w:t>
            </w:r>
            <w:r w:rsidR="00C43739" w:rsidRPr="00957877">
              <w:rPr>
                <w:rFonts w:ascii="Calibri" w:hAnsi="Calibri" w:cs="Calibri"/>
                <w:sz w:val="16"/>
                <w:szCs w:val="16"/>
              </w:rPr>
              <w:t>+</w:t>
            </w:r>
          </w:p>
        </w:tc>
      </w:tr>
      <w:tr w:rsidR="00C43739" w:rsidRPr="00EB45FF" w14:paraId="149DFE4A" w14:textId="77777777" w:rsidTr="00C43739">
        <w:trPr>
          <w:trHeight w:val="227"/>
        </w:trPr>
        <w:tc>
          <w:tcPr>
            <w:tcW w:w="1388" w:type="pct"/>
            <w:tcBorders>
              <w:top w:val="nil"/>
              <w:bottom w:val="single" w:sz="4" w:space="0" w:color="auto"/>
            </w:tcBorders>
          </w:tcPr>
          <w:p w14:paraId="5D88CE47" w14:textId="77777777" w:rsidR="00C43739" w:rsidRPr="00EB45FF" w:rsidRDefault="00C43739" w:rsidP="00C43739">
            <w:pPr>
              <w:rPr>
                <w:rFonts w:ascii="Calibri" w:hAnsi="Calibri" w:cs="Calibri"/>
                <w:sz w:val="16"/>
                <w:szCs w:val="16"/>
              </w:rPr>
            </w:pPr>
            <w:r>
              <w:rPr>
                <w:rFonts w:ascii="Calibri" w:hAnsi="Calibri" w:cs="Calibri"/>
                <w:sz w:val="16"/>
                <w:szCs w:val="16"/>
              </w:rPr>
              <w:t>8_basket red</w:t>
            </w:r>
          </w:p>
        </w:tc>
        <w:tc>
          <w:tcPr>
            <w:tcW w:w="3612" w:type="pct"/>
            <w:tcBorders>
              <w:top w:val="nil"/>
              <w:bottom w:val="single" w:sz="4" w:space="0" w:color="auto"/>
            </w:tcBorders>
            <w:vAlign w:val="center"/>
          </w:tcPr>
          <w:p w14:paraId="645E66E3" w14:textId="1D4A13C2" w:rsidR="00C43739" w:rsidRPr="00957877" w:rsidRDefault="00C43739" w:rsidP="00C43739">
            <w:pPr>
              <w:ind w:firstLine="0"/>
              <w:jc w:val="left"/>
              <w:rPr>
                <w:rFonts w:ascii="Calibri" w:hAnsi="Calibri" w:cs="Calibri"/>
                <w:sz w:val="16"/>
                <w:szCs w:val="16"/>
              </w:rPr>
            </w:pPr>
            <w:r>
              <w:rPr>
                <w:rFonts w:ascii="Calibri" w:hAnsi="Calibri" w:cs="Calibri"/>
                <w:sz w:val="16"/>
                <w:szCs w:val="16"/>
              </w:rPr>
              <w:t xml:space="preserve">   </w:t>
            </w:r>
            <w:r w:rsidR="008E1090">
              <w:rPr>
                <w:rFonts w:ascii="Calibri" w:hAnsi="Calibri" w:cs="Calibri"/>
                <w:sz w:val="16"/>
                <w:szCs w:val="16"/>
              </w:rPr>
              <w:t xml:space="preserve"> </w:t>
            </w:r>
            <w:r>
              <w:rPr>
                <w:rFonts w:ascii="Calibri" w:hAnsi="Calibri" w:cs="Calibri"/>
                <w:sz w:val="16"/>
                <w:szCs w:val="16"/>
              </w:rPr>
              <w:t xml:space="preserve">-        </w:t>
            </w:r>
            <w:r w:rsidR="008E1090">
              <w:rPr>
                <w:rFonts w:ascii="Calibri" w:hAnsi="Calibri" w:cs="Calibri"/>
                <w:sz w:val="16"/>
                <w:szCs w:val="16"/>
              </w:rPr>
              <w:t xml:space="preserve">         </w:t>
            </w:r>
            <w:r w:rsidRPr="00957877">
              <w:rPr>
                <w:rFonts w:ascii="Calibri" w:hAnsi="Calibri" w:cs="Calibri"/>
                <w:sz w:val="16"/>
                <w:szCs w:val="16"/>
              </w:rPr>
              <w:t>+</w:t>
            </w:r>
            <w:r>
              <w:rPr>
                <w:rFonts w:ascii="Calibri" w:hAnsi="Calibri" w:cs="Calibri"/>
                <w:sz w:val="16"/>
                <w:szCs w:val="16"/>
              </w:rPr>
              <w:t xml:space="preserve">       </w:t>
            </w:r>
            <w:r w:rsidR="00B51C94">
              <w:rPr>
                <w:rFonts w:ascii="Calibri" w:hAnsi="Calibri" w:cs="Calibri"/>
                <w:sz w:val="16"/>
                <w:szCs w:val="16"/>
              </w:rPr>
              <w:t xml:space="preserve">         </w:t>
            </w:r>
            <w:r w:rsidRPr="00957877">
              <w:rPr>
                <w:rFonts w:ascii="Calibri" w:hAnsi="Calibri" w:cs="Calibri"/>
                <w:sz w:val="16"/>
                <w:szCs w:val="16"/>
              </w:rPr>
              <w:t>+</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Pr>
                <w:rFonts w:ascii="Calibri" w:hAnsi="Calibri" w:cs="Calibri"/>
                <w:sz w:val="16"/>
                <w:szCs w:val="16"/>
              </w:rPr>
              <w:t xml:space="preserve">+       </w:t>
            </w:r>
            <w:r w:rsidR="00B51C94">
              <w:rPr>
                <w:rFonts w:ascii="Calibri" w:hAnsi="Calibri" w:cs="Calibri"/>
                <w:sz w:val="16"/>
                <w:szCs w:val="16"/>
              </w:rPr>
              <w:t xml:space="preserve">         </w:t>
            </w:r>
            <w:r w:rsidRPr="00957877">
              <w:rPr>
                <w:rFonts w:ascii="Calibri" w:hAnsi="Calibri" w:cs="Calibri"/>
                <w:sz w:val="16"/>
                <w:szCs w:val="16"/>
              </w:rPr>
              <w:t>++</w:t>
            </w:r>
            <w:r>
              <w:rPr>
                <w:rFonts w:ascii="Calibri" w:hAnsi="Calibri" w:cs="Calibri"/>
                <w:sz w:val="16"/>
                <w:szCs w:val="16"/>
              </w:rPr>
              <w:t xml:space="preserve">      </w:t>
            </w:r>
            <w:r w:rsidR="00B51C94">
              <w:rPr>
                <w:rFonts w:ascii="Calibri" w:hAnsi="Calibri" w:cs="Calibri"/>
                <w:sz w:val="16"/>
                <w:szCs w:val="16"/>
              </w:rPr>
              <w:t xml:space="preserve">        </w:t>
            </w:r>
            <w:r w:rsidRPr="00957877">
              <w:rPr>
                <w:rFonts w:ascii="Calibri" w:hAnsi="Calibri" w:cs="Calibri"/>
                <w:sz w:val="16"/>
                <w:szCs w:val="16"/>
              </w:rPr>
              <w:t>+</w:t>
            </w:r>
          </w:p>
        </w:tc>
      </w:tr>
    </w:tbl>
    <w:p w14:paraId="0F493335" w14:textId="6DB17D02" w:rsidR="00693389" w:rsidRDefault="00693389" w:rsidP="00693389"/>
    <w:p w14:paraId="063E2058" w14:textId="77777777" w:rsidR="00693389" w:rsidRDefault="00693389" w:rsidP="00693389"/>
    <w:p w14:paraId="186B8A44" w14:textId="77777777" w:rsidR="00693389" w:rsidRDefault="00693389" w:rsidP="00693389"/>
    <w:p w14:paraId="70A41251" w14:textId="77777777" w:rsidR="00693389" w:rsidRDefault="00693389" w:rsidP="00693389"/>
    <w:p w14:paraId="615F8F6E" w14:textId="77777777" w:rsidR="00693389" w:rsidRDefault="00693389" w:rsidP="00693389"/>
    <w:p w14:paraId="2A0E5F48" w14:textId="77777777" w:rsidR="00693389" w:rsidRDefault="00693389" w:rsidP="00693389"/>
    <w:p w14:paraId="046A0B5A" w14:textId="77777777" w:rsidR="00693389" w:rsidRDefault="00693389" w:rsidP="00693389"/>
    <w:p w14:paraId="73422607" w14:textId="1C634D92" w:rsidR="00693389" w:rsidRDefault="00693389" w:rsidP="00693389"/>
    <w:p w14:paraId="4BB9CC6F" w14:textId="77777777" w:rsidR="00693389" w:rsidRDefault="00693389" w:rsidP="00693389"/>
    <w:p w14:paraId="31E49BC3" w14:textId="77777777" w:rsidR="00693389" w:rsidRDefault="00693389" w:rsidP="00693389"/>
    <w:p w14:paraId="2A384EB9" w14:textId="77777777" w:rsidR="00693389" w:rsidRDefault="00693389" w:rsidP="00693389"/>
    <w:p w14:paraId="10817942" w14:textId="0963256B" w:rsidR="00433E53" w:rsidRDefault="00433E53" w:rsidP="00433E53">
      <w:pPr>
        <w:ind w:firstLine="0"/>
      </w:pPr>
    </w:p>
    <w:p w14:paraId="5215A4E1" w14:textId="77777777" w:rsidR="00433E53" w:rsidRDefault="00433E53" w:rsidP="00433E53">
      <w:pPr>
        <w:ind w:firstLine="0"/>
      </w:pPr>
    </w:p>
    <w:p w14:paraId="0199E802" w14:textId="19D0E772" w:rsidR="00B75838" w:rsidRDefault="00B75838" w:rsidP="00B75838">
      <w:pPr>
        <w:ind w:firstLine="0"/>
      </w:pPr>
    </w:p>
    <w:p w14:paraId="0866425D" w14:textId="77777777" w:rsidR="00214F33" w:rsidRDefault="00214F33" w:rsidP="00B75838"/>
    <w:p w14:paraId="3505268B" w14:textId="34CB9CBE" w:rsidR="00B946E1" w:rsidRDefault="00B946E1" w:rsidP="00214F33">
      <w:pPr>
        <w:ind w:firstLine="0"/>
      </w:pPr>
    </w:p>
    <w:p w14:paraId="21A47CC9" w14:textId="78341144" w:rsidR="00B75838" w:rsidRDefault="00B75838" w:rsidP="00B75838">
      <w:pPr>
        <w:ind w:firstLine="0"/>
      </w:pPr>
    </w:p>
    <w:p w14:paraId="3E540023" w14:textId="67F15B5D" w:rsidR="00B75838" w:rsidRDefault="00B75838" w:rsidP="00B75838">
      <w:pPr>
        <w:ind w:firstLine="0"/>
      </w:pPr>
    </w:p>
    <w:p w14:paraId="379625BE" w14:textId="55B7D161" w:rsidR="00B75838" w:rsidRDefault="00F044A7" w:rsidP="00B75838">
      <w:pPr>
        <w:ind w:firstLine="0"/>
      </w:pPr>
      <w:r>
        <w:rPr>
          <w:noProof/>
          <w:lang w:val="it-IT" w:eastAsia="it-IT"/>
        </w:rPr>
        <w:lastRenderedPageBreak/>
        <mc:AlternateContent>
          <mc:Choice Requires="wpg">
            <w:drawing>
              <wp:anchor distT="0" distB="0" distL="114300" distR="114300" simplePos="0" relativeHeight="251750400" behindDoc="0" locked="0" layoutInCell="1" allowOverlap="1" wp14:anchorId="2D962C9A" wp14:editId="59F6B304">
                <wp:simplePos x="0" y="0"/>
                <wp:positionH relativeFrom="margin">
                  <wp:posOffset>217805</wp:posOffset>
                </wp:positionH>
                <wp:positionV relativeFrom="paragraph">
                  <wp:posOffset>68101</wp:posOffset>
                </wp:positionV>
                <wp:extent cx="5819775" cy="3419475"/>
                <wp:effectExtent l="0" t="19050" r="28575" b="0"/>
                <wp:wrapNone/>
                <wp:docPr id="223" name="Gruppo 223"/>
                <wp:cNvGraphicFramePr/>
                <a:graphic xmlns:a="http://schemas.openxmlformats.org/drawingml/2006/main">
                  <a:graphicData uri="http://schemas.microsoft.com/office/word/2010/wordprocessingGroup">
                    <wpg:wgp>
                      <wpg:cNvGrpSpPr/>
                      <wpg:grpSpPr>
                        <a:xfrm>
                          <a:off x="0" y="0"/>
                          <a:ext cx="5819775" cy="3419475"/>
                          <a:chOff x="0" y="0"/>
                          <a:chExt cx="6072505" cy="3712845"/>
                        </a:xfrm>
                      </wpg:grpSpPr>
                      <wpg:grpSp>
                        <wpg:cNvPr id="224" name="Gruppo 224"/>
                        <wpg:cNvGrpSpPr/>
                        <wpg:grpSpPr>
                          <a:xfrm>
                            <a:off x="9525" y="0"/>
                            <a:ext cx="1666875" cy="1266825"/>
                            <a:chOff x="-10696" y="0"/>
                            <a:chExt cx="1871881" cy="1397289"/>
                          </a:xfrm>
                        </wpg:grpSpPr>
                        <pic:pic xmlns:pic="http://schemas.openxmlformats.org/drawingml/2006/picture">
                          <pic:nvPicPr>
                            <pic:cNvPr id="225" name="Immagine 225"/>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47625" y="0"/>
                              <a:ext cx="1813560" cy="1340485"/>
                            </a:xfrm>
                            <a:prstGeom prst="rect">
                              <a:avLst/>
                            </a:prstGeom>
                            <a:noFill/>
                            <a:ln>
                              <a:noFill/>
                            </a:ln>
                          </pic:spPr>
                        </pic:pic>
                        <wpg:grpSp>
                          <wpg:cNvPr id="226" name="Gruppo 226"/>
                          <wpg:cNvGrpSpPr/>
                          <wpg:grpSpPr>
                            <a:xfrm>
                              <a:off x="-10696" y="1122969"/>
                              <a:ext cx="307975" cy="274320"/>
                              <a:chOff x="37184" y="332078"/>
                              <a:chExt cx="307975" cy="274320"/>
                            </a:xfrm>
                          </wpg:grpSpPr>
                          <wps:wsp>
                            <wps:cNvPr id="227" name="Rettangolo 227"/>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Casella di testo 2"/>
                            <wps:cNvSpPr txBox="1">
                              <a:spLocks noChangeArrowheads="1"/>
                            </wps:cNvSpPr>
                            <wps:spPr bwMode="auto">
                              <a:xfrm>
                                <a:off x="37184" y="332078"/>
                                <a:ext cx="307975" cy="274320"/>
                              </a:xfrm>
                              <a:prstGeom prst="rect">
                                <a:avLst/>
                              </a:prstGeom>
                              <a:noFill/>
                              <a:ln w="9525">
                                <a:noFill/>
                                <a:miter lim="800000"/>
                                <a:headEnd/>
                                <a:tailEnd/>
                              </a:ln>
                            </wps:spPr>
                            <wps:txbx>
                              <w:txbxContent>
                                <w:p w14:paraId="35C0B122" w14:textId="77777777" w:rsidR="001653E6" w:rsidRPr="00131F99" w:rsidRDefault="001653E6" w:rsidP="00924257">
                                  <w:pPr>
                                    <w:ind w:hanging="2"/>
                                  </w:pPr>
                                  <w:r>
                                    <w:t>a</w:t>
                                  </w:r>
                                </w:p>
                              </w:txbxContent>
                            </wps:txbx>
                            <wps:bodyPr rot="0" vert="horz" wrap="square" lIns="91440" tIns="45720" rIns="91440" bIns="45720" anchor="t" anchorCtr="0">
                              <a:noAutofit/>
                            </wps:bodyPr>
                          </wps:wsp>
                        </wpg:grpSp>
                      </wpg:grpSp>
                      <pic:pic xmlns:pic="http://schemas.openxmlformats.org/drawingml/2006/picture">
                        <pic:nvPicPr>
                          <pic:cNvPr id="229" name="Immagine 229"/>
                          <pic:cNvPicPr>
                            <a:picLocks noChangeAspect="1"/>
                          </pic:cNvPicPr>
                        </pic:nvPicPr>
                        <pic:blipFill rotWithShape="1">
                          <a:blip r:embed="rId58" cstate="print">
                            <a:extLst>
                              <a:ext uri="{28A0092B-C50C-407E-A947-70E740481C1C}">
                                <a14:useLocalDpi xmlns:a14="http://schemas.microsoft.com/office/drawing/2010/main" val="0"/>
                              </a:ext>
                            </a:extLst>
                          </a:blip>
                          <a:srcRect r="41924"/>
                          <a:stretch/>
                        </pic:blipFill>
                        <pic:spPr bwMode="auto">
                          <a:xfrm>
                            <a:off x="57150" y="1238250"/>
                            <a:ext cx="2026285" cy="2400300"/>
                          </a:xfrm>
                          <a:prstGeom prst="rect">
                            <a:avLst/>
                          </a:prstGeom>
                          <a:ln>
                            <a:solidFill>
                              <a:schemeClr val="bg1">
                                <a:lumMod val="75000"/>
                              </a:schemeClr>
                            </a:solidFill>
                          </a:ln>
                          <a:extLst>
                            <a:ext uri="{53640926-AAD7-44D8-BBD7-CCE9431645EC}">
                              <a14:shadowObscured xmlns:a14="http://schemas.microsoft.com/office/drawing/2010/main"/>
                            </a:ext>
                          </a:extLst>
                        </pic:spPr>
                      </pic:pic>
                      <pic:pic xmlns:pic="http://schemas.openxmlformats.org/drawingml/2006/picture">
                        <pic:nvPicPr>
                          <pic:cNvPr id="230" name="Immagine 230"/>
                          <pic:cNvPicPr>
                            <a:picLocks noChangeAspect="1"/>
                          </pic:cNvPicPr>
                        </pic:nvPicPr>
                        <pic:blipFill rotWithShape="1">
                          <a:blip r:embed="rId59" cstate="print">
                            <a:extLst>
                              <a:ext uri="{28A0092B-C50C-407E-A947-70E740481C1C}">
                                <a14:useLocalDpi xmlns:a14="http://schemas.microsoft.com/office/drawing/2010/main" val="0"/>
                              </a:ext>
                            </a:extLst>
                          </a:blip>
                          <a:srcRect r="42874"/>
                          <a:stretch/>
                        </pic:blipFill>
                        <pic:spPr bwMode="auto">
                          <a:xfrm>
                            <a:off x="2095500" y="1238250"/>
                            <a:ext cx="2000250" cy="2400300"/>
                          </a:xfrm>
                          <a:prstGeom prst="rect">
                            <a:avLst/>
                          </a:prstGeom>
                          <a:ln>
                            <a:solidFill>
                              <a:schemeClr val="bg1">
                                <a:lumMod val="75000"/>
                              </a:schemeClr>
                            </a:solidFill>
                          </a:ln>
                          <a:extLst>
                            <a:ext uri="{53640926-AAD7-44D8-BBD7-CCE9431645EC}">
                              <a14:shadowObscured xmlns:a14="http://schemas.microsoft.com/office/drawing/2010/main"/>
                            </a:ext>
                          </a:extLst>
                        </pic:spPr>
                      </pic:pic>
                      <pic:pic xmlns:pic="http://schemas.openxmlformats.org/drawingml/2006/picture">
                        <pic:nvPicPr>
                          <pic:cNvPr id="231" name="Immagine 231"/>
                          <pic:cNvPicPr>
                            <a:picLocks noChangeAspect="1"/>
                          </pic:cNvPicPr>
                        </pic:nvPicPr>
                        <pic:blipFill rotWithShape="1">
                          <a:blip r:embed="rId60" cstate="print">
                            <a:extLst>
                              <a:ext uri="{28A0092B-C50C-407E-A947-70E740481C1C}">
                                <a14:useLocalDpi xmlns:a14="http://schemas.microsoft.com/office/drawing/2010/main" val="0"/>
                              </a:ext>
                            </a:extLst>
                          </a:blip>
                          <a:srcRect r="43302"/>
                          <a:stretch/>
                        </pic:blipFill>
                        <pic:spPr bwMode="auto">
                          <a:xfrm>
                            <a:off x="4095750" y="1238250"/>
                            <a:ext cx="1976755" cy="2400300"/>
                          </a:xfrm>
                          <a:prstGeom prst="rect">
                            <a:avLst/>
                          </a:prstGeom>
                          <a:ln>
                            <a:solidFill>
                              <a:schemeClr val="bg1">
                                <a:lumMod val="75000"/>
                              </a:schemeClr>
                            </a:solidFill>
                          </a:ln>
                          <a:extLst>
                            <a:ext uri="{53640926-AAD7-44D8-BBD7-CCE9431645EC}">
                              <a14:shadowObscured xmlns:a14="http://schemas.microsoft.com/office/drawing/2010/main"/>
                            </a:ext>
                          </a:extLst>
                        </pic:spPr>
                      </pic:pic>
                      <wpg:grpSp>
                        <wpg:cNvPr id="232" name="Gruppo 232"/>
                        <wpg:cNvGrpSpPr/>
                        <wpg:grpSpPr>
                          <a:xfrm>
                            <a:off x="1685925" y="0"/>
                            <a:ext cx="2190750" cy="1223010"/>
                            <a:chOff x="0" y="0"/>
                            <a:chExt cx="2190750" cy="1223010"/>
                          </a:xfrm>
                        </wpg:grpSpPr>
                        <pic:pic xmlns:pic="http://schemas.openxmlformats.org/drawingml/2006/picture">
                          <pic:nvPicPr>
                            <pic:cNvPr id="233" name="Immagine 233"/>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90750" cy="1223010"/>
                            </a:xfrm>
                            <a:prstGeom prst="rect">
                              <a:avLst/>
                            </a:prstGeom>
                            <a:noFill/>
                            <a:ln>
                              <a:solidFill>
                                <a:schemeClr val="bg1"/>
                              </a:solidFill>
                            </a:ln>
                          </pic:spPr>
                        </pic:pic>
                        <wps:wsp>
                          <wps:cNvPr id="234" name="Casella di testo 2"/>
                          <wps:cNvSpPr txBox="1">
                            <a:spLocks noChangeArrowheads="1"/>
                          </wps:cNvSpPr>
                          <wps:spPr bwMode="auto">
                            <a:xfrm>
                              <a:off x="85725" y="847725"/>
                              <a:ext cx="307975" cy="273962"/>
                            </a:xfrm>
                            <a:prstGeom prst="rect">
                              <a:avLst/>
                            </a:prstGeom>
                            <a:noFill/>
                            <a:ln w="9525">
                              <a:noFill/>
                              <a:miter lim="800000"/>
                              <a:headEnd/>
                              <a:tailEnd/>
                            </a:ln>
                          </wps:spPr>
                          <wps:txbx>
                            <w:txbxContent>
                              <w:p w14:paraId="1F1E5C41" w14:textId="77777777" w:rsidR="001653E6" w:rsidRPr="00301C0F" w:rsidRDefault="001653E6" w:rsidP="00924257">
                                <w:pPr>
                                  <w:ind w:hanging="2"/>
                                  <w:rPr>
                                    <w:rFonts w:asciiTheme="minorHAnsi" w:hAnsiTheme="minorHAnsi" w:cstheme="minorHAnsi"/>
                                    <w:b/>
                                    <w:color w:val="00FFFF"/>
                                    <w:sz w:val="22"/>
                                  </w:rPr>
                                </w:pPr>
                                <w:r w:rsidRPr="00301C0F">
                                  <w:rPr>
                                    <w:rFonts w:asciiTheme="minorHAnsi" w:hAnsiTheme="minorHAnsi" w:cstheme="minorHAnsi"/>
                                    <w:b/>
                                    <w:color w:val="00FFFF"/>
                                    <w:sz w:val="22"/>
                                  </w:rPr>
                                  <w:t>1</w:t>
                                </w:r>
                              </w:p>
                            </w:txbxContent>
                          </wps:txbx>
                          <wps:bodyPr rot="0" vert="horz" wrap="square" lIns="91440" tIns="45720" rIns="91440" bIns="45720" anchor="t" anchorCtr="0">
                            <a:noAutofit/>
                          </wps:bodyPr>
                        </wps:wsp>
                        <wps:wsp>
                          <wps:cNvPr id="235" name="Casella di testo 2"/>
                          <wps:cNvSpPr txBox="1">
                            <a:spLocks noChangeArrowheads="1"/>
                          </wps:cNvSpPr>
                          <wps:spPr bwMode="auto">
                            <a:xfrm>
                              <a:off x="1162050" y="114300"/>
                              <a:ext cx="307975" cy="273962"/>
                            </a:xfrm>
                            <a:prstGeom prst="rect">
                              <a:avLst/>
                            </a:prstGeom>
                            <a:noFill/>
                            <a:ln w="9525">
                              <a:noFill/>
                              <a:miter lim="800000"/>
                              <a:headEnd/>
                              <a:tailEnd/>
                            </a:ln>
                          </wps:spPr>
                          <wps:txbx>
                            <w:txbxContent>
                              <w:p w14:paraId="444986D2" w14:textId="77777777" w:rsidR="001653E6" w:rsidRPr="00301C0F" w:rsidRDefault="001653E6" w:rsidP="00924257">
                                <w:pPr>
                                  <w:ind w:hanging="2"/>
                                  <w:rPr>
                                    <w:rFonts w:asciiTheme="minorHAnsi" w:hAnsiTheme="minorHAnsi" w:cstheme="minorHAnsi"/>
                                    <w:b/>
                                    <w:color w:val="00FFFF"/>
                                    <w:sz w:val="22"/>
                                  </w:rPr>
                                </w:pPr>
                                <w:r>
                                  <w:rPr>
                                    <w:rFonts w:cstheme="minorHAnsi"/>
                                    <w:b/>
                                    <w:color w:val="00FFFF"/>
                                  </w:rPr>
                                  <w:t>3</w:t>
                                </w:r>
                              </w:p>
                            </w:txbxContent>
                          </wps:txbx>
                          <wps:bodyPr rot="0" vert="horz" wrap="square" lIns="91440" tIns="45720" rIns="91440" bIns="45720" anchor="t" anchorCtr="0">
                            <a:noAutofit/>
                          </wps:bodyPr>
                        </wps:wsp>
                        <wps:wsp>
                          <wps:cNvPr id="236" name="Casella di testo 2"/>
                          <wps:cNvSpPr txBox="1">
                            <a:spLocks noChangeArrowheads="1"/>
                          </wps:cNvSpPr>
                          <wps:spPr bwMode="auto">
                            <a:xfrm>
                              <a:off x="904875" y="504825"/>
                              <a:ext cx="307975" cy="273962"/>
                            </a:xfrm>
                            <a:prstGeom prst="rect">
                              <a:avLst/>
                            </a:prstGeom>
                            <a:noFill/>
                            <a:ln w="9525">
                              <a:noFill/>
                              <a:miter lim="800000"/>
                              <a:headEnd/>
                              <a:tailEnd/>
                            </a:ln>
                          </wps:spPr>
                          <wps:txbx>
                            <w:txbxContent>
                              <w:p w14:paraId="6D0E4E85" w14:textId="77777777" w:rsidR="001653E6" w:rsidRPr="00301C0F" w:rsidRDefault="001653E6" w:rsidP="00924257">
                                <w:pPr>
                                  <w:ind w:hanging="2"/>
                                  <w:rPr>
                                    <w:rFonts w:asciiTheme="minorHAnsi" w:hAnsiTheme="minorHAnsi" w:cstheme="minorHAnsi"/>
                                    <w:b/>
                                    <w:color w:val="00FFFF"/>
                                    <w:sz w:val="22"/>
                                  </w:rPr>
                                </w:pPr>
                                <w:r>
                                  <w:rPr>
                                    <w:rFonts w:cstheme="minorHAnsi"/>
                                    <w:b/>
                                    <w:color w:val="00FFFF"/>
                                  </w:rPr>
                                  <w:t>2</w:t>
                                </w:r>
                              </w:p>
                            </w:txbxContent>
                          </wps:txbx>
                          <wps:bodyPr rot="0" vert="horz" wrap="square" lIns="91440" tIns="45720" rIns="91440" bIns="45720" anchor="t" anchorCtr="0">
                            <a:noAutofit/>
                          </wps:bodyPr>
                        </wps:wsp>
                      </wpg:grpSp>
                      <wpg:grpSp>
                        <wpg:cNvPr id="237" name="Gruppo 237"/>
                        <wpg:cNvGrpSpPr/>
                        <wpg:grpSpPr>
                          <a:xfrm>
                            <a:off x="3886200" y="0"/>
                            <a:ext cx="2185035" cy="1207770"/>
                            <a:chOff x="0" y="0"/>
                            <a:chExt cx="2185035" cy="1207770"/>
                          </a:xfrm>
                        </wpg:grpSpPr>
                        <pic:pic xmlns:pic="http://schemas.openxmlformats.org/drawingml/2006/picture">
                          <pic:nvPicPr>
                            <pic:cNvPr id="238" name="Immagine 238"/>
                            <pic:cNvPicPr>
                              <a:picLocks noChangeAspect="1"/>
                            </pic:cNvPicPr>
                          </pic:nvPicPr>
                          <pic:blipFill rotWithShape="1">
                            <a:blip r:embed="rId62" cstate="print">
                              <a:extLst>
                                <a:ext uri="{28A0092B-C50C-407E-A947-70E740481C1C}">
                                  <a14:useLocalDpi xmlns:a14="http://schemas.microsoft.com/office/drawing/2010/main" val="0"/>
                                </a:ext>
                              </a:extLst>
                            </a:blip>
                            <a:srcRect r="3666" b="15921"/>
                            <a:stretch/>
                          </pic:blipFill>
                          <pic:spPr bwMode="auto">
                            <a:xfrm>
                              <a:off x="0" y="0"/>
                              <a:ext cx="2185035" cy="1207770"/>
                            </a:xfrm>
                            <a:prstGeom prst="rect">
                              <a:avLst/>
                            </a:prstGeom>
                            <a:noFill/>
                            <a:ln>
                              <a:noFill/>
                            </a:ln>
                            <a:extLst>
                              <a:ext uri="{53640926-AAD7-44D8-BBD7-CCE9431645EC}">
                                <a14:shadowObscured xmlns:a14="http://schemas.microsoft.com/office/drawing/2010/main"/>
                              </a:ext>
                            </a:extLst>
                          </pic:spPr>
                        </pic:pic>
                        <wps:wsp>
                          <wps:cNvPr id="239" name="Casella di testo 2"/>
                          <wps:cNvSpPr txBox="1">
                            <a:spLocks noChangeArrowheads="1"/>
                          </wps:cNvSpPr>
                          <wps:spPr bwMode="auto">
                            <a:xfrm>
                              <a:off x="1657350" y="0"/>
                              <a:ext cx="307975" cy="273962"/>
                            </a:xfrm>
                            <a:prstGeom prst="rect">
                              <a:avLst/>
                            </a:prstGeom>
                            <a:noFill/>
                            <a:ln w="9525">
                              <a:noFill/>
                              <a:miter lim="800000"/>
                              <a:headEnd/>
                              <a:tailEnd/>
                            </a:ln>
                          </wps:spPr>
                          <wps:txbx>
                            <w:txbxContent>
                              <w:p w14:paraId="3B4DB34A" w14:textId="77777777" w:rsidR="001653E6" w:rsidRPr="00F81313" w:rsidRDefault="001653E6" w:rsidP="00924257">
                                <w:pPr>
                                  <w:ind w:hanging="2"/>
                                  <w:rPr>
                                    <w:rFonts w:asciiTheme="minorHAnsi" w:hAnsiTheme="minorHAnsi" w:cstheme="minorHAnsi"/>
                                    <w:b/>
                                    <w:color w:val="FFC000"/>
                                    <w:sz w:val="28"/>
                                  </w:rPr>
                                </w:pPr>
                                <w:r w:rsidRPr="00F81313">
                                  <w:rPr>
                                    <w:rFonts w:cstheme="minorHAnsi"/>
                                    <w:b/>
                                    <w:color w:val="FFC000"/>
                                    <w:sz w:val="28"/>
                                  </w:rPr>
                                  <w:t>+</w:t>
                                </w:r>
                              </w:p>
                            </w:txbxContent>
                          </wps:txbx>
                          <wps:bodyPr rot="0" vert="horz" wrap="square" lIns="91440" tIns="45720" rIns="91440" bIns="45720" anchor="t" anchorCtr="0">
                            <a:noAutofit/>
                          </wps:bodyPr>
                        </wps:wsp>
                        <wps:wsp>
                          <wps:cNvPr id="240" name="Casella di testo 2"/>
                          <wps:cNvSpPr txBox="1">
                            <a:spLocks noChangeArrowheads="1"/>
                          </wps:cNvSpPr>
                          <wps:spPr bwMode="auto">
                            <a:xfrm>
                              <a:off x="85725" y="504825"/>
                              <a:ext cx="307975" cy="273962"/>
                            </a:xfrm>
                            <a:prstGeom prst="rect">
                              <a:avLst/>
                            </a:prstGeom>
                            <a:noFill/>
                            <a:ln w="9525">
                              <a:noFill/>
                              <a:miter lim="800000"/>
                              <a:headEnd/>
                              <a:tailEnd/>
                            </a:ln>
                          </wps:spPr>
                          <wps:txbx>
                            <w:txbxContent>
                              <w:p w14:paraId="77E8C54D" w14:textId="77777777" w:rsidR="001653E6" w:rsidRPr="00F81313" w:rsidRDefault="001653E6" w:rsidP="00924257">
                                <w:pPr>
                                  <w:ind w:hanging="2"/>
                                  <w:rPr>
                                    <w:rFonts w:asciiTheme="minorHAnsi" w:hAnsiTheme="minorHAnsi" w:cstheme="minorHAnsi"/>
                                    <w:b/>
                                    <w:color w:val="0070C0"/>
                                    <w:sz w:val="28"/>
                                  </w:rPr>
                                </w:pPr>
                                <w:r w:rsidRPr="00F81313">
                                  <w:rPr>
                                    <w:rFonts w:cstheme="minorHAnsi"/>
                                    <w:b/>
                                    <w:color w:val="0070C0"/>
                                    <w:sz w:val="28"/>
                                  </w:rPr>
                                  <w:t>+</w:t>
                                </w:r>
                              </w:p>
                            </w:txbxContent>
                          </wps:txbx>
                          <wps:bodyPr rot="0" vert="horz" wrap="square" lIns="91440" tIns="45720" rIns="91440" bIns="45720" anchor="t" anchorCtr="0">
                            <a:noAutofit/>
                          </wps:bodyPr>
                        </wps:wsp>
                        <wps:wsp>
                          <wps:cNvPr id="241" name="Casella di testo 2"/>
                          <wps:cNvSpPr txBox="1">
                            <a:spLocks noChangeArrowheads="1"/>
                          </wps:cNvSpPr>
                          <wps:spPr bwMode="auto">
                            <a:xfrm>
                              <a:off x="857250" y="342900"/>
                              <a:ext cx="307975" cy="273962"/>
                            </a:xfrm>
                            <a:prstGeom prst="rect">
                              <a:avLst/>
                            </a:prstGeom>
                            <a:noFill/>
                            <a:ln w="9525">
                              <a:noFill/>
                              <a:miter lim="800000"/>
                              <a:headEnd/>
                              <a:tailEnd/>
                            </a:ln>
                          </wps:spPr>
                          <wps:txbx>
                            <w:txbxContent>
                              <w:p w14:paraId="12347918" w14:textId="77777777" w:rsidR="001653E6" w:rsidRPr="00F81313" w:rsidRDefault="001653E6" w:rsidP="00924257">
                                <w:pPr>
                                  <w:ind w:hanging="2"/>
                                  <w:rPr>
                                    <w:rFonts w:asciiTheme="minorHAnsi" w:hAnsiTheme="minorHAnsi" w:cstheme="minorHAnsi"/>
                                    <w:b/>
                                    <w:color w:val="078B07"/>
                                    <w:sz w:val="28"/>
                                  </w:rPr>
                                </w:pPr>
                                <w:r w:rsidRPr="00F81313">
                                  <w:rPr>
                                    <w:rFonts w:cstheme="minorHAnsi"/>
                                    <w:b/>
                                    <w:color w:val="078B07"/>
                                    <w:sz w:val="28"/>
                                  </w:rPr>
                                  <w:t>+</w:t>
                                </w:r>
                              </w:p>
                            </w:txbxContent>
                          </wps:txbx>
                          <wps:bodyPr rot="0" vert="horz" wrap="square" lIns="91440" tIns="45720" rIns="91440" bIns="45720" anchor="t" anchorCtr="0">
                            <a:noAutofit/>
                          </wps:bodyPr>
                        </wps:wsp>
                      </wpg:grpSp>
                      <wps:wsp>
                        <wps:cNvPr id="242" name="Casella di testo 2"/>
                        <wps:cNvSpPr txBox="1">
                          <a:spLocks noChangeArrowheads="1"/>
                        </wps:cNvSpPr>
                        <wps:spPr bwMode="auto">
                          <a:xfrm>
                            <a:off x="5762625" y="1276350"/>
                            <a:ext cx="307975" cy="273962"/>
                          </a:xfrm>
                          <a:prstGeom prst="rect">
                            <a:avLst/>
                          </a:prstGeom>
                          <a:noFill/>
                          <a:ln w="9525">
                            <a:noFill/>
                            <a:miter lim="800000"/>
                            <a:headEnd/>
                            <a:tailEnd/>
                          </a:ln>
                        </wps:spPr>
                        <wps:txbx>
                          <w:txbxContent>
                            <w:p w14:paraId="2C8D78CB" w14:textId="77777777" w:rsidR="001653E6" w:rsidRPr="00F81313" w:rsidRDefault="001653E6" w:rsidP="00924257">
                              <w:pPr>
                                <w:ind w:hanging="2"/>
                                <w:rPr>
                                  <w:rFonts w:asciiTheme="minorHAnsi" w:hAnsiTheme="minorHAnsi" w:cstheme="minorHAnsi"/>
                                  <w:b/>
                                  <w:color w:val="FFC000"/>
                                  <w:sz w:val="28"/>
                                </w:rPr>
                              </w:pPr>
                              <w:r w:rsidRPr="00F81313">
                                <w:rPr>
                                  <w:rFonts w:cstheme="minorHAnsi"/>
                                  <w:b/>
                                  <w:color w:val="FFC000"/>
                                  <w:sz w:val="28"/>
                                </w:rPr>
                                <w:t>+</w:t>
                              </w:r>
                            </w:p>
                          </w:txbxContent>
                        </wps:txbx>
                        <wps:bodyPr rot="0" vert="horz" wrap="square" lIns="91440" tIns="45720" rIns="91440" bIns="45720" anchor="t" anchorCtr="0">
                          <a:noAutofit/>
                        </wps:bodyPr>
                      </wps:wsp>
                      <wps:wsp>
                        <wps:cNvPr id="243" name="Casella di testo 2"/>
                        <wps:cNvSpPr txBox="1">
                          <a:spLocks noChangeArrowheads="1"/>
                        </wps:cNvSpPr>
                        <wps:spPr bwMode="auto">
                          <a:xfrm>
                            <a:off x="1790700" y="1276350"/>
                            <a:ext cx="307975" cy="273962"/>
                          </a:xfrm>
                          <a:prstGeom prst="rect">
                            <a:avLst/>
                          </a:prstGeom>
                          <a:noFill/>
                          <a:ln w="9525">
                            <a:noFill/>
                            <a:miter lim="800000"/>
                            <a:headEnd/>
                            <a:tailEnd/>
                          </a:ln>
                        </wps:spPr>
                        <wps:txbx>
                          <w:txbxContent>
                            <w:p w14:paraId="56F63802" w14:textId="77777777" w:rsidR="001653E6" w:rsidRPr="00F81313" w:rsidRDefault="001653E6" w:rsidP="00924257">
                              <w:pPr>
                                <w:ind w:hanging="2"/>
                                <w:rPr>
                                  <w:rFonts w:asciiTheme="minorHAnsi" w:hAnsiTheme="minorHAnsi" w:cstheme="minorHAnsi"/>
                                  <w:b/>
                                  <w:color w:val="0070C0"/>
                                  <w:sz w:val="28"/>
                                </w:rPr>
                              </w:pPr>
                              <w:r w:rsidRPr="00F81313">
                                <w:rPr>
                                  <w:rFonts w:cstheme="minorHAnsi"/>
                                  <w:b/>
                                  <w:color w:val="0070C0"/>
                                  <w:sz w:val="28"/>
                                </w:rPr>
                                <w:t>+</w:t>
                              </w:r>
                            </w:p>
                          </w:txbxContent>
                        </wps:txbx>
                        <wps:bodyPr rot="0" vert="horz" wrap="square" lIns="91440" tIns="45720" rIns="91440" bIns="45720" anchor="t" anchorCtr="0">
                          <a:noAutofit/>
                        </wps:bodyPr>
                      </wps:wsp>
                      <wps:wsp>
                        <wps:cNvPr id="244" name="Casella di testo 2"/>
                        <wps:cNvSpPr txBox="1">
                          <a:spLocks noChangeArrowheads="1"/>
                        </wps:cNvSpPr>
                        <wps:spPr bwMode="auto">
                          <a:xfrm>
                            <a:off x="3790950" y="1276350"/>
                            <a:ext cx="307975" cy="273685"/>
                          </a:xfrm>
                          <a:prstGeom prst="rect">
                            <a:avLst/>
                          </a:prstGeom>
                          <a:noFill/>
                          <a:ln w="9525">
                            <a:noFill/>
                            <a:miter lim="800000"/>
                            <a:headEnd/>
                            <a:tailEnd/>
                          </a:ln>
                        </wps:spPr>
                        <wps:txbx>
                          <w:txbxContent>
                            <w:p w14:paraId="3A2E873A" w14:textId="77777777" w:rsidR="001653E6" w:rsidRPr="00F81313" w:rsidRDefault="001653E6" w:rsidP="00924257">
                              <w:pPr>
                                <w:ind w:hanging="2"/>
                                <w:rPr>
                                  <w:rFonts w:asciiTheme="minorHAnsi" w:hAnsiTheme="minorHAnsi" w:cstheme="minorHAnsi"/>
                                  <w:b/>
                                  <w:color w:val="078B07"/>
                                  <w:sz w:val="28"/>
                                </w:rPr>
                              </w:pPr>
                              <w:r w:rsidRPr="00F81313">
                                <w:rPr>
                                  <w:rFonts w:cstheme="minorHAnsi"/>
                                  <w:b/>
                                  <w:color w:val="078B07"/>
                                  <w:sz w:val="28"/>
                                </w:rPr>
                                <w:t>+</w:t>
                              </w:r>
                            </w:p>
                          </w:txbxContent>
                        </wps:txbx>
                        <wps:bodyPr rot="0" vert="horz" wrap="square" lIns="91440" tIns="45720" rIns="91440" bIns="45720" anchor="t" anchorCtr="0">
                          <a:noAutofit/>
                        </wps:bodyPr>
                      </wps:wsp>
                      <wpg:grpSp>
                        <wpg:cNvPr id="245" name="Gruppo 245"/>
                        <wpg:cNvGrpSpPr/>
                        <wpg:grpSpPr>
                          <a:xfrm>
                            <a:off x="2047875" y="3438525"/>
                            <a:ext cx="307975" cy="274320"/>
                            <a:chOff x="47880" y="342584"/>
                            <a:chExt cx="307975" cy="274320"/>
                          </a:xfrm>
                        </wpg:grpSpPr>
                        <wps:wsp>
                          <wps:cNvPr id="246" name="Rettangolo 246"/>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6441EDDE" w14:textId="77777777" w:rsidR="001653E6" w:rsidRPr="00131F99" w:rsidRDefault="001653E6" w:rsidP="00924257">
                                <w:pPr>
                                  <w:ind w:hanging="2"/>
                                </w:pPr>
                                <w:r>
                                  <w:t>e</w:t>
                                </w:r>
                              </w:p>
                            </w:txbxContent>
                          </wps:txbx>
                          <wps:bodyPr rot="0" vert="horz" wrap="square" lIns="91440" tIns="45720" rIns="91440" bIns="45720" anchor="t" anchorCtr="0">
                            <a:noAutofit/>
                          </wps:bodyPr>
                        </wps:wsp>
                      </wpg:grpSp>
                      <wpg:grpSp>
                        <wpg:cNvPr id="248" name="Gruppo 248"/>
                        <wpg:cNvGrpSpPr/>
                        <wpg:grpSpPr>
                          <a:xfrm>
                            <a:off x="4038600" y="3438525"/>
                            <a:ext cx="307975" cy="274320"/>
                            <a:chOff x="47880" y="342584"/>
                            <a:chExt cx="307975" cy="274320"/>
                          </a:xfrm>
                        </wpg:grpSpPr>
                        <wps:wsp>
                          <wps:cNvPr id="249" name="Rettangolo 249"/>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0E4F1733" w14:textId="77777777" w:rsidR="001653E6" w:rsidRPr="00131F99" w:rsidRDefault="001653E6" w:rsidP="00924257">
                                <w:pPr>
                                  <w:ind w:hanging="2"/>
                                </w:pPr>
                                <w:r>
                                  <w:t>f</w:t>
                                </w:r>
                              </w:p>
                            </w:txbxContent>
                          </wps:txbx>
                          <wps:bodyPr rot="0" vert="horz" wrap="square" lIns="91440" tIns="45720" rIns="91440" bIns="45720" anchor="t" anchorCtr="0">
                            <a:noAutofit/>
                          </wps:bodyPr>
                        </wps:wsp>
                      </wpg:grpSp>
                      <wpg:grpSp>
                        <wpg:cNvPr id="251" name="Gruppo 251"/>
                        <wpg:cNvGrpSpPr/>
                        <wpg:grpSpPr>
                          <a:xfrm>
                            <a:off x="0" y="3438525"/>
                            <a:ext cx="307975" cy="274320"/>
                            <a:chOff x="47880" y="342584"/>
                            <a:chExt cx="307975" cy="274320"/>
                          </a:xfrm>
                        </wpg:grpSpPr>
                        <wps:wsp>
                          <wps:cNvPr id="252" name="Rettangolo 252"/>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41C865B0" w14:textId="77777777" w:rsidR="001653E6" w:rsidRPr="00131F99" w:rsidRDefault="001653E6" w:rsidP="00924257">
                                <w:pPr>
                                  <w:ind w:hanging="2"/>
                                </w:pPr>
                                <w:r>
                                  <w:t>d</w:t>
                                </w:r>
                              </w:p>
                            </w:txbxContent>
                          </wps:txbx>
                          <wps:bodyPr rot="0" vert="horz" wrap="square" lIns="91440" tIns="45720" rIns="91440" bIns="45720" anchor="t" anchorCtr="0">
                            <a:noAutofit/>
                          </wps:bodyPr>
                        </wps:wsp>
                      </wpg:grpSp>
                      <wpg:grpSp>
                        <wpg:cNvPr id="254" name="Gruppo 254"/>
                        <wpg:cNvGrpSpPr/>
                        <wpg:grpSpPr>
                          <a:xfrm>
                            <a:off x="3838575" y="1000125"/>
                            <a:ext cx="307975" cy="274320"/>
                            <a:chOff x="47880" y="342584"/>
                            <a:chExt cx="307975" cy="274320"/>
                          </a:xfrm>
                        </wpg:grpSpPr>
                        <wps:wsp>
                          <wps:cNvPr id="255" name="Rettangolo 255"/>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3E66EA5D" w14:textId="77777777" w:rsidR="001653E6" w:rsidRPr="00131F99" w:rsidRDefault="001653E6" w:rsidP="00924257">
                                <w:pPr>
                                  <w:ind w:hanging="2"/>
                                </w:pPr>
                                <w:r>
                                  <w:t>c</w:t>
                                </w:r>
                              </w:p>
                            </w:txbxContent>
                          </wps:txbx>
                          <wps:bodyPr rot="0" vert="horz" wrap="square" lIns="91440" tIns="45720" rIns="91440" bIns="45720" anchor="t" anchorCtr="0">
                            <a:noAutofit/>
                          </wps:bodyPr>
                        </wps:wsp>
                      </wpg:grpSp>
                      <wpg:grpSp>
                        <wpg:cNvPr id="257" name="Gruppo 257"/>
                        <wpg:cNvGrpSpPr/>
                        <wpg:grpSpPr>
                          <a:xfrm>
                            <a:off x="1638300" y="1009650"/>
                            <a:ext cx="307975" cy="274320"/>
                            <a:chOff x="47880" y="342584"/>
                            <a:chExt cx="307975" cy="274320"/>
                          </a:xfrm>
                        </wpg:grpSpPr>
                        <wps:wsp>
                          <wps:cNvPr id="258" name="Rettangolo 258"/>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7B34A297" w14:textId="77777777" w:rsidR="001653E6" w:rsidRPr="00131F99" w:rsidRDefault="001653E6" w:rsidP="00924257">
                                <w:pPr>
                                  <w:ind w:hanging="2"/>
                                </w:pPr>
                                <w:r>
                                  <w:t>b</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D962C9A" id="Gruppo 223" o:spid="_x0000_s1148" style="position:absolute;left:0;text-align:left;margin-left:17.15pt;margin-top:5.35pt;width:458.25pt;height:269.25pt;z-index:251750400;mso-position-horizontal-relative:margin;mso-position-vertical-relative:text;mso-width-relative:margin;mso-height-relative:margin" coordsize="60725,3712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">
                <v:group id="Gruppo 224" o:spid="_x0000_s1149" style="position:absolute;left:95;width:16669;height:12668" coordorigin="-106" coordsize="18718,13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Immagine 225" o:spid="_x0000_s1150" type="#_x0000_t75" style="position:absolute;left:476;width:18135;height:1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JaLrFAAAA3AAAAA8AAABkcnMvZG93bnJldi54bWxEj19rwjAUxd+FfYdwB3uRmVo2kWqUIQzG&#10;0Ae74l6vzbWta25Kktn67Y0w2OPh/PlxluvBtOJCzjeWFUwnCQji0uqGKwXF1/vzHIQPyBpby6Tg&#10;Sh7Wq4fREjNte97TJQ+ViCPsM1RQh9BlUvqyJoN+Yjvi6J2sMxiidJXUDvs4blqZJslMGmw4Emrs&#10;aFNT+ZP/mggprvPmk/Ljy/d52x8Pp9Ltxlulnh6HtwWIQEP4D/+1P7SCNH2F+5l4BO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yWi6xQAAANwAAAAPAAAAAAAAAAAAAAAA&#10;AJ8CAABkcnMvZG93bnJldi54bWxQSwUGAAAAAAQABAD3AAAAkQMAAAAA&#10;">
                    <v:imagedata r:id="rId63" o:title=""/>
                    <v:path arrowok="t"/>
                  </v:shape>
                  <v:group id="Gruppo 226" o:spid="_x0000_s1151" style="position:absolute;left:-106;top:11229;width:3078;height:2743" coordorigin="371,3320"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rect id="Rettangolo 227" o:spid="_x0000_s1152"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Z48MA&#10;AADcAAAADwAAAGRycy9kb3ducmV2LnhtbESPT2vCQBTE70K/w/KE3nRjUqxGVylCQ6+1Cjk+ss8k&#10;mH0bstv8+fZdQehxmPnNMPvjaBrRU+dqywpWywgEcWF1zaWCy8/nYgPCeWSNjWVSMJGD4+FltsdU&#10;24G/qT/7UoQSdikqqLxvUyldUZFBt7QtcfButjPog+xKqTscQrlpZBxFa2mw5rBQYUunior7+dco&#10;iPMoe/PJ9nRxOGX5Olnlt+mq1Ot8/NiB8DT6//CT/tKBi9/hcSYcAX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oZ48MAAADcAAAADwAAAAAAAAAAAAAAAACYAgAAZHJzL2Rv&#10;d25yZXYueG1sUEsFBgAAAAAEAAQA9QAAAIgDAAAAAA==&#10;" fillcolor="white [3212]" strokecolor="red" strokeweight=".5pt"/>
                    <v:shape id="_x0000_s1153" type="#_x0000_t202" style="position:absolute;left:371;top:3320;width:308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14:paraId="35C0B122" w14:textId="77777777" w:rsidR="001653E6" w:rsidRPr="00131F99" w:rsidRDefault="001653E6" w:rsidP="00924257">
                            <w:pPr>
                              <w:ind w:hanging="2"/>
                            </w:pPr>
                            <w:r>
                              <w:t>a</w:t>
                            </w:r>
                          </w:p>
                        </w:txbxContent>
                      </v:textbox>
                    </v:shape>
                  </v:group>
                </v:group>
                <v:shape id="Immagine 229" o:spid="_x0000_s1154" type="#_x0000_t75" style="position:absolute;left:571;top:12382;width:20263;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yh6TBAAAA3AAAAA8AAABkcnMvZG93bnJldi54bWxEj81qg0AUhfeFvsNwA9nVURdNax1DKJR0&#10;G03o9uJcHalzR5ypMW+fKRS6PJyfj1PuVzuKhWY/OFaQJSkI4tbpgXsF5+bj6QWED8gaR8ek4EYe&#10;9tXjQ4mFdlc+0VKHXsQR9gUqMCFMhZS+NWTRJ24ijl7nZoshyrmXesZrHLejzNP0WVocOBIMTvRu&#10;qP2uf2yE7OrmS/an5djsOpdRm9lzuCi13ayHNxCB1vAf/mt/agV5/gq/Z+IRk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yh6TBAAAA3AAAAA8AAAAAAAAAAAAAAAAAnwIA&#10;AGRycy9kb3ducmV2LnhtbFBLBQYAAAAABAAEAPcAAACNAwAAAAA=&#10;" stroked="t" strokecolor="#bfbfbf [2412]">
                  <v:imagedata r:id="rId64" o:title="" cropright="27475f"/>
                  <v:path arrowok="t"/>
                </v:shape>
                <v:shape id="Immagine 230" o:spid="_x0000_s1155" type="#_x0000_t75" style="position:absolute;left:20955;top:12382;width:2000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3p7DAAAA3AAAAA8AAABkcnMvZG93bnJldi54bWxET8tqwkAU3Rf6D8MtdGcmD5CSOooGDNJV&#10;1RZd3mZuk9TMnZCZavTrOwuhy8N5zxaj6cSZBtdaVpBEMQjiyuqWawUf+/XkBYTzyBo7y6TgSg4W&#10;88eHGebaXnhL552vRQhhl6OCxvs+l9JVDRl0ke2JA/dtB4M+wKGWesBLCDedTON4Kg22HBoa7Klo&#10;qDrtfo2Cz2L1nmlf2rfyqIuvw/GWHJY/Sj0/jctXEJ5G/y++uzdaQZqF+eFMOAJ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rensMAAADcAAAADwAAAAAAAAAAAAAAAACf&#10;AgAAZHJzL2Rvd25yZXYueG1sUEsFBgAAAAAEAAQA9wAAAI8DAAAAAA==&#10;" stroked="t" strokecolor="#bfbfbf [2412]">
                  <v:imagedata r:id="rId65" o:title="" cropright="28098f"/>
                  <v:path arrowok="t"/>
                </v:shape>
                <v:shape id="Immagine 231" o:spid="_x0000_s1156" type="#_x0000_t75" style="position:absolute;left:40957;top:12382;width:19768;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bniTCAAAA3AAAAA8AAABkcnMvZG93bnJldi54bWxEj9GKwjAURN+F/YdwF3zTtAoiXWNZFEHW&#10;F61+wKW525RtbrpNtPXvjSD4OMzMGWaVD7YRN+p87VhBOk1AEJdO11wpuJx3kyUIH5A1No5JwZ08&#10;5OuP0Qoz7Xo+0a0IlYgQ9hkqMCG0mZS+NGTRT11LHL1f11kMUXaV1B32EW4bOUuShbRYc1ww2NLG&#10;UPlXXK2CnZ/LozF7fd/QP/f+sP25Flulxp/D9xeIQEN4h1/tvVYwm6fwPBOP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m54kwgAAANwAAAAPAAAAAAAAAAAAAAAAAJ8C&#10;AABkcnMvZG93bnJldi54bWxQSwUGAAAAAAQABAD3AAAAjgMAAAAA&#10;" stroked="t" strokecolor="#bfbfbf [2412]">
                  <v:imagedata r:id="rId66" o:title="" cropright="28378f"/>
                  <v:path arrowok="t"/>
                </v:shape>
                <v:group id="Gruppo 232" o:spid="_x0000_s1157" style="position:absolute;left:16859;width:21907;height:12230" coordsize="21907,1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Immagine 233" o:spid="_x0000_s1158" type="#_x0000_t75" style="position:absolute;width:21907;height:12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62TPEAAAA3AAAAA8AAABkcnMvZG93bnJldi54bWxEj81qAjEUhfeFvkO4BXeaUVuR0ShtQWop&#10;XVQFcXeZXCdjk5shSXV8+6YgdHk4Px9nvuycFWcKsfGsYDgoQBBXXjdcK9htV/0piJiQNVrPpOBK&#10;EZaL+7s5ltpf+IvOm1SLPMKxRAUmpbaUMlaGHMaBb4mzd/TBYcoy1FIHvORxZ+WoKCbSYcOZYLCl&#10;V0PV9+bHZe5pX4XaXtef8fBi5Jt7/3i0T0r1HrrnGYhEXfoP39prrWA0HsPfmXw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62TPEAAAA3AAAAA8AAAAAAAAAAAAAAAAA&#10;nwIAAGRycy9kb3ducmV2LnhtbFBLBQYAAAAABAAEAPcAAACQAwAAAAA=&#10;" stroked="t" strokecolor="white [3212]">
                    <v:imagedata r:id="rId67" o:title=""/>
                    <v:path arrowok="t"/>
                  </v:shape>
                  <v:shape id="_x0000_s1159" type="#_x0000_t202" style="position:absolute;left:857;top:8477;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14:paraId="1F1E5C41" w14:textId="77777777" w:rsidR="001653E6" w:rsidRPr="00301C0F" w:rsidRDefault="001653E6" w:rsidP="00924257">
                          <w:pPr>
                            <w:ind w:hanging="2"/>
                            <w:rPr>
                              <w:rFonts w:asciiTheme="minorHAnsi" w:hAnsiTheme="minorHAnsi" w:cstheme="minorHAnsi"/>
                              <w:b/>
                              <w:color w:val="00FFFF"/>
                              <w:sz w:val="22"/>
                            </w:rPr>
                          </w:pPr>
                          <w:r w:rsidRPr="00301C0F">
                            <w:rPr>
                              <w:rFonts w:asciiTheme="minorHAnsi" w:hAnsiTheme="minorHAnsi" w:cstheme="minorHAnsi"/>
                              <w:b/>
                              <w:color w:val="00FFFF"/>
                              <w:sz w:val="22"/>
                            </w:rPr>
                            <w:t>1</w:t>
                          </w:r>
                        </w:p>
                      </w:txbxContent>
                    </v:textbox>
                  </v:shape>
                  <v:shape id="_x0000_s1160" type="#_x0000_t202" style="position:absolute;left:11620;top:1143;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14:paraId="444986D2" w14:textId="77777777" w:rsidR="001653E6" w:rsidRPr="00301C0F" w:rsidRDefault="001653E6" w:rsidP="00924257">
                          <w:pPr>
                            <w:ind w:hanging="2"/>
                            <w:rPr>
                              <w:rFonts w:asciiTheme="minorHAnsi" w:hAnsiTheme="minorHAnsi" w:cstheme="minorHAnsi"/>
                              <w:b/>
                              <w:color w:val="00FFFF"/>
                              <w:sz w:val="22"/>
                            </w:rPr>
                          </w:pPr>
                          <w:r>
                            <w:rPr>
                              <w:rFonts w:cstheme="minorHAnsi"/>
                              <w:b/>
                              <w:color w:val="00FFFF"/>
                            </w:rPr>
                            <w:t>3</w:t>
                          </w:r>
                        </w:p>
                      </w:txbxContent>
                    </v:textbox>
                  </v:shape>
                  <v:shape id="_x0000_s1161" type="#_x0000_t202" style="position:absolute;left:9048;top:5048;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14:paraId="6D0E4E85" w14:textId="77777777" w:rsidR="001653E6" w:rsidRPr="00301C0F" w:rsidRDefault="001653E6" w:rsidP="00924257">
                          <w:pPr>
                            <w:ind w:hanging="2"/>
                            <w:rPr>
                              <w:rFonts w:asciiTheme="minorHAnsi" w:hAnsiTheme="minorHAnsi" w:cstheme="minorHAnsi"/>
                              <w:b/>
                              <w:color w:val="00FFFF"/>
                              <w:sz w:val="22"/>
                            </w:rPr>
                          </w:pPr>
                          <w:r>
                            <w:rPr>
                              <w:rFonts w:cstheme="minorHAnsi"/>
                              <w:b/>
                              <w:color w:val="00FFFF"/>
                            </w:rPr>
                            <w:t>2</w:t>
                          </w:r>
                        </w:p>
                      </w:txbxContent>
                    </v:textbox>
                  </v:shape>
                </v:group>
                <v:group id="Gruppo 237" o:spid="_x0000_s1162" style="position:absolute;left:38862;width:21850;height:12077" coordsize="21850,12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Immagine 238" o:spid="_x0000_s1163" type="#_x0000_t75" style="position:absolute;width:21850;height:1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o08nDAAAA3AAAAA8AAABkcnMvZG93bnJldi54bWxET01rwkAQvRf8D8sIvdWNKRVJsxG1WHqp&#10;YGKpxyE7TUKysyG7jem/7x4Ej4/3nW4m04mRBtdYVrBcRCCIS6sbrhSci8PTGoTzyBo7y6Tgjxxs&#10;stlDiom2Vz7RmPtKhBB2CSqove8TKV1Zk0G3sD1x4H7sYNAHOFRSD3gN4aaTcRStpMGGQ0ONPe1r&#10;Ktv81yhoeff5cpRF/PV9sYfL23u7GvOzUo/zafsKwtPk7+Kb+0MriJ/D2nAmHAGZ/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jTycMAAADcAAAADwAAAAAAAAAAAAAAAACf&#10;AgAAZHJzL2Rvd25yZXYueG1sUEsFBgAAAAAEAAQA9wAAAI8DAAAAAA==&#10;">
                    <v:imagedata r:id="rId68" o:title="" cropbottom="10434f" cropright="2403f"/>
                    <v:path arrowok="t"/>
                  </v:shape>
                  <v:shape id="_x0000_s1164" type="#_x0000_t202" style="position:absolute;left:16573;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dvMQA&#10;AADcAAAADwAAAGRycy9kb3ducmV2LnhtbESPT4vCMBTE7wt+h/AEb2vinxWtRpFdBE8uuqvg7dE8&#10;22LzUppo67c3wsIeh5n5DbNYtbYUd6p94VjDoK9AEKfOFJxp+P3ZvE9B+IBssHRMGh7kYbXsvC0w&#10;Ma7hPd0PIRMRwj5BDXkIVSKlT3Oy6PuuIo7exdUWQ5R1Jk2NTYTbUg6VmkiLBceFHCv6zCm9Hm5W&#10;w3F3OZ/G6jv7sh9V41ol2c6k1r1uu56DCNSG//Bfe2s0DEc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jHbzEAAAA3AAAAA8AAAAAAAAAAAAAAAAAmAIAAGRycy9k&#10;b3ducmV2LnhtbFBLBQYAAAAABAAEAPUAAACJAwAAAAA=&#10;" filled="f" stroked="f">
                    <v:textbox>
                      <w:txbxContent>
                        <w:p w14:paraId="3B4DB34A" w14:textId="77777777" w:rsidR="001653E6" w:rsidRPr="00F81313" w:rsidRDefault="001653E6" w:rsidP="00924257">
                          <w:pPr>
                            <w:ind w:hanging="2"/>
                            <w:rPr>
                              <w:rFonts w:asciiTheme="minorHAnsi" w:hAnsiTheme="minorHAnsi" w:cstheme="minorHAnsi"/>
                              <w:b/>
                              <w:color w:val="FFC000"/>
                              <w:sz w:val="28"/>
                            </w:rPr>
                          </w:pPr>
                          <w:r w:rsidRPr="00F81313">
                            <w:rPr>
                              <w:rFonts w:cstheme="minorHAnsi"/>
                              <w:b/>
                              <w:color w:val="FFC000"/>
                              <w:sz w:val="28"/>
                            </w:rPr>
                            <w:t>+</w:t>
                          </w:r>
                        </w:p>
                      </w:txbxContent>
                    </v:textbox>
                  </v:shape>
                  <v:shape id="_x0000_s1165" type="#_x0000_t202" style="position:absolute;left:857;top:5048;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XMEA&#10;AADcAAAADwAAAGRycy9kb3ducmV2LnhtbERPz2vCMBS+D/wfwhO8rYnSDVcbRRzCTpPpNvD2aJ5t&#10;sXkpTdZ2/705CB4/vt/5ZrSN6KnztWMN80SBIC6cqbnU8H3aPy9B+IBssHFMGv7Jw2Y9ecoxM27g&#10;L+qPoRQxhH2GGqoQ2kxKX1Rk0SeuJY7cxXUWQ4RdKU2HQwy3jVwo9Sot1hwbKmxpV1FxPf5ZDT+f&#10;l/Nvqg7lu31pBzcqyfZNaj2bjtsViEBjeIjv7g+jYZHG+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fx1zBAAAA3AAAAA8AAAAAAAAAAAAAAAAAmAIAAGRycy9kb3du&#10;cmV2LnhtbFBLBQYAAAAABAAEAPUAAACGAwAAAAA=&#10;" filled="f" stroked="f">
                    <v:textbox>
                      <w:txbxContent>
                        <w:p w14:paraId="77E8C54D" w14:textId="77777777" w:rsidR="001653E6" w:rsidRPr="00F81313" w:rsidRDefault="001653E6" w:rsidP="00924257">
                          <w:pPr>
                            <w:ind w:hanging="2"/>
                            <w:rPr>
                              <w:rFonts w:asciiTheme="minorHAnsi" w:hAnsiTheme="minorHAnsi" w:cstheme="minorHAnsi"/>
                              <w:b/>
                              <w:color w:val="0070C0"/>
                              <w:sz w:val="28"/>
                            </w:rPr>
                          </w:pPr>
                          <w:r w:rsidRPr="00F81313">
                            <w:rPr>
                              <w:rFonts w:cstheme="minorHAnsi"/>
                              <w:b/>
                              <w:color w:val="0070C0"/>
                              <w:sz w:val="28"/>
                            </w:rPr>
                            <w:t>+</w:t>
                          </w:r>
                        </w:p>
                      </w:txbxContent>
                    </v:textbox>
                  </v:shape>
                  <v:shape id="_x0000_s1166" type="#_x0000_t202" style="position:absolute;left:8572;top:3429;width:3080;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14:paraId="12347918" w14:textId="77777777" w:rsidR="001653E6" w:rsidRPr="00F81313" w:rsidRDefault="001653E6" w:rsidP="00924257">
                          <w:pPr>
                            <w:ind w:hanging="2"/>
                            <w:rPr>
                              <w:rFonts w:asciiTheme="minorHAnsi" w:hAnsiTheme="minorHAnsi" w:cstheme="minorHAnsi"/>
                              <w:b/>
                              <w:color w:val="078B07"/>
                              <w:sz w:val="28"/>
                            </w:rPr>
                          </w:pPr>
                          <w:r w:rsidRPr="00F81313">
                            <w:rPr>
                              <w:rFonts w:cstheme="minorHAnsi"/>
                              <w:b/>
                              <w:color w:val="078B07"/>
                              <w:sz w:val="28"/>
                            </w:rPr>
                            <w:t>+</w:t>
                          </w:r>
                        </w:p>
                      </w:txbxContent>
                    </v:textbox>
                  </v:shape>
                </v:group>
                <v:shape id="_x0000_s1167" type="#_x0000_t202" style="position:absolute;left:57626;top:12763;width:3080;height:2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8sMQA&#10;AADcAAAADwAAAGRycy9kb3ducmV2LnhtbESPT2vCQBTE7wW/w/IEb82uQYtGVxGL0JOl/gNvj+wz&#10;CWbfhuzWpN++Wyh4HGbmN8xy3dtaPKj1lWMN40SBIM6dqbjQcDruXmcgfEA2WDsmDT/kYb0avCwx&#10;M67jL3ocQiEihH2GGsoQmkxKn5dk0SeuIY7ezbUWQ5RtIU2LXYTbWqZKvUmLFceFEhvalpTfD99W&#10;w3l/u14m6rN4t9Omc72SbOdS69Gw3yxABOrDM/zf/jAa0k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B/LDEAAAA3AAAAA8AAAAAAAAAAAAAAAAAmAIAAGRycy9k&#10;b3ducmV2LnhtbFBLBQYAAAAABAAEAPUAAACJAwAAAAA=&#10;" filled="f" stroked="f">
                  <v:textbox>
                    <w:txbxContent>
                      <w:p w14:paraId="2C8D78CB" w14:textId="77777777" w:rsidR="001653E6" w:rsidRPr="00F81313" w:rsidRDefault="001653E6" w:rsidP="00924257">
                        <w:pPr>
                          <w:ind w:hanging="2"/>
                          <w:rPr>
                            <w:rFonts w:asciiTheme="minorHAnsi" w:hAnsiTheme="minorHAnsi" w:cstheme="minorHAnsi"/>
                            <w:b/>
                            <w:color w:val="FFC000"/>
                            <w:sz w:val="28"/>
                          </w:rPr>
                        </w:pPr>
                        <w:r w:rsidRPr="00F81313">
                          <w:rPr>
                            <w:rFonts w:cstheme="minorHAnsi"/>
                            <w:b/>
                            <w:color w:val="FFC000"/>
                            <w:sz w:val="28"/>
                          </w:rPr>
                          <w:t>+</w:t>
                        </w:r>
                      </w:p>
                    </w:txbxContent>
                  </v:textbox>
                </v:shape>
                <v:shape id="_x0000_s1168" type="#_x0000_t202" style="position:absolute;left:17907;top:12763;width:3079;height:2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ZK8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Z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VkrxQAAANwAAAAPAAAAAAAAAAAAAAAAAJgCAABkcnMv&#10;ZG93bnJldi54bWxQSwUGAAAAAAQABAD1AAAAigMAAAAA&#10;" filled="f" stroked="f">
                  <v:textbox>
                    <w:txbxContent>
                      <w:p w14:paraId="56F63802" w14:textId="77777777" w:rsidR="001653E6" w:rsidRPr="00F81313" w:rsidRDefault="001653E6" w:rsidP="00924257">
                        <w:pPr>
                          <w:ind w:hanging="2"/>
                          <w:rPr>
                            <w:rFonts w:asciiTheme="minorHAnsi" w:hAnsiTheme="minorHAnsi" w:cstheme="minorHAnsi"/>
                            <w:b/>
                            <w:color w:val="0070C0"/>
                            <w:sz w:val="28"/>
                          </w:rPr>
                        </w:pPr>
                        <w:r w:rsidRPr="00F81313">
                          <w:rPr>
                            <w:rFonts w:cstheme="minorHAnsi"/>
                            <w:b/>
                            <w:color w:val="0070C0"/>
                            <w:sz w:val="28"/>
                          </w:rPr>
                          <w:t>+</w:t>
                        </w:r>
                      </w:p>
                    </w:txbxContent>
                  </v:textbox>
                </v:shape>
                <v:shape id="_x0000_s1169" type="#_x0000_t202" style="position:absolute;left:37909;top:12763;width:3080;height:2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BX8QA&#10;AADcAAAADwAAAGRycy9kb3ducmV2LnhtbESPT2vCQBTE74LfYXlCb7rbkEqbuoooBU8V7R/o7ZF9&#10;JqHZtyG7JvHbu4LgcZiZ3zCL1WBr0VHrK8canmcKBHHuTMWFhu+vj+krCB+QDdaOScOFPKyW49EC&#10;M+N6PlB3DIWIEPYZaihDaDIpfV6SRT9zDXH0Tq61GKJsC2la7CPc1jJRai4tVhwXSmxoU1L+fzxb&#10;DT+fp7/fVO2LrX1pejcoyfZNav00GdbvIAIN4RG+t3dGQ5K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wV/EAAAA3AAAAA8AAAAAAAAAAAAAAAAAmAIAAGRycy9k&#10;b3ducmV2LnhtbFBLBQYAAAAABAAEAPUAAACJAwAAAAA=&#10;" filled="f" stroked="f">
                  <v:textbox>
                    <w:txbxContent>
                      <w:p w14:paraId="3A2E873A" w14:textId="77777777" w:rsidR="001653E6" w:rsidRPr="00F81313" w:rsidRDefault="001653E6" w:rsidP="00924257">
                        <w:pPr>
                          <w:ind w:hanging="2"/>
                          <w:rPr>
                            <w:rFonts w:asciiTheme="minorHAnsi" w:hAnsiTheme="minorHAnsi" w:cstheme="minorHAnsi"/>
                            <w:b/>
                            <w:color w:val="078B07"/>
                            <w:sz w:val="28"/>
                          </w:rPr>
                        </w:pPr>
                        <w:r w:rsidRPr="00F81313">
                          <w:rPr>
                            <w:rFonts w:cstheme="minorHAnsi"/>
                            <w:b/>
                            <w:color w:val="078B07"/>
                            <w:sz w:val="28"/>
                          </w:rPr>
                          <w:t>+</w:t>
                        </w:r>
                      </w:p>
                    </w:txbxContent>
                  </v:textbox>
                </v:shape>
                <v:group id="Gruppo 245" o:spid="_x0000_s1170" style="position:absolute;left:20478;top:34385;width:3080;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rect id="Rettangolo 246" o:spid="_x0000_s1171"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Z2MMA&#10;AADcAAAADwAAAGRycy9kb3ducmV2LnhtbESPQWuDQBSE74X+h+UFemvWJCKtdQ1FaOg1JgWPD/dF&#10;Je5bcbdG/323EMhxmPlmmGw/m15MNLrOsoLNOgJBXFvdcaPgfPp6fQPhPLLG3jIpWMjBPn9+yjDV&#10;9sZHmkrfiFDCLkUFrfdDKqWrWzLo1nYgDt7FjgZ9kGMj9Yi3UG56uY2iRBrsOCy0OFDRUn0tf42C&#10;bRUdYr97L84Ol0OV7DbVZflR6mU1f36A8DT7R/hOf+vAxQn8nwlH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lZ2MMAAADcAAAADwAAAAAAAAAAAAAAAACYAgAAZHJzL2Rv&#10;d25yZXYueG1sUEsFBgAAAAAEAAQA9QAAAIgDAAAAAA==&#10;" fillcolor="white [3212]" strokecolor="red" strokeweight=".5pt"/>
                  <v:shape id="_x0000_s1172"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14:paraId="6441EDDE" w14:textId="77777777" w:rsidR="001653E6" w:rsidRPr="00131F99" w:rsidRDefault="001653E6" w:rsidP="00924257">
                          <w:pPr>
                            <w:ind w:hanging="2"/>
                          </w:pPr>
                          <w:r>
                            <w:t>e</w:t>
                          </w:r>
                        </w:p>
                      </w:txbxContent>
                    </v:textbox>
                  </v:shape>
                </v:group>
                <v:group id="Gruppo 248" o:spid="_x0000_s1173" style="position:absolute;left:40386;top:34385;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rect id="Rettangolo 249" o:spid="_x0000_s1174"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bNqr8A&#10;AADcAAAADwAAAGRycy9kb3ducmV2LnhtbESPSwvCMBCE74L/IazgTVMfiFajiKB49QU9Ls3aFptN&#10;aaK2/94Igsdh5pthVpvGlOJFtSssKxgNIxDEqdUFZwqul/1gDsJ5ZI2lZVLQkoPNuttZYaztm0/0&#10;OvtMhBJ2MSrIva9iKV2ak0E3tBVx8O62NuiDrDOpa3yHclPKcRTNpMGCw0KOFe1ySh/np1EwTqLD&#10;1E8Wu6vD9pDMJqPk3t6U6vea7RKEp8b/wz/6qAM3XcD3TDgCcv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Rs2qvwAAANwAAAAPAAAAAAAAAAAAAAAAAJgCAABkcnMvZG93bnJl&#10;di54bWxQSwUGAAAAAAQABAD1AAAAhAMAAAAA&#10;" fillcolor="white [3212]" strokecolor="red" strokeweight=".5pt"/>
                  <v:shape id="_x0000_s1175"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14:paraId="0E4F1733" w14:textId="77777777" w:rsidR="001653E6" w:rsidRPr="00131F99" w:rsidRDefault="001653E6" w:rsidP="00924257">
                          <w:pPr>
                            <w:ind w:hanging="2"/>
                          </w:pPr>
                          <w:r>
                            <w:t>f</w:t>
                          </w:r>
                        </w:p>
                      </w:txbxContent>
                    </v:textbox>
                  </v:shape>
                </v:group>
                <v:group id="Gruppo 251" o:spid="_x0000_s1176" style="position:absolute;top:34385;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rect id="Rettangolo 252" o:spid="_x0000_s1177"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vJBsMA&#10;AADcAAAADwAAAGRycy9kb3ducmV2LnhtbESPS4vCQBCE78L+h6EX9mYmxgeadRQRVvbqC3JsMp0H&#10;m+kJmVGTf78jCB6Lqq+KWm9704g7da62rGASxSCIc6trLhVczj/jJQjnkTU2lknBQA62m4/RGlNt&#10;H3yk+8mXIpSwS1FB5X2bSunyigy6yLbEwStsZ9AH2ZVSd/gI5aaRSRwvpMGaw0KFLe0ryv9ON6Mg&#10;yeLDzE9X+4vD4ZAtppOsGK5KfX32u28Qnnr/Dr/oXx24eQLP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vJBsMAAADcAAAADwAAAAAAAAAAAAAAAACYAgAAZHJzL2Rv&#10;d25yZXYueG1sUEsFBgAAAAAEAAQA9QAAAIgDAAAAAA==&#10;" fillcolor="white [3212]" strokecolor="red" strokeweight=".5pt"/>
                  <v:shape id="_x0000_s1178"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P9sMA&#10;AADcAAAADwAAAGRycy9kb3ducmV2LnhtbESPQWsCMRSE74L/ITzBmyZaLXY1ilgKPSm1teDtsXnu&#10;Lm5elk10139vBMHjMDPfMItVa0txpdoXjjWMhgoEcepMwZmGv9+vwQyED8gGS8ek4UYeVstuZ4GJ&#10;cQ3/0HUfMhEh7BPUkIdQJVL6NCeLfugq4uidXG0xRFln0tTYRLgt5Vipd2mx4LiQY0WbnNLz/mI1&#10;HLan4/9E7bJPO60a1yrJ9kNq3e+16zmIQG14hZ/tb6NhPH2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TP9sMAAADcAAAADwAAAAAAAAAAAAAAAACYAgAAZHJzL2Rv&#10;d25yZXYueG1sUEsFBgAAAAAEAAQA9QAAAIgDAAAAAA==&#10;" filled="f" stroked="f">
                    <v:textbox>
                      <w:txbxContent>
                        <w:p w14:paraId="41C865B0" w14:textId="77777777" w:rsidR="001653E6" w:rsidRPr="00131F99" w:rsidRDefault="001653E6" w:rsidP="00924257">
                          <w:pPr>
                            <w:ind w:hanging="2"/>
                          </w:pPr>
                          <w:r>
                            <w:t>d</w:t>
                          </w:r>
                        </w:p>
                      </w:txbxContent>
                    </v:textbox>
                  </v:shape>
                </v:group>
                <v:group id="Gruppo 254" o:spid="_x0000_s1179" style="position:absolute;left:38385;top:10001;width:3080;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rect id="Rettangolo 255" o:spid="_x0000_s1180"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JRcsMA&#10;AADcAAAADwAAAGRycy9kb3ducmV2LnhtbESPT2vCQBTE74V+h+UJ3pqNf9HoKiVQ8VqNkOMj+0yC&#10;2bchu43Jt3cLhR6Hmd8Msz8OphE9da62rGAWxSCIC6trLhVk16+PDQjnkTU2lknBSA6Oh/e3PSba&#10;Pvmb+osvRShhl6CCyvs2kdIVFRl0kW2Jg3e3nUEfZFdK3eEzlJtGzuN4LQ3WHBYqbCmtqHhcfoyC&#10;eR6fln6xTTOH4ylfL2b5fbwpNZ0MnzsQngb/H/6jzzpwqxX8nglHQB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JRcsMAAADcAAAADwAAAAAAAAAAAAAAAACYAgAAZHJzL2Rv&#10;d25yZXYueG1sUEsFBgAAAAAEAAQA9QAAAIgDAAAAAA==&#10;" fillcolor="white [3212]" strokecolor="red" strokeweight=".5pt"/>
                  <v:shape id="_x0000_s1181"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w:txbxContent>
                        <w:p w14:paraId="3E66EA5D" w14:textId="77777777" w:rsidR="001653E6" w:rsidRPr="00131F99" w:rsidRDefault="001653E6" w:rsidP="00924257">
                          <w:pPr>
                            <w:ind w:hanging="2"/>
                          </w:pPr>
                          <w:r>
                            <w:t>c</w:t>
                          </w:r>
                        </w:p>
                      </w:txbxContent>
                    </v:textbox>
                  </v:shape>
                </v:group>
                <v:group id="Gruppo 257" o:spid="_x0000_s1182" style="position:absolute;left:16383;top:10096;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ect id="Rettangolo 258" o:spid="_x0000_s1183"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P+7L8A&#10;AADcAAAADwAAAGRycy9kb3ducmV2LnhtbERPS4vCMBC+L/gfwix4W1N1Fa1GEWFlr76gx6EZ27LN&#10;pDRZbf+9cxA8fnzv9bZztbpTGyrPBsajBBRx7m3FhYHL+edrASpEZIu1ZzLQU4DtZvCxxtT6Bx/p&#10;foqFkhAOKRooY2xSrUNeksMw8g2xcDffOowC20LbFh8S7mo9SZK5dlixNJTY0L6k/O/07wxMsuTw&#10;HafL/SVgf8jm03F266/GDD+73QpUpC6+xS/3rxXfTNbKGTkCevM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0/7svwAAANwAAAAPAAAAAAAAAAAAAAAAAJgCAABkcnMvZG93bnJl&#10;di54bWxQSwUGAAAAAAQABAD1AAAAhAMAAAAA&#10;" fillcolor="white [3212]" strokecolor="red" strokeweight=".5pt"/>
                  <v:shape id="_x0000_s1184"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14:paraId="7B34A297" w14:textId="77777777" w:rsidR="001653E6" w:rsidRPr="00131F99" w:rsidRDefault="001653E6" w:rsidP="00924257">
                          <w:pPr>
                            <w:ind w:hanging="2"/>
                          </w:pPr>
                          <w:r>
                            <w:t>b</w:t>
                          </w:r>
                        </w:p>
                      </w:txbxContent>
                    </v:textbox>
                  </v:shape>
                </v:group>
                <w10:wrap anchorx="margin"/>
              </v:group>
            </w:pict>
          </mc:Fallback>
        </mc:AlternateContent>
      </w:r>
    </w:p>
    <w:p w14:paraId="1632BA80" w14:textId="3F7DBC91" w:rsidR="00B75838" w:rsidRDefault="00B75838" w:rsidP="00B75838">
      <w:pPr>
        <w:ind w:firstLine="0"/>
      </w:pPr>
      <w:r>
        <w:t xml:space="preserve"> </w:t>
      </w:r>
    </w:p>
    <w:p w14:paraId="33297720" w14:textId="61D595B7" w:rsidR="00A339DC" w:rsidRDefault="00A339DC" w:rsidP="00B946E1">
      <w:pPr>
        <w:ind w:firstLine="0"/>
      </w:pPr>
    </w:p>
    <w:p w14:paraId="58CBCA0F" w14:textId="61954622" w:rsidR="00A339DC" w:rsidRDefault="00A339DC" w:rsidP="00023E1A"/>
    <w:p w14:paraId="1D138D93" w14:textId="2AE8B64B" w:rsidR="00A339DC" w:rsidRDefault="00A339DC" w:rsidP="00023E1A"/>
    <w:p w14:paraId="122AF801" w14:textId="0FF920CF" w:rsidR="00A339DC" w:rsidRDefault="00A339DC" w:rsidP="00023E1A"/>
    <w:p w14:paraId="1578E94D" w14:textId="12E097BF" w:rsidR="00A339DC" w:rsidRDefault="00A339DC" w:rsidP="00023E1A"/>
    <w:p w14:paraId="5A9AE585" w14:textId="4D2B3AEB" w:rsidR="00A339DC" w:rsidRDefault="00A339DC" w:rsidP="00023E1A"/>
    <w:p w14:paraId="03640227" w14:textId="77777777" w:rsidR="00A339DC" w:rsidRDefault="00A339DC" w:rsidP="00023E1A"/>
    <w:p w14:paraId="2EB335AF" w14:textId="77777777" w:rsidR="00A339DC" w:rsidRDefault="00A339DC" w:rsidP="00023E1A"/>
    <w:p w14:paraId="2C1F5829" w14:textId="77777777" w:rsidR="00A339DC" w:rsidRDefault="00A339DC" w:rsidP="00023E1A"/>
    <w:p w14:paraId="4985F1B7" w14:textId="77777777" w:rsidR="00A339DC" w:rsidRDefault="00A339DC" w:rsidP="00023E1A"/>
    <w:p w14:paraId="3296C4A2" w14:textId="77777777" w:rsidR="00A339DC" w:rsidRDefault="00A339DC" w:rsidP="00BF7CDE"/>
    <w:p w14:paraId="5D025BCF" w14:textId="77777777" w:rsidR="00A339DC" w:rsidRDefault="00A339DC" w:rsidP="00A339DC">
      <w:pPr>
        <w:ind w:firstLine="0"/>
      </w:pPr>
    </w:p>
    <w:p w14:paraId="3E88EFB0" w14:textId="77777777" w:rsidR="00A339DC" w:rsidRDefault="00A339DC" w:rsidP="00A339DC">
      <w:pPr>
        <w:ind w:firstLine="0"/>
      </w:pPr>
    </w:p>
    <w:p w14:paraId="26600476" w14:textId="0EDC8A1D" w:rsidR="00A339DC" w:rsidRDefault="00A339DC" w:rsidP="00A339DC">
      <w:pPr>
        <w:ind w:firstLine="0"/>
      </w:pPr>
    </w:p>
    <w:p w14:paraId="4C97EE52" w14:textId="32EB81F1" w:rsidR="00A339DC" w:rsidRDefault="00A339DC" w:rsidP="00A339DC">
      <w:pPr>
        <w:ind w:firstLine="0"/>
      </w:pPr>
    </w:p>
    <w:p w14:paraId="7B9E9641" w14:textId="77777777" w:rsidR="00A339DC" w:rsidRDefault="00A339DC" w:rsidP="00A339DC">
      <w:pPr>
        <w:ind w:firstLine="0"/>
      </w:pPr>
    </w:p>
    <w:p w14:paraId="0DF72CFC" w14:textId="77777777" w:rsidR="00A339DC" w:rsidRDefault="00A339DC" w:rsidP="00A339DC">
      <w:pPr>
        <w:ind w:firstLine="0"/>
      </w:pPr>
    </w:p>
    <w:p w14:paraId="5E856C47" w14:textId="77777777" w:rsidR="00A339DC" w:rsidRDefault="00A339DC" w:rsidP="00A339DC">
      <w:pPr>
        <w:ind w:firstLine="0"/>
      </w:pPr>
    </w:p>
    <w:p w14:paraId="3F97CA7E" w14:textId="77777777" w:rsidR="00A339DC" w:rsidRDefault="00A339DC" w:rsidP="00A339DC">
      <w:pPr>
        <w:ind w:firstLine="0"/>
      </w:pPr>
    </w:p>
    <w:p w14:paraId="3D40106D" w14:textId="77777777" w:rsidR="00A339DC" w:rsidRDefault="00A339DC" w:rsidP="00A339DC">
      <w:pPr>
        <w:ind w:firstLine="0"/>
      </w:pPr>
    </w:p>
    <w:p w14:paraId="5DC2F878" w14:textId="77777777" w:rsidR="00A339DC" w:rsidRDefault="00A339DC" w:rsidP="00A339DC">
      <w:pPr>
        <w:ind w:firstLine="0"/>
      </w:pPr>
    </w:p>
    <w:p w14:paraId="1BC2E964" w14:textId="77777777" w:rsidR="00A339DC" w:rsidRDefault="00A339DC" w:rsidP="00A339DC">
      <w:pPr>
        <w:ind w:firstLine="0"/>
      </w:pPr>
    </w:p>
    <w:p w14:paraId="1F8053FB" w14:textId="77777777" w:rsidR="00A339DC" w:rsidRDefault="00A339DC" w:rsidP="00A339DC">
      <w:pPr>
        <w:ind w:firstLine="0"/>
      </w:pPr>
    </w:p>
    <w:p w14:paraId="5F95795F" w14:textId="77777777" w:rsidR="00DB4640" w:rsidRDefault="00DB4640" w:rsidP="00DB4640">
      <w:pPr>
        <w:pStyle w:val="FigureCaption"/>
        <w:framePr w:w="10079" w:hSpace="284" w:wrap="around" w:vAnchor="page" w:hAnchor="page" w:x="932" w:y="6811"/>
        <w:shd w:val="solid" w:color="FFFFFF" w:fill="FFFFFF"/>
        <w:spacing w:after="0"/>
        <w:rPr>
          <w:i/>
        </w:rPr>
      </w:pPr>
      <w:r w:rsidRPr="00921277">
        <w:t>Figure</w:t>
      </w:r>
      <w:r>
        <w:t xml:space="preserve"> 6</w:t>
      </w:r>
      <w:r w:rsidRPr="00921277">
        <w:t xml:space="preserve">. </w:t>
      </w:r>
      <w:r>
        <w:t xml:space="preserve">(a) </w:t>
      </w:r>
      <w:r w:rsidRPr="00B26B1B">
        <w:t>Stratigraphic s</w:t>
      </w:r>
      <w:r>
        <w:t>ample from the black wig on the back of the statuette; (b)</w:t>
      </w:r>
      <w:r w:rsidRPr="00B26B1B">
        <w:t xml:space="preserve"> </w:t>
      </w:r>
      <w:r>
        <w:t xml:space="preserve">Cross section under OM in visible light </w:t>
      </w:r>
      <w:r w:rsidRPr="00B26B1B">
        <w:t>(</w:t>
      </w:r>
      <w:r>
        <w:t xml:space="preserve">1, white preparation layer; 2, warm white pictorial layer; 3, black pictorial layer); (c) </w:t>
      </w:r>
      <w:r w:rsidRPr="00B26B1B">
        <w:t>SEM</w:t>
      </w:r>
      <w:r>
        <w:t xml:space="preserve">-BSD </w:t>
      </w:r>
      <w:r w:rsidRPr="00B26B1B">
        <w:t>image</w:t>
      </w:r>
      <w:r>
        <w:t xml:space="preserve"> of the cross section; </w:t>
      </w:r>
      <w:r w:rsidRPr="00B26B1B">
        <w:t>(d</w:t>
      </w:r>
      <w:r>
        <w:t>, e, f)</w:t>
      </w:r>
      <w:r w:rsidRPr="00B26B1B">
        <w:t xml:space="preserve"> </w:t>
      </w:r>
      <w:r>
        <w:t>SEM-</w:t>
      </w:r>
      <w:r w:rsidRPr="00B26B1B">
        <w:t>EDX spectr</w:t>
      </w:r>
      <w:r>
        <w:t>a</w:t>
      </w:r>
      <w:r w:rsidRPr="00B26B1B">
        <w:t xml:space="preserve"> </w:t>
      </w:r>
      <w:r>
        <w:t xml:space="preserve">respectively </w:t>
      </w:r>
      <w:r w:rsidRPr="00B26B1B">
        <w:t>of the</w:t>
      </w:r>
      <w:r>
        <w:t xml:space="preserve"> white, warm white and black layers.</w:t>
      </w:r>
    </w:p>
    <w:p w14:paraId="192295EF" w14:textId="77777777" w:rsidR="00A339DC" w:rsidRDefault="00A339DC" w:rsidP="00A339DC">
      <w:pPr>
        <w:ind w:firstLine="0"/>
      </w:pPr>
    </w:p>
    <w:p w14:paraId="16DFA973" w14:textId="77777777" w:rsidR="007A02CD" w:rsidRDefault="007A02CD" w:rsidP="007A02CD">
      <w:pPr>
        <w:ind w:firstLine="0"/>
      </w:pPr>
    </w:p>
    <w:p w14:paraId="1D74518F" w14:textId="77777777" w:rsidR="007A02CD" w:rsidRDefault="007A02CD" w:rsidP="007A02CD">
      <w:pPr>
        <w:pStyle w:val="Level2Title"/>
      </w:pPr>
      <w:r w:rsidRPr="00924257">
        <w:t>Conservation</w:t>
      </w:r>
      <w:r>
        <w:t xml:space="preserve"> history</w:t>
      </w:r>
      <w:r w:rsidRPr="00924257">
        <w:t xml:space="preserve"> and previous interventions</w:t>
      </w:r>
    </w:p>
    <w:p w14:paraId="126997F2" w14:textId="77777777" w:rsidR="007A02CD" w:rsidRDefault="007A02CD" w:rsidP="007A02CD">
      <w:pPr>
        <w:ind w:firstLine="0"/>
      </w:pPr>
    </w:p>
    <w:p w14:paraId="4D7D30EC" w14:textId="3CEBB9E9" w:rsidR="007A02CD" w:rsidRDefault="007A02CD" w:rsidP="007A02CD">
      <w:r>
        <w:t>As regards the state of preservation of the find, it showed a general greying of tones and some</w:t>
      </w:r>
      <w:r w:rsidRPr="001C5DC2">
        <w:t xml:space="preserve"> gaps in the preparation and paint </w:t>
      </w:r>
      <w:r>
        <w:t xml:space="preserve">layers </w:t>
      </w:r>
      <w:r w:rsidRPr="001C5DC2">
        <w:t>distributed over the entire surface</w:t>
      </w:r>
      <w:r>
        <w:t>, as documented by photographs in visible light and X-ray imaging. A</w:t>
      </w:r>
      <w:r w:rsidRPr="00C525A8">
        <w:t xml:space="preserve">fter </w:t>
      </w:r>
      <w:r>
        <w:t xml:space="preserve">the close observation and </w:t>
      </w:r>
      <w:r w:rsidRPr="00C525A8">
        <w:t>a careful reading of the imaging analy</w:t>
      </w:r>
      <w:r>
        <w:t>s</w:t>
      </w:r>
      <w:r w:rsidRPr="00C525A8">
        <w:t>es</w:t>
      </w:r>
      <w:r>
        <w:t xml:space="preserve">, </w:t>
      </w:r>
      <w:r w:rsidRPr="00C525A8">
        <w:t>in particular of the UV fluorescence</w:t>
      </w:r>
      <w:r>
        <w:t>, FT-IR analysis were performed on micro samples taken from (i) an area that showed orange-yellow UV fluorescence and (ii) from the face of the bearer, where a glossy, surface film-forming material seemed to be present. From the resulting spectra, an acrylic resin identified as Paraloid was found in both the analysed samples (fig. 7). The</w:t>
      </w:r>
      <w:r w:rsidRPr="001C5DC2">
        <w:t xml:space="preserve"> adhesive material Paraloid </w:t>
      </w:r>
      <w:r>
        <w:t xml:space="preserve">resulted to be </w:t>
      </w:r>
      <w:r w:rsidRPr="001C5DC2">
        <w:t>distributed over the entire surface</w:t>
      </w:r>
      <w:r>
        <w:t xml:space="preserve"> and the data is compatible with the general greying of the surface, due to the typical Paraloid absorption of dust and atmospheric particulate in time</w:t>
      </w:r>
      <w:r w:rsidRPr="001C5DC2">
        <w:t>.</w:t>
      </w:r>
      <w:r>
        <w:t xml:space="preserve"> </w:t>
      </w:r>
    </w:p>
    <w:p w14:paraId="71BBD23C" w14:textId="56CAA194" w:rsidR="007A02CD" w:rsidRDefault="007A02CD" w:rsidP="007A02CD">
      <w:r>
        <w:t>In addition to this, t</w:t>
      </w:r>
      <w:r w:rsidRPr="00D21B00">
        <w:t xml:space="preserve">he base of the statuette </w:t>
      </w:r>
      <w:r>
        <w:t>showed some</w:t>
      </w:r>
      <w:r w:rsidRPr="00D21B00">
        <w:t xml:space="preserve"> peculiar characteristics: from a first general observation, it was hypothesized that </w:t>
      </w:r>
      <w:r>
        <w:t>it</w:t>
      </w:r>
      <w:r w:rsidRPr="00D21B00">
        <w:t xml:space="preserve"> could be traced back to a</w:t>
      </w:r>
      <w:r w:rsidRPr="00E709A1">
        <w:t xml:space="preserve"> </w:t>
      </w:r>
      <w:r w:rsidRPr="00D21B00">
        <w:t xml:space="preserve">reuse </w:t>
      </w:r>
      <w:r>
        <w:t xml:space="preserve">of a wood </w:t>
      </w:r>
      <w:r w:rsidRPr="00D21B00">
        <w:t xml:space="preserve">fragment, perhaps </w:t>
      </w:r>
      <w:r>
        <w:t>taken from a coffin</w:t>
      </w:r>
      <w:r w:rsidRPr="00D21B00">
        <w:t xml:space="preserve">. </w:t>
      </w:r>
      <w:r>
        <w:t>This hypothesis could be reasonably confirmed by t</w:t>
      </w:r>
      <w:r w:rsidRPr="00D21B00">
        <w:t>he evidence of a presumably original joint in correspondence of the lower portion of the base, attributable to the portion of the fee</w:t>
      </w:r>
      <w:r>
        <w:t>t, but no longer in place, that led</w:t>
      </w:r>
      <w:r w:rsidRPr="00D21B00">
        <w:t xml:space="preserve"> to think of </w:t>
      </w:r>
      <w:r>
        <w:t>a reuse. More insights concerning this specific characteristic should be provided, in consideration of a similar element observed in another find of the equipment.</w:t>
      </w:r>
    </w:p>
    <w:p w14:paraId="0303A7DA" w14:textId="2E5A2CDA" w:rsidR="00F044A7" w:rsidRDefault="00F044A7" w:rsidP="007A02CD">
      <w:r w:rsidRPr="00D21B00">
        <w:t>As regards the figure-base anchoring, the complete absence of the feet (generally made of wood</w:t>
      </w:r>
      <w:r>
        <w:t xml:space="preserve">, sometimes partially completed with details in modelling material, often </w:t>
      </w:r>
      <w:r w:rsidRPr="00D21B00">
        <w:t>equipped with a tenon</w:t>
      </w:r>
      <w:r>
        <w:t xml:space="preserve"> </w:t>
      </w:r>
      <w:r w:rsidRPr="00D21B00">
        <w:t xml:space="preserve">for the </w:t>
      </w:r>
      <w:r>
        <w:t xml:space="preserve">base </w:t>
      </w:r>
      <w:r w:rsidRPr="00D21B00">
        <w:t>joint)</w:t>
      </w:r>
      <w:r>
        <w:t xml:space="preserve"> was immediately noted, and a </w:t>
      </w:r>
    </w:p>
    <w:p w14:paraId="77F6CCD8" w14:textId="6CC58CEA" w:rsidR="007A02CD" w:rsidRDefault="007A02CD" w:rsidP="007A02CD"/>
    <w:p w14:paraId="137B4078" w14:textId="77777777" w:rsidR="00B75838" w:rsidRDefault="00B75838" w:rsidP="00B75838">
      <w:pPr>
        <w:ind w:firstLine="0"/>
      </w:pPr>
    </w:p>
    <w:p w14:paraId="7A64F882" w14:textId="4D3DA13F" w:rsidR="00AB2BC7" w:rsidRDefault="00AB2BC7" w:rsidP="00B75838">
      <w:pPr>
        <w:ind w:firstLine="0"/>
      </w:pPr>
    </w:p>
    <w:p w14:paraId="72AAAA3A" w14:textId="4B49554C" w:rsidR="00A339DC" w:rsidRDefault="00A339DC" w:rsidP="00A339DC">
      <w:pPr>
        <w:ind w:firstLine="0"/>
      </w:pPr>
    </w:p>
    <w:p w14:paraId="18517081" w14:textId="0D2DAD31" w:rsidR="00A339DC" w:rsidRDefault="00A339DC" w:rsidP="00A339DC">
      <w:pPr>
        <w:ind w:firstLine="0"/>
      </w:pPr>
    </w:p>
    <w:p w14:paraId="0755BB0A" w14:textId="4BE55309" w:rsidR="00A339DC" w:rsidRDefault="00A339DC" w:rsidP="00A339DC">
      <w:pPr>
        <w:ind w:firstLine="0"/>
      </w:pPr>
    </w:p>
    <w:p w14:paraId="7EF52E9E" w14:textId="76B7AEE3" w:rsidR="00A339DC" w:rsidRDefault="00A339DC" w:rsidP="00A339DC">
      <w:pPr>
        <w:ind w:firstLine="0"/>
      </w:pPr>
    </w:p>
    <w:p w14:paraId="1F0A6840" w14:textId="1EE5136B" w:rsidR="00A339DC" w:rsidRDefault="00A339DC" w:rsidP="00A339DC">
      <w:pPr>
        <w:ind w:firstLine="0"/>
      </w:pPr>
    </w:p>
    <w:p w14:paraId="6D4E14AC" w14:textId="79501767" w:rsidR="00924257" w:rsidRDefault="00924257" w:rsidP="00B946E1">
      <w:pPr>
        <w:ind w:firstLine="0"/>
      </w:pPr>
    </w:p>
    <w:p w14:paraId="19E15413" w14:textId="77777777" w:rsidR="00924257" w:rsidRDefault="00924257" w:rsidP="00B946E1">
      <w:pPr>
        <w:ind w:firstLine="0"/>
      </w:pPr>
    </w:p>
    <w:p w14:paraId="74630E81" w14:textId="271F5805" w:rsidR="00924257" w:rsidRDefault="00924257" w:rsidP="00B946E1">
      <w:pPr>
        <w:ind w:firstLine="0"/>
      </w:pPr>
    </w:p>
    <w:p w14:paraId="17304E25" w14:textId="3F7DA122" w:rsidR="00924257" w:rsidRDefault="00924257" w:rsidP="00B946E1">
      <w:pPr>
        <w:ind w:firstLine="0"/>
      </w:pPr>
    </w:p>
    <w:p w14:paraId="3332AED8" w14:textId="77777777" w:rsidR="00924257" w:rsidRDefault="00924257" w:rsidP="00B946E1">
      <w:pPr>
        <w:ind w:firstLine="0"/>
      </w:pPr>
    </w:p>
    <w:p w14:paraId="3A6A604C" w14:textId="77777777" w:rsidR="00924257" w:rsidRDefault="00924257" w:rsidP="00B946E1">
      <w:pPr>
        <w:ind w:firstLine="0"/>
      </w:pPr>
    </w:p>
    <w:p w14:paraId="1DFD168F" w14:textId="77777777" w:rsidR="00924257" w:rsidRDefault="00924257" w:rsidP="00B946E1">
      <w:pPr>
        <w:ind w:firstLine="0"/>
      </w:pPr>
    </w:p>
    <w:p w14:paraId="1157225A" w14:textId="77777777" w:rsidR="00924257" w:rsidRDefault="00924257" w:rsidP="00B946E1">
      <w:pPr>
        <w:ind w:firstLine="0"/>
      </w:pPr>
    </w:p>
    <w:p w14:paraId="56CD853A" w14:textId="77777777" w:rsidR="00924257" w:rsidRDefault="00924257" w:rsidP="00B946E1">
      <w:pPr>
        <w:ind w:firstLine="0"/>
      </w:pPr>
    </w:p>
    <w:p w14:paraId="257CD432" w14:textId="17ABA045" w:rsidR="00924257" w:rsidRDefault="00924257" w:rsidP="00B946E1">
      <w:pPr>
        <w:ind w:firstLine="0"/>
      </w:pPr>
    </w:p>
    <w:p w14:paraId="40E538A3" w14:textId="58E613B9" w:rsidR="00924257" w:rsidRDefault="00924257" w:rsidP="00B946E1">
      <w:pPr>
        <w:ind w:firstLine="0"/>
      </w:pPr>
    </w:p>
    <w:p w14:paraId="34BAA114" w14:textId="77777777" w:rsidR="00924257" w:rsidRDefault="00924257" w:rsidP="00B946E1">
      <w:pPr>
        <w:ind w:firstLine="0"/>
      </w:pPr>
    </w:p>
    <w:p w14:paraId="76C24A43" w14:textId="3BA40428" w:rsidR="00924257" w:rsidRDefault="00924257" w:rsidP="00B946E1">
      <w:pPr>
        <w:ind w:firstLine="0"/>
      </w:pPr>
    </w:p>
    <w:p w14:paraId="16A7EFEB" w14:textId="77777777" w:rsidR="00924257" w:rsidRDefault="00924257" w:rsidP="00B946E1">
      <w:pPr>
        <w:ind w:firstLine="0"/>
      </w:pPr>
    </w:p>
    <w:p w14:paraId="43ABBC59" w14:textId="77777777" w:rsidR="00924257" w:rsidRDefault="00924257" w:rsidP="00B946E1">
      <w:pPr>
        <w:ind w:firstLine="0"/>
      </w:pPr>
    </w:p>
    <w:p w14:paraId="2E658217" w14:textId="461F25B3" w:rsidR="00924257" w:rsidRDefault="00924257" w:rsidP="00B946E1">
      <w:pPr>
        <w:ind w:firstLine="0"/>
      </w:pPr>
    </w:p>
    <w:p w14:paraId="073C8B71" w14:textId="49E61363" w:rsidR="00924257" w:rsidRDefault="00924257" w:rsidP="00B946E1">
      <w:pPr>
        <w:ind w:firstLine="0"/>
      </w:pPr>
    </w:p>
    <w:p w14:paraId="38BE34C9" w14:textId="77777777" w:rsidR="00924257" w:rsidRDefault="00924257" w:rsidP="00B946E1">
      <w:pPr>
        <w:ind w:firstLine="0"/>
      </w:pPr>
    </w:p>
    <w:p w14:paraId="73FBC87A" w14:textId="36F4030D" w:rsidR="00924257" w:rsidRDefault="00924257" w:rsidP="00B946E1">
      <w:pPr>
        <w:ind w:firstLine="0"/>
      </w:pPr>
    </w:p>
    <w:p w14:paraId="1D46D8C6" w14:textId="48F69934" w:rsidR="00924257" w:rsidRDefault="00924257" w:rsidP="00B946E1">
      <w:pPr>
        <w:ind w:firstLine="0"/>
      </w:pPr>
    </w:p>
    <w:p w14:paraId="41F6DF7F" w14:textId="703B3E63" w:rsidR="00924257" w:rsidRDefault="00F044A7" w:rsidP="00B946E1">
      <w:pPr>
        <w:ind w:firstLine="0"/>
      </w:pPr>
      <w:r>
        <w:rPr>
          <w:noProof/>
          <w:lang w:val="it-IT" w:eastAsia="it-IT"/>
        </w:rPr>
        <mc:AlternateContent>
          <mc:Choice Requires="wpg">
            <w:drawing>
              <wp:anchor distT="0" distB="0" distL="114300" distR="114300" simplePos="0" relativeHeight="251752448" behindDoc="0" locked="0" layoutInCell="1" allowOverlap="1" wp14:anchorId="480FE99B" wp14:editId="68CDF80B">
                <wp:simplePos x="0" y="0"/>
                <wp:positionH relativeFrom="column">
                  <wp:posOffset>-635</wp:posOffset>
                </wp:positionH>
                <wp:positionV relativeFrom="paragraph">
                  <wp:posOffset>10160</wp:posOffset>
                </wp:positionV>
                <wp:extent cx="3241675" cy="3768090"/>
                <wp:effectExtent l="0" t="0" r="0" b="3810"/>
                <wp:wrapNone/>
                <wp:docPr id="128" name="Gruppo 128"/>
                <wp:cNvGraphicFramePr/>
                <a:graphic xmlns:a="http://schemas.openxmlformats.org/drawingml/2006/main">
                  <a:graphicData uri="http://schemas.microsoft.com/office/word/2010/wordprocessingGroup">
                    <wpg:wgp>
                      <wpg:cNvGrpSpPr/>
                      <wpg:grpSpPr>
                        <a:xfrm>
                          <a:off x="0" y="0"/>
                          <a:ext cx="3241675" cy="3768090"/>
                          <a:chOff x="0" y="9525"/>
                          <a:chExt cx="3241675" cy="3768090"/>
                        </a:xfrm>
                      </wpg:grpSpPr>
                      <wpg:grpSp>
                        <wpg:cNvPr id="24" name="Gruppo 24"/>
                        <wpg:cNvGrpSpPr/>
                        <wpg:grpSpPr>
                          <a:xfrm>
                            <a:off x="0" y="38100"/>
                            <a:ext cx="3149600" cy="3739515"/>
                            <a:chOff x="0" y="0"/>
                            <a:chExt cx="3149600" cy="3739515"/>
                          </a:xfrm>
                        </wpg:grpSpPr>
                        <pic:pic xmlns:pic="http://schemas.openxmlformats.org/drawingml/2006/picture">
                          <pic:nvPicPr>
                            <pic:cNvPr id="13" name="Immagine 13"/>
                            <pic:cNvPicPr>
                              <a:picLocks noChangeAspect="1"/>
                            </pic:cNvPicPr>
                          </pic:nvPicPr>
                          <pic:blipFill rotWithShape="1">
                            <a:blip r:embed="rId69">
                              <a:extLst>
                                <a:ext uri="{28A0092B-C50C-407E-A947-70E740481C1C}">
                                  <a14:useLocalDpi xmlns:a14="http://schemas.microsoft.com/office/drawing/2010/main" val="0"/>
                                </a:ext>
                              </a:extLst>
                            </a:blip>
                            <a:srcRect l="2118" t="3288" r="7156"/>
                            <a:stretch/>
                          </pic:blipFill>
                          <pic:spPr bwMode="auto">
                            <a:xfrm>
                              <a:off x="0" y="0"/>
                              <a:ext cx="3143250" cy="1848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Immagine 14"/>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85750" y="0"/>
                              <a:ext cx="542925" cy="721995"/>
                            </a:xfrm>
                            <a:prstGeom prst="rect">
                              <a:avLst/>
                            </a:prstGeom>
                            <a:noFill/>
                            <a:ln>
                              <a:noFill/>
                            </a:ln>
                          </pic:spPr>
                        </pic:pic>
                        <pic:pic xmlns:pic="http://schemas.openxmlformats.org/drawingml/2006/picture">
                          <pic:nvPicPr>
                            <pic:cNvPr id="21" name="Immagine 2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1876425"/>
                              <a:ext cx="3149600" cy="1863090"/>
                            </a:xfrm>
                            <a:prstGeom prst="rect">
                              <a:avLst/>
                            </a:prstGeom>
                          </pic:spPr>
                        </pic:pic>
                        <pic:pic xmlns:pic="http://schemas.openxmlformats.org/drawingml/2006/picture">
                          <pic:nvPicPr>
                            <pic:cNvPr id="22" name="Immagine 22"/>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85750" y="1876425"/>
                              <a:ext cx="542290" cy="721995"/>
                            </a:xfrm>
                            <a:prstGeom prst="rect">
                              <a:avLst/>
                            </a:prstGeom>
                            <a:noFill/>
                            <a:ln>
                              <a:noFill/>
                            </a:ln>
                          </pic:spPr>
                        </pic:pic>
                      </wpg:grpSp>
                      <wpg:grpSp>
                        <wpg:cNvPr id="122" name="Gruppo 122"/>
                        <wpg:cNvGrpSpPr/>
                        <wpg:grpSpPr>
                          <a:xfrm>
                            <a:off x="2933700" y="9525"/>
                            <a:ext cx="307975" cy="274320"/>
                            <a:chOff x="47880" y="352109"/>
                            <a:chExt cx="307975" cy="274320"/>
                          </a:xfrm>
                        </wpg:grpSpPr>
                        <wps:wsp>
                          <wps:cNvPr id="123" name="Rettangolo 123"/>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Casella di testo 2"/>
                          <wps:cNvSpPr txBox="1">
                            <a:spLocks noChangeArrowheads="1"/>
                          </wps:cNvSpPr>
                          <wps:spPr bwMode="auto">
                            <a:xfrm>
                              <a:off x="47880" y="352109"/>
                              <a:ext cx="307975" cy="274320"/>
                            </a:xfrm>
                            <a:prstGeom prst="rect">
                              <a:avLst/>
                            </a:prstGeom>
                            <a:noFill/>
                            <a:ln w="9525">
                              <a:noFill/>
                              <a:miter lim="800000"/>
                              <a:headEnd/>
                              <a:tailEnd/>
                            </a:ln>
                          </wps:spPr>
                          <wps:txbx>
                            <w:txbxContent>
                              <w:p w14:paraId="3569907E" w14:textId="77777777" w:rsidR="001653E6" w:rsidRPr="00131F99" w:rsidRDefault="001653E6" w:rsidP="00141D17">
                                <w:pPr>
                                  <w:ind w:hanging="2"/>
                                </w:pPr>
                                <w:r>
                                  <w:t>a</w:t>
                                </w:r>
                              </w:p>
                            </w:txbxContent>
                          </wps:txbx>
                          <wps:bodyPr rot="0" vert="horz" wrap="square" lIns="91440" tIns="45720" rIns="91440" bIns="45720" anchor="t" anchorCtr="0">
                            <a:noAutofit/>
                          </wps:bodyPr>
                        </wps:wsp>
                      </wpg:grpSp>
                      <wpg:grpSp>
                        <wpg:cNvPr id="125" name="Gruppo 125"/>
                        <wpg:cNvGrpSpPr/>
                        <wpg:grpSpPr>
                          <a:xfrm>
                            <a:off x="2933700" y="1876425"/>
                            <a:ext cx="307975" cy="274320"/>
                            <a:chOff x="47880" y="342584"/>
                            <a:chExt cx="307975" cy="274320"/>
                          </a:xfrm>
                        </wpg:grpSpPr>
                        <wps:wsp>
                          <wps:cNvPr id="126" name="Rettangolo 126"/>
                          <wps:cNvSpPr/>
                          <wps:spPr>
                            <a:xfrm>
                              <a:off x="95250" y="38100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Casella di testo 2"/>
                          <wps:cNvSpPr txBox="1">
                            <a:spLocks noChangeArrowheads="1"/>
                          </wps:cNvSpPr>
                          <wps:spPr bwMode="auto">
                            <a:xfrm>
                              <a:off x="47880" y="342584"/>
                              <a:ext cx="307975" cy="274320"/>
                            </a:xfrm>
                            <a:prstGeom prst="rect">
                              <a:avLst/>
                            </a:prstGeom>
                            <a:noFill/>
                            <a:ln w="9525">
                              <a:noFill/>
                              <a:miter lim="800000"/>
                              <a:headEnd/>
                              <a:tailEnd/>
                            </a:ln>
                          </wps:spPr>
                          <wps:txbx>
                            <w:txbxContent>
                              <w:p w14:paraId="78ED4B3B" w14:textId="77777777" w:rsidR="001653E6" w:rsidRPr="00131F99" w:rsidRDefault="001653E6" w:rsidP="00141D17">
                                <w:pPr>
                                  <w:ind w:hanging="2"/>
                                </w:pPr>
                                <w:r>
                                  <w:t>b</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480FE99B" id="Gruppo 128" o:spid="_x0000_s1185" style="position:absolute;left:0;text-align:left;margin-left:-.05pt;margin-top:.8pt;width:255.25pt;height:296.7pt;z-index:251752448;mso-position-horizontal-relative:text;mso-position-vertical-relative:text;mso-height-relative:margin" coordorigin=",95" coordsize="32416,3768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">
                <v:group id="Gruppo 24" o:spid="_x0000_s1186" style="position:absolute;top:381;width:31496;height:37395" coordsize="31496,37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Immagine 13" o:spid="_x0000_s1187" type="#_x0000_t75" style="position:absolute;width:31432;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xQ97DAAAA2wAAAA8AAABkcnMvZG93bnJldi54bWxET0trAjEQvgv+hzCFXopmW0FkaxSRtmy9&#10;iA/wOt1Mdxc3k5BE3frrjVDwNh/fc6bzzrTiTD40lhW8DjMQxKXVDVcK9rvPwQREiMgaW8uk4I8C&#10;zGf93hRzbS+8ofM2ViKFcMhRQR2jy6UMZU0Gw9A64sT9Wm8wJugrqT1eUrhp5VuWjaXBhlNDjY6W&#10;NZXH7ckoOJi1O66KdnH1P6ePl69i5b5HY6Wen7rFO4hIXXyI/92FTvNHcP8lHSB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FD3sMAAADbAAAADwAAAAAAAAAAAAAAAACf&#10;AgAAZHJzL2Rvd25yZXYueG1sUEsFBgAAAAAEAAQA9wAAAI8DAAAAAA==&#10;">
                    <v:imagedata r:id="rId73" o:title="" croptop="2155f" cropleft="1388f" cropright="4690f"/>
                    <v:path arrowok="t"/>
                  </v:shape>
                  <v:shape id="Immagine 14" o:spid="_x0000_s1188" type="#_x0000_t75" style="position:absolute;left:2857;width:5429;height: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zJJPBAAAA2wAAAA8AAABkcnMvZG93bnJldi54bWxET01rAjEQvQv9D2EKvdWktoiuRhFBqseq&#10;CN7GzbgJ3UyWTaqrv74pFLzN433OdN75WlyojS6whre+AkFcBuO40rDfrV5HIGJCNlgHJg03ijCf&#10;PfWmWJhw5S+6bFMlcgjHAjXYlJpCylha8hj7oSHO3Dm0HlOGbSVNi9cc7ms5UGooPTrODRYbWloq&#10;v7c/XoM/DT/N3W3GYzs4vh/UfbVRrtb65blbTEAk6tJD/O9emzz/A/5+yQfI2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yzJJPBAAAA2wAAAA8AAAAAAAAAAAAAAAAAnwIA&#10;AGRycy9kb3ducmV2LnhtbFBLBQYAAAAABAAEAPcAAACNAwAAAAA=&#10;">
                    <v:imagedata r:id="rId74" o:title=""/>
                    <v:path arrowok="t"/>
                  </v:shape>
                  <v:shape id="Immagine 21" o:spid="_x0000_s1189" type="#_x0000_t75" style="position:absolute;top:18764;width:31496;height:18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eaDXBAAAA2wAAAA8AAABkcnMvZG93bnJldi54bWxEj09rwkAQxe9Cv8MyBW+6iYJI6iqlUPWm&#10;VbHXITtNgtnZmB01fntXKHh8vD8/3mzRuVpdqQ2VZwPpMAFFnHtbcWHgsP8eTEEFQbZYeyYDdwqw&#10;mL/1ZphZf+Mfuu6kUHGEQ4YGSpEm0zrkJTkMQ98QR+/Ptw4lyrbQtsVbHHe1HiXJRDusOBJKbOir&#10;pPy0u7jIXW7OK32stprH+W+y3Mo4PYkx/ffu8wOUUCev8H97bQ2MUnh+iT9Az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eaDXBAAAA2wAAAA8AAAAAAAAAAAAAAAAAnwIA&#10;AGRycy9kb3ducmV2LnhtbFBLBQYAAAAABAAEAPcAAACNAwAAAAA=&#10;">
                    <v:imagedata r:id="rId75" o:title=""/>
                    <v:path arrowok="t"/>
                  </v:shape>
                  <v:shape id="Immagine 22" o:spid="_x0000_s1190" type="#_x0000_t75" style="position:absolute;left:2857;top:18764;width:5423;height:7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WILDAAAA2wAAAA8AAABkcnMvZG93bnJldi54bWxEj0FrwkAUhO+C/2F5Qm+6MYho6ipFGqx4&#10;0ojg7ZF9TUKzb0N2m6T99W6h4HGYmW+YzW4wteiodZVlBfNZBII4t7riQsE1S6crEM4ja6wtk4If&#10;crDbjkcbTLTt+UzdxRciQNglqKD0vkmkdHlJBt3MNsTB+7StQR9kW0jdYh/gppZxFC2lwYrDQokN&#10;7UvKvy7fRsHBvN9P1W92RU1dv3a3+rhIU6VeJsPbKwhPg3+G/9sfWkEcw9+X8AP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6BYgsMAAADbAAAADwAAAAAAAAAAAAAAAACf&#10;AgAAZHJzL2Rvd25yZXYueG1sUEsFBgAAAAAEAAQA9wAAAI8DAAAAAA==&#10;">
                    <v:imagedata r:id="rId76" o:title=""/>
                    <v:path arrowok="t"/>
                  </v:shape>
                </v:group>
                <v:group id="Gruppo 122" o:spid="_x0000_s1191" style="position:absolute;left:29337;top:95;width:3079;height:2743" coordorigin="478,3521"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ect id="Rettangolo 123" o:spid="_x0000_s1192"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nMEA&#10;AADcAAAADwAAAGRycy9kb3ducmV2LnhtbERPTWuDQBC9F/oflin0VtdoCK3NKiVQ6bXGgMfBnajU&#10;nRV3m+i/7xYCuc3jfc6+WMwoLjS7wbKCTRSDIG6tHrhTUB8/X15BOI+scbRMClZyUOSPD3vMtL3y&#10;N10q34kQwi5DBb33Uyala3sy6CI7EQfubGeDPsC5k3rGawg3o0zieCcNDhwaepzo0FP7U/0aBUkT&#10;l1ufvh1qh2vZ7NJNc15PSj0/LR/vIDwt/i6+ub90mJ+k8P9MuED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UfpzBAAAA3AAAAA8AAAAAAAAAAAAAAAAAmAIAAGRycy9kb3du&#10;cmV2LnhtbFBLBQYAAAAABAAEAPUAAACGAwAAAAA=&#10;" fillcolor="white [3212]" strokecolor="red" strokeweight=".5pt"/>
                  <v:shape id="_x0000_s1193" type="#_x0000_t202" style="position:absolute;left:478;top:3521;width:308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v:textbox>
                      <w:txbxContent>
                        <w:p w14:paraId="3569907E" w14:textId="77777777" w:rsidR="001653E6" w:rsidRPr="00131F99" w:rsidRDefault="001653E6" w:rsidP="00141D17">
                          <w:pPr>
                            <w:ind w:hanging="2"/>
                          </w:pPr>
                          <w:r>
                            <w:t>a</w:t>
                          </w:r>
                        </w:p>
                      </w:txbxContent>
                    </v:textbox>
                  </v:shape>
                </v:group>
                <v:group id="Gruppo 125" o:spid="_x0000_s1194" style="position:absolute;left:29337;top:18764;width:3079;height:2743" coordorigin="478,3425" coordsize="3079,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rect id="Rettangolo 126" o:spid="_x0000_s1195" style="position:absolute;left:952;top:3810;width:1527;height:1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PdBMEA&#10;AADcAAAADwAAAGRycy9kb3ducmV2LnhtbERPS2uDQBC+F/Iflgn01qwxRVrjGopQ6bVpAh4Hd6IS&#10;d1bcrY9/3y0UepuP7znZaTG9mGh0nWUF+10Egri2uuNGweXr/ekFhPPIGnvLpGAlB6d885Bhqu3M&#10;nzSdfSNCCLsUFbTeD6mUrm7JoNvZgThwNzsa9AGOjdQjziHc9DKOokQa7Dg0tDhQ0VJ9P38bBXEV&#10;lc/+8FpcHK5llRz21W29KvW4Xd6OIDwt/l/85/7QYX6cwO8z4QKZ/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j3QTBAAAA3AAAAA8AAAAAAAAAAAAAAAAAmAIAAGRycy9kb3du&#10;cmV2LnhtbFBLBQYAAAAABAAEAPUAAACGAwAAAAA=&#10;" fillcolor="white [3212]" strokecolor="red" strokeweight=".5pt"/>
                  <v:shape id="_x0000_s1196" type="#_x0000_t202" style="position:absolute;left:478;top:3425;width:3080;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b9MIA&#10;AADcAAAADwAAAGRycy9kb3ducmV2LnhtbERPS2vCQBC+F/oflil4092K9pFmI0URPFlMq9DbkB2T&#10;0OxsyK4m/ntXEHqbj+856WKwjThT52vHGp4nCgRx4UzNpYaf7/X4DYQPyAYbx6ThQh4W2eNDiolx&#10;Pe/onIdSxBD2CWqoQmgTKX1RkUU/cS1x5I6usxgi7EppOuxjuG3kVKkXabHm2FBhS8uKir/8ZDXs&#10;t8ffw0x9lSs7b3s3KMn2XWo9eho+P0AEGsK/+O7emDh/+g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Nv0wgAAANwAAAAPAAAAAAAAAAAAAAAAAJgCAABkcnMvZG93&#10;bnJldi54bWxQSwUGAAAAAAQABAD1AAAAhwMAAAAA&#10;" filled="f" stroked="f">
                    <v:textbox>
                      <w:txbxContent>
                        <w:p w14:paraId="78ED4B3B" w14:textId="77777777" w:rsidR="001653E6" w:rsidRPr="00131F99" w:rsidRDefault="001653E6" w:rsidP="00141D17">
                          <w:pPr>
                            <w:ind w:hanging="2"/>
                          </w:pPr>
                          <w:r>
                            <w:t>b</w:t>
                          </w:r>
                        </w:p>
                      </w:txbxContent>
                    </v:textbox>
                  </v:shape>
                </v:group>
              </v:group>
            </w:pict>
          </mc:Fallback>
        </mc:AlternateContent>
      </w:r>
    </w:p>
    <w:p w14:paraId="36E8F47D" w14:textId="2C1D0450" w:rsidR="00924257" w:rsidRDefault="00924257" w:rsidP="00B946E1">
      <w:pPr>
        <w:ind w:firstLine="0"/>
      </w:pPr>
    </w:p>
    <w:p w14:paraId="21F821B9" w14:textId="3C44268C" w:rsidR="00924257" w:rsidRDefault="00924257" w:rsidP="00B946E1">
      <w:pPr>
        <w:ind w:firstLine="0"/>
      </w:pPr>
    </w:p>
    <w:p w14:paraId="47328688" w14:textId="66A1824F" w:rsidR="00924257" w:rsidRDefault="00924257" w:rsidP="00B946E1">
      <w:pPr>
        <w:ind w:firstLine="0"/>
      </w:pPr>
    </w:p>
    <w:p w14:paraId="785FDE74" w14:textId="182B1CD4" w:rsidR="00924257" w:rsidRDefault="00924257" w:rsidP="00B946E1">
      <w:pPr>
        <w:ind w:firstLine="0"/>
      </w:pPr>
    </w:p>
    <w:p w14:paraId="10E5FA2F" w14:textId="38906FA6" w:rsidR="00924257" w:rsidRDefault="00924257" w:rsidP="00B946E1">
      <w:pPr>
        <w:ind w:firstLine="0"/>
      </w:pPr>
    </w:p>
    <w:p w14:paraId="61BBA23B" w14:textId="746253CC" w:rsidR="00924257" w:rsidRDefault="00924257" w:rsidP="00B946E1">
      <w:pPr>
        <w:ind w:firstLine="0"/>
      </w:pPr>
    </w:p>
    <w:p w14:paraId="764BA45F" w14:textId="111A485C" w:rsidR="00924257" w:rsidRDefault="00924257" w:rsidP="00B946E1">
      <w:pPr>
        <w:ind w:firstLine="0"/>
      </w:pPr>
    </w:p>
    <w:p w14:paraId="4EEDC2C7" w14:textId="1206C77F" w:rsidR="00924257" w:rsidRDefault="00924257" w:rsidP="00B946E1">
      <w:pPr>
        <w:ind w:firstLine="0"/>
      </w:pPr>
    </w:p>
    <w:p w14:paraId="12562649" w14:textId="1A8992B6" w:rsidR="00924257" w:rsidRDefault="00924257" w:rsidP="00B946E1">
      <w:pPr>
        <w:ind w:firstLine="0"/>
      </w:pPr>
    </w:p>
    <w:p w14:paraId="0E0777C5" w14:textId="1EAB6742" w:rsidR="00885201" w:rsidRDefault="00885201" w:rsidP="00FB4C3E">
      <w:pPr>
        <w:ind w:firstLine="0"/>
      </w:pPr>
    </w:p>
    <w:p w14:paraId="4F8A6B5A" w14:textId="574B7B1E" w:rsidR="00B75838" w:rsidRDefault="00B75838" w:rsidP="00FB4C3E">
      <w:pPr>
        <w:ind w:firstLine="0"/>
      </w:pPr>
    </w:p>
    <w:p w14:paraId="0C452AAC" w14:textId="1862ACB6" w:rsidR="00B75838" w:rsidRDefault="00B75838" w:rsidP="00FB4C3E">
      <w:pPr>
        <w:ind w:firstLine="0"/>
      </w:pPr>
    </w:p>
    <w:p w14:paraId="5482CD31" w14:textId="04A9210F" w:rsidR="00B75838" w:rsidRDefault="00B75838" w:rsidP="00FB4C3E">
      <w:pPr>
        <w:ind w:firstLine="0"/>
      </w:pPr>
    </w:p>
    <w:p w14:paraId="3906C04B" w14:textId="0C80E108" w:rsidR="00B75838" w:rsidRDefault="00B75838" w:rsidP="00FB4C3E">
      <w:pPr>
        <w:ind w:firstLine="0"/>
      </w:pPr>
    </w:p>
    <w:p w14:paraId="530BE1E0" w14:textId="55E7B678" w:rsidR="00B75838" w:rsidRDefault="00B75838" w:rsidP="00FB4C3E">
      <w:pPr>
        <w:ind w:firstLine="0"/>
      </w:pPr>
    </w:p>
    <w:p w14:paraId="09E5260B" w14:textId="235E30F0" w:rsidR="00B75838" w:rsidRDefault="00B75838" w:rsidP="00FB4C3E">
      <w:pPr>
        <w:ind w:firstLine="0"/>
      </w:pPr>
    </w:p>
    <w:p w14:paraId="36F13B67" w14:textId="5C371F84" w:rsidR="00B75838" w:rsidRDefault="00B75838" w:rsidP="00FB4C3E">
      <w:pPr>
        <w:ind w:firstLine="0"/>
      </w:pPr>
    </w:p>
    <w:p w14:paraId="5F80BC3A" w14:textId="0192D012" w:rsidR="00B75838" w:rsidRDefault="00B75838" w:rsidP="00FB4C3E">
      <w:pPr>
        <w:ind w:firstLine="0"/>
      </w:pPr>
    </w:p>
    <w:p w14:paraId="68C1E6CB" w14:textId="531D3D94" w:rsidR="00B75838" w:rsidRDefault="00B75838" w:rsidP="00FB4C3E">
      <w:pPr>
        <w:ind w:firstLine="0"/>
      </w:pPr>
    </w:p>
    <w:p w14:paraId="71BFDEE6" w14:textId="5027198E" w:rsidR="00B75838" w:rsidRDefault="00B75838" w:rsidP="00FB4C3E">
      <w:pPr>
        <w:ind w:firstLine="0"/>
      </w:pPr>
    </w:p>
    <w:p w14:paraId="68D6FFA2" w14:textId="77777777" w:rsidR="00B75838" w:rsidRDefault="00B75838" w:rsidP="00FB4C3E">
      <w:pPr>
        <w:ind w:firstLine="0"/>
      </w:pPr>
    </w:p>
    <w:p w14:paraId="1B19E137" w14:textId="77777777" w:rsidR="00B75838" w:rsidRDefault="00B75838" w:rsidP="00FB4C3E">
      <w:pPr>
        <w:ind w:firstLine="0"/>
      </w:pPr>
    </w:p>
    <w:p w14:paraId="4AE1BC05" w14:textId="77777777" w:rsidR="00B75838" w:rsidRDefault="00B75838" w:rsidP="00FB4C3E">
      <w:pPr>
        <w:ind w:firstLine="0"/>
      </w:pPr>
    </w:p>
    <w:p w14:paraId="50F6D8C4" w14:textId="77777777" w:rsidR="00B75838" w:rsidRDefault="00B75838" w:rsidP="00FB4C3E">
      <w:pPr>
        <w:ind w:firstLine="0"/>
      </w:pPr>
    </w:p>
    <w:p w14:paraId="28E6C5F3" w14:textId="77777777" w:rsidR="00B75838" w:rsidRDefault="00B75838" w:rsidP="00FB4C3E">
      <w:pPr>
        <w:ind w:firstLine="0"/>
      </w:pPr>
    </w:p>
    <w:p w14:paraId="3844C096" w14:textId="1F71FBC4" w:rsidR="00B75838" w:rsidRDefault="00B75838" w:rsidP="00FB4C3E">
      <w:pPr>
        <w:ind w:firstLine="0"/>
      </w:pPr>
    </w:p>
    <w:p w14:paraId="6F793247" w14:textId="27C5F196" w:rsidR="00141D17" w:rsidRPr="007A02CD" w:rsidRDefault="007A02CD" w:rsidP="007A02CD">
      <w:pPr>
        <w:pStyle w:val="FigureCaption"/>
        <w:spacing w:after="0"/>
        <w:rPr>
          <w:color w:val="FF0000"/>
        </w:rPr>
      </w:pPr>
      <w:r w:rsidRPr="00EB45FF">
        <w:t xml:space="preserve">Figure </w:t>
      </w:r>
      <w:r>
        <w:t>7</w:t>
      </w:r>
      <w:r w:rsidRPr="00EB45FF">
        <w:t xml:space="preserve">. </w:t>
      </w:r>
      <w:r>
        <w:t>FT-IR spectra (black curves) of the two samples taken from the body (</w:t>
      </w:r>
      <w:r w:rsidRPr="003E5EF4">
        <w:t>orange-yellow UV fluorescence</w:t>
      </w:r>
      <w:r>
        <w:t xml:space="preserve"> area) (a) and from the face area (greying of tones) (b). The substance was identified as Paraloid</w:t>
      </w:r>
      <w:r w:rsidR="001E7B3E">
        <w:t xml:space="preserve"> (</w:t>
      </w:r>
      <w:r>
        <w:t>the red curve is the Paraloid standard</w:t>
      </w:r>
      <w:r w:rsidR="001E7B3E">
        <w:t xml:space="preserve"> spectrum, for comparison)</w:t>
      </w:r>
      <w:r>
        <w:t>.</w:t>
      </w:r>
    </w:p>
    <w:p w14:paraId="58146B7D" w14:textId="6FCFD9CF" w:rsidR="007A02CD" w:rsidRDefault="007A02CD" w:rsidP="00141D17"/>
    <w:p w14:paraId="045E0A61" w14:textId="6BE4DCA5" w:rsidR="00DB4640" w:rsidRDefault="00DB4640" w:rsidP="00141D17"/>
    <w:p w14:paraId="5FA929C9" w14:textId="5B7E03E5" w:rsidR="00214736" w:rsidRDefault="00F044A7" w:rsidP="00141D17">
      <w:r>
        <w:rPr>
          <w:noProof/>
          <w:lang w:val="it-IT" w:eastAsia="it-IT"/>
        </w:rPr>
        <w:lastRenderedPageBreak/>
        <mc:AlternateContent>
          <mc:Choice Requires="wpg">
            <w:drawing>
              <wp:anchor distT="0" distB="0" distL="114300" distR="114300" simplePos="0" relativeHeight="251784192" behindDoc="0" locked="0" layoutInCell="1" allowOverlap="1" wp14:anchorId="7FB6954C" wp14:editId="422A4AC1">
                <wp:simplePos x="0" y="0"/>
                <wp:positionH relativeFrom="margin">
                  <wp:posOffset>48260</wp:posOffset>
                </wp:positionH>
                <wp:positionV relativeFrom="paragraph">
                  <wp:posOffset>50800</wp:posOffset>
                </wp:positionV>
                <wp:extent cx="6311265" cy="2084070"/>
                <wp:effectExtent l="0" t="19050" r="13335" b="0"/>
                <wp:wrapNone/>
                <wp:docPr id="88" name="Gruppo 88"/>
                <wp:cNvGraphicFramePr/>
                <a:graphic xmlns:a="http://schemas.openxmlformats.org/drawingml/2006/main">
                  <a:graphicData uri="http://schemas.microsoft.com/office/word/2010/wordprocessingGroup">
                    <wpg:wgp>
                      <wpg:cNvGrpSpPr/>
                      <wpg:grpSpPr>
                        <a:xfrm>
                          <a:off x="0" y="0"/>
                          <a:ext cx="6311265" cy="2084070"/>
                          <a:chOff x="3342" y="0"/>
                          <a:chExt cx="6311733" cy="2084070"/>
                        </a:xfrm>
                      </wpg:grpSpPr>
                      <wpg:grpSp>
                        <wpg:cNvPr id="36" name="Gruppo 36"/>
                        <wpg:cNvGrpSpPr/>
                        <wpg:grpSpPr>
                          <a:xfrm>
                            <a:off x="38100" y="0"/>
                            <a:ext cx="6276975" cy="2009775"/>
                            <a:chOff x="0" y="0"/>
                            <a:chExt cx="5462905" cy="1640205"/>
                          </a:xfrm>
                        </wpg:grpSpPr>
                        <wpg:grpSp>
                          <wpg:cNvPr id="26" name="Gruppo 26"/>
                          <wpg:cNvGrpSpPr/>
                          <wpg:grpSpPr>
                            <a:xfrm>
                              <a:off x="0" y="0"/>
                              <a:ext cx="5462905" cy="1640205"/>
                              <a:chOff x="0" y="0"/>
                              <a:chExt cx="5462905" cy="1640205"/>
                            </a:xfrm>
                          </wpg:grpSpPr>
                          <pic:pic xmlns:pic="http://schemas.openxmlformats.org/drawingml/2006/picture">
                            <pic:nvPicPr>
                              <pic:cNvPr id="4" name="Immagine 4"/>
                              <pic:cNvPicPr>
                                <a:picLocks noChangeAspect="1"/>
                              </pic:cNvPicPr>
                            </pic:nvPicPr>
                            <pic:blipFill rotWithShape="1">
                              <a:blip r:embed="rId77">
                                <a:extLst>
                                  <a:ext uri="{28A0092B-C50C-407E-A947-70E740481C1C}">
                                    <a14:useLocalDpi xmlns:a14="http://schemas.microsoft.com/office/drawing/2010/main" val="0"/>
                                  </a:ext>
                                </a:extLst>
                              </a:blip>
                              <a:srcRect t="1748"/>
                              <a:stretch/>
                            </pic:blipFill>
                            <pic:spPr bwMode="auto">
                              <a:xfrm>
                                <a:off x="0" y="0"/>
                                <a:ext cx="1885950" cy="16402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 name="Immagine 18"/>
                              <pic:cNvPicPr>
                                <a:picLocks noChangeAspect="1"/>
                              </pic:cNvPicPr>
                            </pic:nvPicPr>
                            <pic:blipFill rotWithShape="1">
                              <a:blip r:embed="rId78">
                                <a:extLst>
                                  <a:ext uri="{28A0092B-C50C-407E-A947-70E740481C1C}">
                                    <a14:useLocalDpi xmlns:a14="http://schemas.microsoft.com/office/drawing/2010/main" val="0"/>
                                  </a:ext>
                                </a:extLst>
                              </a:blip>
                              <a:srcRect b="10547"/>
                              <a:stretch/>
                            </pic:blipFill>
                            <pic:spPr bwMode="auto">
                              <a:xfrm>
                                <a:off x="3638550" y="0"/>
                                <a:ext cx="1824355" cy="1628140"/>
                              </a:xfrm>
                              <a:prstGeom prst="rect">
                                <a:avLst/>
                              </a:prstGeom>
                              <a:ln>
                                <a:solidFill>
                                  <a:schemeClr val="bg1">
                                    <a:lumMod val="85000"/>
                                  </a:schemeClr>
                                </a:solidFill>
                              </a:ln>
                              <a:extLst>
                                <a:ext uri="{53640926-AAD7-44D8-BBD7-CCE9431645EC}">
                                  <a14:shadowObscured xmlns:a14="http://schemas.microsoft.com/office/drawing/2010/main"/>
                                </a:ext>
                              </a:extLst>
                            </pic:spPr>
                          </pic:pic>
                          <pic:pic xmlns:pic="http://schemas.openxmlformats.org/drawingml/2006/picture">
                            <pic:nvPicPr>
                              <pic:cNvPr id="19" name="Immagine 19"/>
                              <pic:cNvPicPr>
                                <a:picLocks noChangeAspect="1"/>
                              </pic:cNvPicPr>
                            </pic:nvPicPr>
                            <pic:blipFill rotWithShape="1">
                              <a:blip r:embed="rId79">
                                <a:extLst>
                                  <a:ext uri="{28A0092B-C50C-407E-A947-70E740481C1C}">
                                    <a14:useLocalDpi xmlns:a14="http://schemas.microsoft.com/office/drawing/2010/main" val="0"/>
                                  </a:ext>
                                </a:extLst>
                              </a:blip>
                              <a:srcRect b="7344"/>
                              <a:stretch/>
                            </pic:blipFill>
                            <pic:spPr bwMode="auto">
                              <a:xfrm>
                                <a:off x="1885950" y="0"/>
                                <a:ext cx="1743075" cy="1628140"/>
                              </a:xfrm>
                              <a:prstGeom prst="rect">
                                <a:avLst/>
                              </a:prstGeom>
                              <a:ln>
                                <a:solidFill>
                                  <a:schemeClr val="bg1">
                                    <a:lumMod val="85000"/>
                                  </a:schemeClr>
                                </a:solidFill>
                              </a:ln>
                              <a:extLst>
                                <a:ext uri="{53640926-AAD7-44D8-BBD7-CCE9431645EC}">
                                  <a14:shadowObscured xmlns:a14="http://schemas.microsoft.com/office/drawing/2010/main"/>
                                </a:ext>
                              </a:extLst>
                            </pic:spPr>
                          </pic:pic>
                        </wpg:grpSp>
                        <wps:wsp>
                          <wps:cNvPr id="34" name="Rettangolo 34"/>
                          <wps:cNvSpPr/>
                          <wps:spPr>
                            <a:xfrm>
                              <a:off x="2152650" y="323850"/>
                              <a:ext cx="537508" cy="109537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ttangolo 35"/>
                          <wps:cNvSpPr/>
                          <wps:spPr>
                            <a:xfrm>
                              <a:off x="4791075" y="323850"/>
                              <a:ext cx="476250" cy="109537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1" name="Gruppo 81"/>
                        <wpg:cNvGrpSpPr/>
                        <wpg:grpSpPr>
                          <a:xfrm>
                            <a:off x="3342" y="1800225"/>
                            <a:ext cx="307975" cy="274320"/>
                            <a:chOff x="-37861" y="-38100"/>
                            <a:chExt cx="307975" cy="274320"/>
                          </a:xfrm>
                        </wpg:grpSpPr>
                        <wps:wsp>
                          <wps:cNvPr id="80" name="Rettangolo 80"/>
                          <wps:cNvSpPr/>
                          <wps:spPr>
                            <a:xfrm>
                              <a:off x="0" y="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Casella di testo 2"/>
                          <wps:cNvSpPr txBox="1">
                            <a:spLocks noChangeArrowheads="1"/>
                          </wps:cNvSpPr>
                          <wps:spPr bwMode="auto">
                            <a:xfrm>
                              <a:off x="-37861" y="-38100"/>
                              <a:ext cx="307975" cy="274320"/>
                            </a:xfrm>
                            <a:prstGeom prst="rect">
                              <a:avLst/>
                            </a:prstGeom>
                            <a:noFill/>
                            <a:ln w="9525">
                              <a:noFill/>
                              <a:miter lim="800000"/>
                              <a:headEnd/>
                              <a:tailEnd/>
                            </a:ln>
                          </wps:spPr>
                          <wps:txbx>
                            <w:txbxContent>
                              <w:p w14:paraId="48E0CF33" w14:textId="77777777" w:rsidR="001653E6" w:rsidRPr="00131F99" w:rsidRDefault="001653E6" w:rsidP="008163F4">
                                <w:pPr>
                                  <w:ind w:hanging="2"/>
                                </w:pPr>
                                <w:r>
                                  <w:t>a</w:t>
                                </w:r>
                              </w:p>
                            </w:txbxContent>
                          </wps:txbx>
                          <wps:bodyPr rot="0" vert="horz" wrap="square" lIns="91440" tIns="45720" rIns="91440" bIns="45720" anchor="t" anchorCtr="0">
                            <a:noAutofit/>
                          </wps:bodyPr>
                        </wps:wsp>
                      </wpg:grpSp>
                      <wpg:grpSp>
                        <wpg:cNvPr id="82" name="Gruppo 82"/>
                        <wpg:cNvGrpSpPr/>
                        <wpg:grpSpPr>
                          <a:xfrm>
                            <a:off x="4181475" y="1800225"/>
                            <a:ext cx="307975" cy="274320"/>
                            <a:chOff x="-41203" y="-28575"/>
                            <a:chExt cx="307975" cy="274320"/>
                          </a:xfrm>
                        </wpg:grpSpPr>
                        <wps:wsp>
                          <wps:cNvPr id="83" name="Rettangolo 83"/>
                          <wps:cNvSpPr/>
                          <wps:spPr>
                            <a:xfrm>
                              <a:off x="0" y="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Casella di testo 2"/>
                          <wps:cNvSpPr txBox="1">
                            <a:spLocks noChangeArrowheads="1"/>
                          </wps:cNvSpPr>
                          <wps:spPr bwMode="auto">
                            <a:xfrm>
                              <a:off x="-41203" y="-28575"/>
                              <a:ext cx="307975" cy="274320"/>
                            </a:xfrm>
                            <a:prstGeom prst="rect">
                              <a:avLst/>
                            </a:prstGeom>
                            <a:noFill/>
                            <a:ln w="9525">
                              <a:noFill/>
                              <a:miter lim="800000"/>
                              <a:headEnd/>
                              <a:tailEnd/>
                            </a:ln>
                          </wps:spPr>
                          <wps:txbx>
                            <w:txbxContent>
                              <w:p w14:paraId="1DC45E43" w14:textId="77777777" w:rsidR="001653E6" w:rsidRPr="00131F99" w:rsidRDefault="001653E6" w:rsidP="008163F4">
                                <w:pPr>
                                  <w:ind w:hanging="2"/>
                                </w:pPr>
                                <w:r>
                                  <w:t>c</w:t>
                                </w:r>
                              </w:p>
                            </w:txbxContent>
                          </wps:txbx>
                          <wps:bodyPr rot="0" vert="horz" wrap="square" lIns="91440" tIns="45720" rIns="91440" bIns="45720" anchor="t" anchorCtr="0">
                            <a:noAutofit/>
                          </wps:bodyPr>
                        </wps:wsp>
                      </wpg:grpSp>
                      <wpg:grpSp>
                        <wpg:cNvPr id="85" name="Gruppo 85"/>
                        <wpg:cNvGrpSpPr/>
                        <wpg:grpSpPr>
                          <a:xfrm>
                            <a:off x="2152650" y="1809750"/>
                            <a:ext cx="307975" cy="274320"/>
                            <a:chOff x="-41203" y="-28575"/>
                            <a:chExt cx="307975" cy="274320"/>
                          </a:xfrm>
                        </wpg:grpSpPr>
                        <wps:wsp>
                          <wps:cNvPr id="86" name="Rettangolo 86"/>
                          <wps:cNvSpPr/>
                          <wps:spPr>
                            <a:xfrm>
                              <a:off x="0" y="0"/>
                              <a:ext cx="152655"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Casella di testo 2"/>
                          <wps:cNvSpPr txBox="1">
                            <a:spLocks noChangeArrowheads="1"/>
                          </wps:cNvSpPr>
                          <wps:spPr bwMode="auto">
                            <a:xfrm>
                              <a:off x="-41203" y="-28575"/>
                              <a:ext cx="307975" cy="274320"/>
                            </a:xfrm>
                            <a:prstGeom prst="rect">
                              <a:avLst/>
                            </a:prstGeom>
                            <a:noFill/>
                            <a:ln w="9525">
                              <a:noFill/>
                              <a:miter lim="800000"/>
                              <a:headEnd/>
                              <a:tailEnd/>
                            </a:ln>
                          </wps:spPr>
                          <wps:txbx>
                            <w:txbxContent>
                              <w:p w14:paraId="51D92381" w14:textId="77777777" w:rsidR="001653E6" w:rsidRPr="00131F99" w:rsidRDefault="001653E6" w:rsidP="008163F4">
                                <w:pPr>
                                  <w:ind w:hanging="2"/>
                                </w:pPr>
                                <w:r>
                                  <w:t>b</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7FB6954C" id="Gruppo 88" o:spid="_x0000_s1197" style="position:absolute;left:0;text-align:left;margin-left:3.8pt;margin-top:4pt;width:496.95pt;height:164.1pt;z-index:251784192;mso-position-horizontal-relative:margin;mso-position-vertical-relative:text;mso-width-relative:margin" coordorigin="33" coordsize="63117,2084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">
                <v:group id="Gruppo 36" o:spid="_x0000_s1198" style="position:absolute;left:381;width:62769;height:20097" coordsize="54629,16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group id="Gruppo 26" o:spid="_x0000_s1199" style="position:absolute;width:54629;height:16402" coordsize="54629,16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Immagine 4" o:spid="_x0000_s1200" type="#_x0000_t75" style="position:absolute;width:18859;height:16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bXfHCAAAA2gAAAA8AAABkcnMvZG93bnJldi54bWxEj0GLwjAUhO+C/yG8hb3ImlZFpGsUESqL&#10;gtCq90fzti02L6WJ2v33G0HwOMzMN8xy3ZtG3KlztWUF8TgCQVxYXXOp4HxKvxYgnEfW2FgmBX/k&#10;YL0aDpaYaPvgjO65L0WAsEtQQeV9m0jpiooMurFtiYP3azuDPsiulLrDR4CbRk6iaC4N1hwWKmxp&#10;W1FxzW9GwSEuyvRyXFyueoem30+zeJRmSn1+9JtvEJ56/w6/2j9awQyeV8IN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W13xwgAAANoAAAAPAAAAAAAAAAAAAAAAAJ8C&#10;AABkcnMvZG93bnJldi54bWxQSwUGAAAAAAQABAD3AAAAjgMAAAAA&#10;">
                      <v:imagedata r:id="rId80" o:title="" croptop="1146f"/>
                      <v:path arrowok="t"/>
                    </v:shape>
                    <v:shape id="Immagine 18" o:spid="_x0000_s1201" type="#_x0000_t75" style="position:absolute;left:36385;width:18244;height:16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YIzEAAAA2wAAAA8AAABkcnMvZG93bnJldi54bWxEj0FrwkAQhe8F/8MyghepG8XWkrqKFFp6&#10;Eqv+gCE7TYLZ2TW7Mem/7xwEbzO8N+99s94OrlE3amPt2cB8loEiLrytuTRwPn0+v4GKCdli45kM&#10;/FGE7Wb0tMbc+p5/6HZMpZIQjjkaqFIKudaxqMhhnPlALNqvbx0mWdtS2xZ7CXeNXmTZq3ZYszRU&#10;GOijouJy7JyBsD8EfNmfV03fL7v66zq9dpepMZPxsHsHlWhID/P9+tsKvsDKLzKA3v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4/YIzEAAAA2wAAAA8AAAAAAAAAAAAAAAAA&#10;nwIAAGRycy9kb3ducmV2LnhtbFBLBQYAAAAABAAEAPcAAACQAwAAAAA=&#10;" stroked="t" strokecolor="#d8d8d8 [2732]">
                      <v:imagedata r:id="rId81" o:title="" cropbottom="6912f"/>
                      <v:path arrowok="t"/>
                    </v:shape>
                    <v:shape id="Immagine 19" o:spid="_x0000_s1202" type="#_x0000_t75" style="position:absolute;left:18859;width:17431;height:16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Bh8PAAAAA2wAAAA8AAABkcnMvZG93bnJldi54bWxET8uqwjAQ3Qv+QxjBjVxTFcTbaxQVXzvR&#10;6wcMzdgWm0ltoq1/bwTB3RzOc6bzxhTiQZXLLSsY9CMQxInVOacKzv+bnwkI55E1FpZJwZMczGft&#10;1hRjbWs+0uPkUxFC2MWoIPO+jKV0SUYGXd+WxIG72MqgD7BKpa6wDuGmkMMoGkuDOYeGDEtaZZRc&#10;T3ejYLtJ17ubXB/Oo95gtO8tmmEtl0p1O83iD4Snxn/FH/deh/m/8P4lHCB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oGHw8AAAADbAAAADwAAAAAAAAAAAAAAAACfAgAA&#10;ZHJzL2Rvd25yZXYueG1sUEsFBgAAAAAEAAQA9wAAAIwDAAAAAA==&#10;" stroked="t" strokecolor="#d8d8d8 [2732]">
                      <v:imagedata r:id="rId82" o:title="" cropbottom="4813f"/>
                      <v:path arrowok="t"/>
                    </v:shape>
                  </v:group>
                  <v:rect id="Rettangolo 34" o:spid="_x0000_s1203" style="position:absolute;left:21526;top:3238;width:5375;height:10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tY+sQA&#10;AADbAAAADwAAAGRycy9kb3ducmV2LnhtbESPW2vCQBSE3wv+h+UIfSm60RaV6CrihVZ88oLPh+wx&#10;CWbPht1tkv77bqHg4zAz3zCLVWcq0ZDzpWUFo2ECgjizuuRcwfWyH8xA+ICssbJMCn7Iw2rZe1lg&#10;qm3LJ2rOIRcRwj5FBUUIdSqlzwoy6Ie2Jo7e3TqDIUqXS+2wjXBTyXGSTKTBkuNCgTVtCsoe52+j&#10;4POw3bkNXreNaevx2xSPh1vplHrtd+s5iEBdeIb/219awfsH/H2JP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LWPrEAAAA2wAAAA8AAAAAAAAAAAAAAAAAmAIAAGRycy9k&#10;b3ducmV2LnhtbFBLBQYAAAAABAAEAPUAAACJAwAAAAA=&#10;" filled="f" strokecolor="#00b050" strokeweight="1pt"/>
                  <v:rect id="Rettangolo 35" o:spid="_x0000_s1204" style="position:absolute;left:47910;top:3238;width:4763;height:10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9YcQA&#10;AADbAAAADwAAAGRycy9kb3ducmV2LnhtbESPW2vCQBSE3wv+h+UIfSm60VKV6CrihVZ88oLPh+wx&#10;CWbPht1tkv77bqHg4zAz3zCLVWcq0ZDzpWUFo2ECgjizuuRcwfWyH8xA+ICssbJMCn7Iw2rZe1lg&#10;qm3LJ2rOIRcRwj5FBUUIdSqlzwoy6Ie2Jo7e3TqDIUqXS+2wjXBTyXGSTKTBkuNCgTVtCsoe52+j&#10;4POw3bkNXreNaevx2xSPh1vplHrtd+s5iEBdeIb/219awfsH/H2JP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H/WHEAAAA2wAAAA8AAAAAAAAAAAAAAAAAmAIAAGRycy9k&#10;b3ducmV2LnhtbFBLBQYAAAAABAAEAPUAAACJAwAAAAA=&#10;" filled="f" strokecolor="#00b050" strokeweight="1pt"/>
                </v:group>
                <v:group id="Gruppo 81" o:spid="_x0000_s1205" style="position:absolute;left:33;top:18002;width:3080;height:2743" coordorigin="-37861,-38100" coordsize="307975,27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rect id="Rettangolo 80" o:spid="_x0000_s1206" style="position:absolute;width:152655;height:160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NytrwA&#10;AADbAAAADwAAAGRycy9kb3ducmV2LnhtbERPSwrCMBDdC94hjOBOUz+IVqOIoLhVK3Q5NGNbbCal&#10;idre3iwEl4/33+xaU4k3Na60rGAyjkAQZ1aXnCtIbsfREoTzyBory6SgIwe7bb+3wVjbD1/offW5&#10;CCHsYlRQeF/HUrqsIINubGviwD1sY9AH2ORSN/gJ4aaS0yhaSIMlh4YCazoUlD2vL6NgmkanuZ+t&#10;DonD7pQuZpP00d2VGg7a/RqEp9b/xT/3WStYhvXhS/gBcvs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kk3K2vAAAANsAAAAPAAAAAAAAAAAAAAAAAJgCAABkcnMvZG93bnJldi54&#10;bWxQSwUGAAAAAAQABAD1AAAAgQMAAAAA&#10;" fillcolor="white [3212]" strokecolor="red" strokeweight=".5pt"/>
                  <v:shape id="_x0000_s1207" type="#_x0000_t202" style="position:absolute;left:-37861;top:-38100;width:30797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14:paraId="48E0CF33" w14:textId="77777777" w:rsidR="001653E6" w:rsidRPr="00131F99" w:rsidRDefault="001653E6" w:rsidP="008163F4">
                          <w:pPr>
                            <w:ind w:hanging="2"/>
                          </w:pPr>
                          <w:r>
                            <w:t>a</w:t>
                          </w:r>
                        </w:p>
                      </w:txbxContent>
                    </v:textbox>
                  </v:shape>
                </v:group>
                <v:group id="Gruppo 82" o:spid="_x0000_s1208" style="position:absolute;left:41814;top:18002;width:3080;height:2743" coordorigin="-41203,-28575" coordsize="307975,27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rect id="Rettangolo 83" o:spid="_x0000_s1209" style="position:absolute;width:152655;height:160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swcIA&#10;AADbAAAADwAAAGRycy9kb3ducmV2LnhtbESPQWuDQBSE74X8h+UFeqtrYgjWZpUSqPTaJAWPD/dF&#10;pe5bcbdR/323EMhxmJlvmEMxm17caHSdZQWbKAZBXFvdcaPgcv54SUE4j6yxt0wKFnJQ5KunA2ba&#10;TvxFt5NvRICwy1BB6/2QSenqlgy6yA7Ewbva0aAPcmykHnEKcNPLbRzvpcGOw0KLAx1bqn9Ov0bB&#10;torLnU9ejxeHS1ntk011Xb6Vel7P728gPM3+Eb63P7WCNIH/L+EH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QezBwgAAANsAAAAPAAAAAAAAAAAAAAAAAJgCAABkcnMvZG93&#10;bnJldi54bWxQSwUGAAAAAAQABAD1AAAAhwMAAAAA&#10;" fillcolor="white [3212]" strokecolor="red" strokeweight=".5pt"/>
                  <v:shape id="_x0000_s1210" type="#_x0000_t202" style="position:absolute;left:-41203;top:-28575;width:30797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14:paraId="1DC45E43" w14:textId="77777777" w:rsidR="001653E6" w:rsidRPr="00131F99" w:rsidRDefault="001653E6" w:rsidP="008163F4">
                          <w:pPr>
                            <w:ind w:hanging="2"/>
                          </w:pPr>
                          <w:r>
                            <w:t>c</w:t>
                          </w:r>
                        </w:p>
                      </w:txbxContent>
                    </v:textbox>
                  </v:shape>
                </v:group>
                <v:group id="Gruppo 85" o:spid="_x0000_s1211" style="position:absolute;left:21526;top:18097;width:3080;height:2743" coordorigin="-41203,-28575" coordsize="307975,27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rect id="Rettangolo 86" o:spid="_x0000_s1212" style="position:absolute;width:152655;height:160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PWcIA&#10;AADbAAAADwAAAGRycy9kb3ducmV2LnhtbESPT4vCMBTE74LfITzBm6b+obhd07IIyl7VLvT4aJ5t&#10;2ealNFltv/1GEDwOM/MbZp8NphV36l1jWcFqGYEgLq1uuFKQX4+LHQjnkTW2lknBSA6ydDrZY6Lt&#10;g890v/hKBAi7BBXU3neJlK6syaBb2o44eDfbG/RB9pXUPT4C3LRyHUWxNNhwWKixo0NN5e/lzyhY&#10;F9Fp6zcfh9zheCrizaq4jT9KzWfD1ycIT4N/h1/tb61gF8PzS/gB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Nk9ZwgAAANsAAAAPAAAAAAAAAAAAAAAAAJgCAABkcnMvZG93&#10;bnJldi54bWxQSwUGAAAAAAQABAD1AAAAhwMAAAAA&#10;" fillcolor="white [3212]" strokecolor="red" strokeweight=".5pt"/>
                  <v:shape id="_x0000_s1213" type="#_x0000_t202" style="position:absolute;left:-41203;top:-28575;width:30797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14:paraId="51D92381" w14:textId="77777777" w:rsidR="001653E6" w:rsidRPr="00131F99" w:rsidRDefault="001653E6" w:rsidP="008163F4">
                          <w:pPr>
                            <w:ind w:hanging="2"/>
                          </w:pPr>
                          <w:r>
                            <w:t>b</w:t>
                          </w:r>
                        </w:p>
                      </w:txbxContent>
                    </v:textbox>
                  </v:shape>
                </v:group>
                <w10:wrap anchorx="margin"/>
              </v:group>
            </w:pict>
          </mc:Fallback>
        </mc:AlternateContent>
      </w:r>
      <w:r w:rsidR="00141D17" w:rsidRPr="00D21B00">
        <w:t xml:space="preserve"> </w:t>
      </w:r>
    </w:p>
    <w:p w14:paraId="726D9E8C" w14:textId="1B8F174F" w:rsidR="00214736" w:rsidRDefault="00214736" w:rsidP="00141D17"/>
    <w:p w14:paraId="2F7E2D70" w14:textId="6899740C" w:rsidR="0021410E" w:rsidRDefault="0021410E" w:rsidP="00141D17"/>
    <w:p w14:paraId="16A1E9B2" w14:textId="73DEA71B" w:rsidR="0021410E" w:rsidRDefault="0021410E" w:rsidP="00141D17"/>
    <w:p w14:paraId="5C8F1A7E" w14:textId="29934004" w:rsidR="0021410E" w:rsidRDefault="0021410E" w:rsidP="00141D17"/>
    <w:p w14:paraId="78F842E4" w14:textId="673BC5C2" w:rsidR="0021410E" w:rsidRDefault="0021410E" w:rsidP="00141D17"/>
    <w:p w14:paraId="672B0CFA" w14:textId="23559F00" w:rsidR="0021410E" w:rsidRDefault="0021410E" w:rsidP="00141D17"/>
    <w:p w14:paraId="33BE80FF" w14:textId="3E581EAD" w:rsidR="0021410E" w:rsidRDefault="0021410E" w:rsidP="00141D17"/>
    <w:p w14:paraId="559DB647" w14:textId="77777777" w:rsidR="001E7B3E" w:rsidRDefault="001E7B3E" w:rsidP="00141D17"/>
    <w:p w14:paraId="526414ED" w14:textId="77777777" w:rsidR="0021410E" w:rsidRDefault="0021410E" w:rsidP="00141D17"/>
    <w:p w14:paraId="6483BAF6" w14:textId="3D02671E" w:rsidR="0021410E" w:rsidRDefault="0021410E" w:rsidP="0021410E">
      <w:pPr>
        <w:ind w:firstLine="0"/>
      </w:pPr>
    </w:p>
    <w:p w14:paraId="2CA85AAA" w14:textId="4469A18D" w:rsidR="0021410E" w:rsidRDefault="0021410E" w:rsidP="0021410E">
      <w:pPr>
        <w:ind w:firstLine="0"/>
      </w:pPr>
    </w:p>
    <w:p w14:paraId="51AB09CB" w14:textId="2EDA9A4B" w:rsidR="0021410E" w:rsidRDefault="0021410E" w:rsidP="0021410E">
      <w:pPr>
        <w:ind w:firstLine="0"/>
      </w:pPr>
    </w:p>
    <w:p w14:paraId="0CB06AF2" w14:textId="77777777" w:rsidR="0021410E" w:rsidRDefault="0021410E" w:rsidP="0021410E">
      <w:pPr>
        <w:ind w:firstLine="0"/>
      </w:pPr>
    </w:p>
    <w:p w14:paraId="04A93407" w14:textId="77777777" w:rsidR="00F044A7" w:rsidRPr="0021410E" w:rsidRDefault="00F044A7" w:rsidP="00F044A7">
      <w:pPr>
        <w:pStyle w:val="FigureCaption"/>
        <w:framePr w:w="10079" w:hSpace="284" w:wrap="around" w:vAnchor="page" w:hAnchor="page" w:x="902" w:y="4441"/>
        <w:shd w:val="solid" w:color="FFFFFF" w:fill="FFFFFF"/>
        <w:spacing w:after="0"/>
        <w:rPr>
          <w:i/>
          <w:color w:val="FF0000"/>
        </w:rPr>
      </w:pPr>
      <w:r w:rsidRPr="00921277">
        <w:t>Figure</w:t>
      </w:r>
      <w:r>
        <w:t xml:space="preserve"> 8</w:t>
      </w:r>
      <w:r w:rsidRPr="00921277">
        <w:t xml:space="preserve">. </w:t>
      </w:r>
      <w:r w:rsidRPr="00D73F9E">
        <w:rPr>
          <w:color w:val="000000" w:themeColor="text1"/>
        </w:rPr>
        <w:t xml:space="preserve">The </w:t>
      </w:r>
      <w:r>
        <w:rPr>
          <w:color w:val="000000" w:themeColor="text1"/>
        </w:rPr>
        <w:t xml:space="preserve">detail </w:t>
      </w:r>
      <w:r w:rsidRPr="00D73F9E">
        <w:rPr>
          <w:color w:val="000000" w:themeColor="text1"/>
        </w:rPr>
        <w:t xml:space="preserve">of the statuette’s </w:t>
      </w:r>
      <w:r>
        <w:rPr>
          <w:color w:val="000000" w:themeColor="text1"/>
        </w:rPr>
        <w:t xml:space="preserve">legs, (a) the wooden insert for the legs </w:t>
      </w:r>
      <w:r w:rsidRPr="00D73F9E">
        <w:rPr>
          <w:color w:val="000000" w:themeColor="text1"/>
        </w:rPr>
        <w:t>anchorage</w:t>
      </w:r>
      <w:r>
        <w:rPr>
          <w:color w:val="000000" w:themeColor="text1"/>
        </w:rPr>
        <w:t>, (b) and (c) the radiographic images, frontal and lateral respectively, in which the joint is clearly visible.</w:t>
      </w:r>
    </w:p>
    <w:p w14:paraId="12F1318E" w14:textId="77777777" w:rsidR="007A02CD" w:rsidRDefault="007A02CD" w:rsidP="0021410E">
      <w:pPr>
        <w:ind w:firstLine="0"/>
      </w:pPr>
    </w:p>
    <w:p w14:paraId="457AEACD" w14:textId="0605DA4F" w:rsidR="00141D17" w:rsidRDefault="00F044A7" w:rsidP="0021410E">
      <w:pPr>
        <w:ind w:firstLine="0"/>
      </w:pPr>
      <w:r>
        <w:t>wooden</w:t>
      </w:r>
      <w:r w:rsidRPr="00D21B00">
        <w:t xml:space="preserve"> insert</w:t>
      </w:r>
      <w:r w:rsidRPr="00D21B00">
        <w:t xml:space="preserve"> </w:t>
      </w:r>
      <w:r w:rsidR="00214736" w:rsidRPr="00D21B00">
        <w:t xml:space="preserve">to which the legs </w:t>
      </w:r>
      <w:r w:rsidR="00214736">
        <w:t xml:space="preserve">were </w:t>
      </w:r>
      <w:r w:rsidR="00214736" w:rsidRPr="00D21B00">
        <w:t>anchored, attributable to a previous intervention</w:t>
      </w:r>
      <w:r w:rsidR="00214736">
        <w:t>, was present (fig.</w:t>
      </w:r>
      <w:r w:rsidR="006E712D">
        <w:t xml:space="preserve"> </w:t>
      </w:r>
      <w:r w:rsidR="00214736">
        <w:t>8a)</w:t>
      </w:r>
      <w:r w:rsidR="00214736" w:rsidRPr="00D21B00">
        <w:t xml:space="preserve">. In fact, a complete discrepancy </w:t>
      </w:r>
      <w:r w:rsidR="00214736">
        <w:t>between the main block and this</w:t>
      </w:r>
      <w:r w:rsidR="00214736" w:rsidRPr="00D21B00">
        <w:t xml:space="preserve"> wooden </w:t>
      </w:r>
      <w:r w:rsidR="00214736">
        <w:t>insert</w:t>
      </w:r>
      <w:r w:rsidR="00214736" w:rsidRPr="00D21B00">
        <w:t xml:space="preserve"> was observed (for colo</w:t>
      </w:r>
      <w:r w:rsidR="00214736">
        <w:t>u</w:t>
      </w:r>
      <w:r w:rsidR="00214736" w:rsidRPr="00D21B00">
        <w:t xml:space="preserve">r, compactness and grain of the wood), grouted on the </w:t>
      </w:r>
      <w:r w:rsidR="0021410E" w:rsidRPr="00D21B00">
        <w:t>perimeter and hidden on the surface by a pictorial retouchin</w:t>
      </w:r>
      <w:r w:rsidR="0021410E">
        <w:t>g attributable to a previous</w:t>
      </w:r>
      <w:r w:rsidR="00163D43">
        <w:t xml:space="preserve"> intervention, rather recent</w:t>
      </w:r>
      <w:r w:rsidR="0021410E">
        <w:t>. Thanks to the radiographic analysi</w:t>
      </w:r>
      <w:r w:rsidR="0021410E" w:rsidRPr="00D21B00">
        <w:t>s</w:t>
      </w:r>
      <w:r w:rsidR="0021410E">
        <w:t>,</w:t>
      </w:r>
      <w:r w:rsidR="0021410E" w:rsidRPr="00D21B00">
        <w:t xml:space="preserve"> </w:t>
      </w:r>
      <w:r w:rsidR="0021410E">
        <w:t>this portion in the base was</w:t>
      </w:r>
      <w:r w:rsidR="0021410E" w:rsidRPr="00D21B00">
        <w:t xml:space="preserve"> clearly distinguish</w:t>
      </w:r>
      <w:r w:rsidR="0021410E">
        <w:t>ed</w:t>
      </w:r>
      <w:r w:rsidR="0021410E" w:rsidRPr="00D21B00">
        <w:t xml:space="preserve"> and it </w:t>
      </w:r>
      <w:r w:rsidR="0021410E">
        <w:t>could</w:t>
      </w:r>
      <w:r w:rsidR="0021410E" w:rsidRPr="00D21B00">
        <w:t xml:space="preserve"> be observed that the insert reaches about half the total thickness of the base. Furthermore,</w:t>
      </w:r>
      <w:r w:rsidR="0021410E">
        <w:t xml:space="preserve"> </w:t>
      </w:r>
      <w:r w:rsidR="0021410E" w:rsidRPr="00D21B00">
        <w:t xml:space="preserve">the X-ray </w:t>
      </w:r>
      <w:r w:rsidR="0021410E">
        <w:t>images</w:t>
      </w:r>
      <w:r w:rsidR="0021410E" w:rsidRPr="00D21B00">
        <w:t xml:space="preserve"> </w:t>
      </w:r>
      <w:r w:rsidR="0021410E" w:rsidRPr="0040451B">
        <w:t>showed</w:t>
      </w:r>
      <w:r w:rsidR="0021410E">
        <w:t xml:space="preserve"> </w:t>
      </w:r>
      <w:r w:rsidR="0021410E" w:rsidRPr="0040451B">
        <w:t xml:space="preserve">how </w:t>
      </w:r>
      <w:r w:rsidR="003F0DA5">
        <w:t xml:space="preserve">both the legs and </w:t>
      </w:r>
      <w:r w:rsidR="0021410E" w:rsidRPr="0040451B">
        <w:t xml:space="preserve">the wooden </w:t>
      </w:r>
      <w:r w:rsidR="003F0DA5">
        <w:t>insert</w:t>
      </w:r>
      <w:r w:rsidR="00F547B6">
        <w:t xml:space="preserve"> </w:t>
      </w:r>
      <w:r w:rsidR="0021410E" w:rsidRPr="0040451B">
        <w:t>were applied and fix</w:t>
      </w:r>
      <w:sdt>
        <w:sdtPr>
          <w:tag w:val="goog_rdk_307"/>
          <w:id w:val="-957104071"/>
        </w:sdtPr>
        <w:sdtEndPr/>
        <w:sdtContent>
          <w:r w:rsidR="0021410E" w:rsidRPr="0040451B">
            <w:t>ed</w:t>
          </w:r>
        </w:sdtContent>
      </w:sdt>
      <w:r w:rsidR="0021410E" w:rsidRPr="0040451B">
        <w:t xml:space="preserve">: in fact, </w:t>
      </w:r>
      <w:r w:rsidR="003F0DA5">
        <w:t xml:space="preserve">X-rays enhanced the presence of </w:t>
      </w:r>
      <w:r w:rsidR="0021410E" w:rsidRPr="0040451B">
        <w:t xml:space="preserve">two </w:t>
      </w:r>
      <w:r w:rsidR="00141D17" w:rsidRPr="0040451B">
        <w:t xml:space="preserve">holes </w:t>
      </w:r>
      <w:r w:rsidR="003F0DA5">
        <w:t>created</w:t>
      </w:r>
      <w:r w:rsidR="003F0DA5" w:rsidRPr="0040451B">
        <w:t xml:space="preserve"> </w:t>
      </w:r>
      <w:r w:rsidR="00141D17" w:rsidRPr="0040451B">
        <w:t xml:space="preserve">to accommodate the end portions of the two legs. The legs </w:t>
      </w:r>
      <w:r w:rsidR="003F0DA5">
        <w:t xml:space="preserve">and the big wooden insert in correspondence of the base </w:t>
      </w:r>
      <w:r w:rsidR="00141D17" w:rsidRPr="0040451B">
        <w:t xml:space="preserve">were fixed by </w:t>
      </w:r>
      <w:sdt>
        <w:sdtPr>
          <w:tag w:val="goog_rdk_320"/>
          <w:id w:val="-1024632922"/>
        </w:sdtPr>
        <w:sdtEndPr/>
        <w:sdtContent>
          <w:r w:rsidR="00141D17" w:rsidRPr="0040451B">
            <w:t>applying a</w:t>
          </w:r>
        </w:sdtContent>
      </w:sdt>
      <w:r w:rsidR="00141D17" w:rsidRPr="0040451B">
        <w:t xml:space="preserve"> filler material</w:t>
      </w:r>
      <w:r w:rsidR="003F0DA5">
        <w:t xml:space="preserve"> (similar to a mortar)</w:t>
      </w:r>
      <w:r w:rsidR="00141D17" w:rsidRPr="0040451B">
        <w:t xml:space="preserve">, </w:t>
      </w:r>
      <w:sdt>
        <w:sdtPr>
          <w:tag w:val="goog_rdk_322"/>
          <w:id w:val="-888179615"/>
        </w:sdtPr>
        <w:sdtEndPr/>
        <w:sdtContent>
          <w:r w:rsidR="00141D17" w:rsidRPr="0040451B">
            <w:t>more radiopaque</w:t>
          </w:r>
        </w:sdtContent>
      </w:sdt>
      <w:r w:rsidR="00141D17" w:rsidRPr="0040451B">
        <w:t xml:space="preserve"> r</w:t>
      </w:r>
      <w:r w:rsidR="008163F4">
        <w:t>espect to the wooden material (f</w:t>
      </w:r>
      <w:r w:rsidR="00141D17" w:rsidRPr="0040451B">
        <w:t>ig.</w:t>
      </w:r>
      <w:r w:rsidR="006E712D">
        <w:t xml:space="preserve"> </w:t>
      </w:r>
      <w:r w:rsidR="008163F4">
        <w:t>9</w:t>
      </w:r>
      <w:r w:rsidR="00141D17" w:rsidRPr="0040451B">
        <w:t>)</w:t>
      </w:r>
    </w:p>
    <w:p w14:paraId="337EF962" w14:textId="48DF5BC6" w:rsidR="007A02CD" w:rsidRDefault="00F82CFD" w:rsidP="007A02CD">
      <w:r>
        <w:t xml:space="preserve">Concerning the legs, </w:t>
      </w:r>
      <w:r w:rsidR="00141D17" w:rsidRPr="0040451B">
        <w:t>a fracture of the wooden matter in the right</w:t>
      </w:r>
      <w:r w:rsidR="00141D17">
        <w:t xml:space="preserve"> back</w:t>
      </w:r>
      <w:r w:rsidR="00141D17" w:rsidRPr="0040451B">
        <w:t xml:space="preserve"> leg of the bearer and, at the calf level,</w:t>
      </w:r>
      <w:r>
        <w:t xml:space="preserve"> corresponded to</w:t>
      </w:r>
      <w:r w:rsidR="00F547B6">
        <w:t xml:space="preserve"> </w:t>
      </w:r>
      <w:r w:rsidR="00141D17" w:rsidRPr="0040451B">
        <w:t xml:space="preserve">a tongue and rebate joint for the completion of the leg anatomy, </w:t>
      </w:r>
      <w:r w:rsidR="00141D17" w:rsidRPr="00E709A1">
        <w:t>which can be clearly observed from the radiographic images of the lower part (fig.</w:t>
      </w:r>
      <w:r w:rsidR="006E712D">
        <w:t xml:space="preserve"> </w:t>
      </w:r>
      <w:r w:rsidR="008163F4">
        <w:t>8b,c</w:t>
      </w:r>
      <w:r w:rsidR="00141D17" w:rsidRPr="00E709A1">
        <w:t xml:space="preserve">). In literature, many of the sculptures represented in a progressive position present </w:t>
      </w:r>
      <w:r w:rsidR="00141D17">
        <w:t>an</w:t>
      </w:r>
      <w:r w:rsidR="00141D17" w:rsidRPr="00E709A1">
        <w:t xml:space="preserve"> assembly of two separate elements for the </w:t>
      </w:r>
      <w:r w:rsidR="00141D17">
        <w:t>back</w:t>
      </w:r>
      <w:r w:rsidR="00141D17" w:rsidRPr="00E709A1">
        <w:t xml:space="preserve"> leg, a </w:t>
      </w:r>
      <w:r>
        <w:t>practical ruse</w:t>
      </w:r>
      <w:r w:rsidRPr="00E709A1">
        <w:t xml:space="preserve"> </w:t>
      </w:r>
      <w:r>
        <w:t>to smoothly</w:t>
      </w:r>
      <w:r w:rsidRPr="00E709A1">
        <w:t xml:space="preserve"> carv</w:t>
      </w:r>
      <w:r>
        <w:t>e</w:t>
      </w:r>
      <w:r w:rsidRPr="00E709A1">
        <w:t xml:space="preserve"> </w:t>
      </w:r>
      <w:r w:rsidR="00141D17" w:rsidRPr="00E709A1">
        <w:t>the internal parts. Taking into account</w:t>
      </w:r>
      <w:r w:rsidR="00141D17">
        <w:t xml:space="preserve"> both this</w:t>
      </w:r>
      <w:r w:rsidR="008953C7">
        <w:t xml:space="preserve"> aspect</w:t>
      </w:r>
      <w:r w:rsidR="00141D17">
        <w:t xml:space="preserve"> and the fact that this kind of</w:t>
      </w:r>
      <w:r w:rsidR="00141D17" w:rsidRPr="00E709A1">
        <w:t xml:space="preserve"> joint is already</w:t>
      </w:r>
      <w:r w:rsidR="007A02CD">
        <w:t xml:space="preserve"> </w:t>
      </w:r>
      <w:r w:rsidR="007A02CD" w:rsidRPr="00E709A1">
        <w:t>documented starting from very ancient chronologies and the characteristics of the wood</w:t>
      </w:r>
      <w:r w:rsidR="008953C7">
        <w:t xml:space="preserve"> are</w:t>
      </w:r>
      <w:r w:rsidR="007A02CD" w:rsidRPr="00E709A1">
        <w:t xml:space="preserve"> rather similar to those of the central</w:t>
      </w:r>
      <w:r w:rsidR="007A02CD">
        <w:t xml:space="preserve"> </w:t>
      </w:r>
      <w:r w:rsidR="007A02CD" w:rsidRPr="00E709A1">
        <w:t>body (colo</w:t>
      </w:r>
      <w:r w:rsidR="007A02CD">
        <w:t>u</w:t>
      </w:r>
      <w:r w:rsidR="007A02CD" w:rsidRPr="00E709A1">
        <w:t>r, compactness),</w:t>
      </w:r>
      <w:r w:rsidR="007A02CD">
        <w:t xml:space="preserve"> </w:t>
      </w:r>
      <w:r w:rsidR="007A02CD" w:rsidRPr="00E709A1">
        <w:t>the originality of the part could not be excluded in a first phase</w:t>
      </w:r>
      <w:r w:rsidR="007A02CD">
        <w:t>,</w:t>
      </w:r>
      <w:r w:rsidR="007A02CD" w:rsidRPr="00E709A1">
        <w:t xml:space="preserve"> </w:t>
      </w:r>
      <w:r w:rsidR="007A02CD">
        <w:t>despite of</w:t>
      </w:r>
      <w:r w:rsidR="007A02CD" w:rsidRPr="00E709A1">
        <w:t xml:space="preserve"> some anomalies. </w:t>
      </w:r>
    </w:p>
    <w:p w14:paraId="453A5CC0" w14:textId="4EE02AD4" w:rsidR="007A02CD" w:rsidRDefault="007A02CD" w:rsidP="007A02CD">
      <w:r>
        <w:rPr>
          <w:noProof/>
          <w:lang w:val="it-IT" w:eastAsia="it-IT"/>
        </w:rPr>
        <w:drawing>
          <wp:anchor distT="0" distB="0" distL="114300" distR="114300" simplePos="0" relativeHeight="251758592" behindDoc="0" locked="0" layoutInCell="1" hidden="0" allowOverlap="1" wp14:anchorId="4DC2C092" wp14:editId="4BA0C6FB">
            <wp:simplePos x="0" y="0"/>
            <wp:positionH relativeFrom="column">
              <wp:posOffset>-540</wp:posOffset>
            </wp:positionH>
            <wp:positionV relativeFrom="paragraph">
              <wp:posOffset>69215</wp:posOffset>
            </wp:positionV>
            <wp:extent cx="3149600" cy="1399540"/>
            <wp:effectExtent l="0" t="0" r="0" b="0"/>
            <wp:wrapNone/>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3"/>
                    <a:srcRect t="43145" r="3760" b="7175"/>
                    <a:stretch>
                      <a:fillRect/>
                    </a:stretch>
                  </pic:blipFill>
                  <pic:spPr>
                    <a:xfrm>
                      <a:off x="0" y="0"/>
                      <a:ext cx="3149600" cy="1399540"/>
                    </a:xfrm>
                    <a:prstGeom prst="rect">
                      <a:avLst/>
                    </a:prstGeom>
                    <a:ln/>
                  </pic:spPr>
                </pic:pic>
              </a:graphicData>
            </a:graphic>
            <wp14:sizeRelH relativeFrom="margin">
              <wp14:pctWidth>0</wp14:pctWidth>
            </wp14:sizeRelH>
            <wp14:sizeRelV relativeFrom="margin">
              <wp14:pctHeight>0</wp14:pctHeight>
            </wp14:sizeRelV>
          </wp:anchor>
        </w:drawing>
      </w:r>
      <w:r w:rsidRPr="00E709A1">
        <w:t xml:space="preserve"> </w:t>
      </w:r>
    </w:p>
    <w:p w14:paraId="6B04F868" w14:textId="2D0C6089" w:rsidR="007A02CD" w:rsidRDefault="007A02CD" w:rsidP="007A02CD"/>
    <w:p w14:paraId="69EFF3F9" w14:textId="7309D44E" w:rsidR="007A02CD" w:rsidRDefault="00141D17" w:rsidP="00141D17">
      <w:r w:rsidRPr="00E709A1">
        <w:t xml:space="preserve"> </w:t>
      </w:r>
    </w:p>
    <w:p w14:paraId="1114EE5E" w14:textId="44DB1181" w:rsidR="007A02CD" w:rsidRDefault="007A02CD" w:rsidP="00141D17"/>
    <w:p w14:paraId="6B0950B5" w14:textId="619A3E53" w:rsidR="007A02CD" w:rsidRDefault="007A02CD" w:rsidP="00141D17"/>
    <w:p w14:paraId="5F6A114F" w14:textId="39002712" w:rsidR="007A02CD" w:rsidRDefault="007A02CD" w:rsidP="00141D17"/>
    <w:p w14:paraId="0326F0B9" w14:textId="77777777" w:rsidR="007A02CD" w:rsidRDefault="007A02CD" w:rsidP="00141D17"/>
    <w:p w14:paraId="07EDA7B3" w14:textId="06CA2F05" w:rsidR="007A02CD" w:rsidRDefault="007A02CD" w:rsidP="00141D17"/>
    <w:p w14:paraId="4347443D" w14:textId="77777777" w:rsidR="007A02CD" w:rsidRDefault="007A02CD" w:rsidP="00141D17"/>
    <w:p w14:paraId="2011AA33" w14:textId="77777777" w:rsidR="007A02CD" w:rsidRDefault="007A02CD" w:rsidP="00141D17"/>
    <w:p w14:paraId="6F5EE26E" w14:textId="77777777" w:rsidR="007A02CD" w:rsidRDefault="007A02CD" w:rsidP="007A02CD">
      <w:pPr>
        <w:ind w:firstLine="0"/>
        <w:rPr>
          <w:rFonts w:asciiTheme="minorHAnsi" w:hAnsiTheme="minorHAnsi" w:cstheme="minorHAnsi"/>
          <w:sz w:val="16"/>
        </w:rPr>
      </w:pPr>
    </w:p>
    <w:p w14:paraId="25CE3CB9" w14:textId="77777777" w:rsidR="007A02CD" w:rsidRPr="0021410E" w:rsidRDefault="007A02CD" w:rsidP="007A02CD">
      <w:pPr>
        <w:ind w:firstLine="0"/>
        <w:rPr>
          <w:rFonts w:asciiTheme="minorHAnsi" w:hAnsiTheme="minorHAnsi" w:cstheme="minorHAnsi"/>
          <w:sz w:val="16"/>
        </w:rPr>
      </w:pPr>
      <w:r>
        <w:rPr>
          <w:rFonts w:asciiTheme="minorHAnsi" w:hAnsiTheme="minorHAnsi" w:cstheme="minorHAnsi"/>
          <w:sz w:val="16"/>
        </w:rPr>
        <w:t>Figure 9</w:t>
      </w:r>
      <w:r w:rsidRPr="0021410E">
        <w:rPr>
          <w:rFonts w:asciiTheme="minorHAnsi" w:hAnsiTheme="minorHAnsi" w:cstheme="minorHAnsi"/>
          <w:sz w:val="16"/>
        </w:rPr>
        <w:t xml:space="preserve">. </w:t>
      </w:r>
      <w:r>
        <w:rPr>
          <w:rFonts w:asciiTheme="minorHAnsi" w:hAnsiTheme="minorHAnsi" w:cstheme="minorHAnsi"/>
          <w:sz w:val="16"/>
        </w:rPr>
        <w:t>Radiographic image of the base of the statuette.</w:t>
      </w:r>
    </w:p>
    <w:p w14:paraId="73FC4EEF" w14:textId="77777777" w:rsidR="007A02CD" w:rsidRDefault="007A02CD" w:rsidP="007A02CD"/>
    <w:p w14:paraId="316D1CD6" w14:textId="77777777" w:rsidR="007A02CD" w:rsidRDefault="007A02CD" w:rsidP="007A02CD"/>
    <w:p w14:paraId="60BB2D1C" w14:textId="77777777" w:rsidR="007A02CD" w:rsidRDefault="007A02CD" w:rsidP="00141D17"/>
    <w:p w14:paraId="07BE6910" w14:textId="2D5AAEC7" w:rsidR="007A02CD" w:rsidRDefault="007A02CD" w:rsidP="00141D17"/>
    <w:p w14:paraId="2ED12EC8" w14:textId="77777777" w:rsidR="007A02CD" w:rsidRDefault="007A02CD" w:rsidP="00141D17"/>
    <w:p w14:paraId="29FC6954" w14:textId="77777777" w:rsidR="007A02CD" w:rsidRDefault="007A02CD" w:rsidP="00141D17"/>
    <w:p w14:paraId="5361779B" w14:textId="77777777" w:rsidR="007A02CD" w:rsidRDefault="007A02CD" w:rsidP="00141D17"/>
    <w:p w14:paraId="5D366912" w14:textId="77777777" w:rsidR="007A02CD" w:rsidRDefault="007A02CD" w:rsidP="00141D17"/>
    <w:p w14:paraId="0B69C9BC" w14:textId="77777777" w:rsidR="007A02CD" w:rsidRDefault="007A02CD" w:rsidP="00141D17"/>
    <w:p w14:paraId="746CDDE0" w14:textId="77777777" w:rsidR="007A02CD" w:rsidRDefault="007A02CD" w:rsidP="00141D17"/>
    <w:p w14:paraId="0F88DD81" w14:textId="0D580614" w:rsidR="007A02CD" w:rsidRDefault="007A02CD" w:rsidP="00141D17"/>
    <w:p w14:paraId="10A64C8C" w14:textId="77777777" w:rsidR="007A02CD" w:rsidRDefault="007A02CD" w:rsidP="00141D17"/>
    <w:p w14:paraId="56D3508E" w14:textId="77777777" w:rsidR="007A02CD" w:rsidRDefault="007A02CD" w:rsidP="00141D17"/>
    <w:p w14:paraId="03C62C2F" w14:textId="77777777" w:rsidR="007A02CD" w:rsidRDefault="007A02CD" w:rsidP="00141D17"/>
    <w:p w14:paraId="6499BD52" w14:textId="77777777" w:rsidR="007A02CD" w:rsidRDefault="007A02CD" w:rsidP="00141D17"/>
    <w:p w14:paraId="494E46C8" w14:textId="77777777" w:rsidR="007A02CD" w:rsidRDefault="007A02CD" w:rsidP="007A02CD">
      <w:pPr>
        <w:ind w:firstLine="0"/>
      </w:pPr>
    </w:p>
    <w:p w14:paraId="4F73FB03" w14:textId="77777777" w:rsidR="00F044A7" w:rsidRDefault="00F044A7" w:rsidP="007A02CD"/>
    <w:p w14:paraId="2F718166" w14:textId="77777777" w:rsidR="00F044A7" w:rsidRDefault="00F044A7" w:rsidP="007A02CD"/>
    <w:p w14:paraId="4AC09ABD" w14:textId="77777777" w:rsidR="00F044A7" w:rsidRDefault="00F044A7" w:rsidP="007A02CD"/>
    <w:p w14:paraId="0AB06131" w14:textId="77777777" w:rsidR="007A02CD" w:rsidRDefault="007A02CD" w:rsidP="007A02CD">
      <w:r w:rsidRPr="00E709A1">
        <w:t xml:space="preserve">In fact, the presence of an intervention mortar at the junction between the leg and the body </w:t>
      </w:r>
      <w:r>
        <w:t>(</w:t>
      </w:r>
      <w:r w:rsidRPr="0040451B">
        <w:t xml:space="preserve">attributable to </w:t>
      </w:r>
      <w:r>
        <w:t xml:space="preserve">a </w:t>
      </w:r>
      <w:r w:rsidRPr="0040451B">
        <w:t>bonding</w:t>
      </w:r>
      <w:r>
        <w:t xml:space="preserve">) and </w:t>
      </w:r>
      <w:r w:rsidRPr="00E709A1">
        <w:t xml:space="preserve">the </w:t>
      </w:r>
    </w:p>
    <w:p w14:paraId="3DB11F10" w14:textId="7ADAC37F" w:rsidR="00214736" w:rsidRDefault="00141D17" w:rsidP="00214736">
      <w:pPr>
        <w:ind w:firstLine="0"/>
      </w:pPr>
      <w:r w:rsidRPr="00E709A1">
        <w:t>chromatic and morphological differences between the wooden material of the base insert and that of the leg itself,</w:t>
      </w:r>
      <w:r>
        <w:t xml:space="preserve"> are </w:t>
      </w:r>
      <w:r w:rsidRPr="00E709A1">
        <w:t>not sufficient</w:t>
      </w:r>
      <w:r>
        <w:t xml:space="preserve"> </w:t>
      </w:r>
      <w:r w:rsidRPr="00E709A1">
        <w:t xml:space="preserve">to attribute the </w:t>
      </w:r>
      <w:r>
        <w:t>leg portion</w:t>
      </w:r>
      <w:r w:rsidRPr="00E709A1">
        <w:t xml:space="preserve"> to </w:t>
      </w:r>
      <w:r>
        <w:t xml:space="preserve">an original or </w:t>
      </w:r>
      <w:r w:rsidRPr="005830E5">
        <w:t>subsequent intervention</w:t>
      </w:r>
      <w:r>
        <w:t xml:space="preserve">. </w:t>
      </w:r>
      <w:r w:rsidRPr="00E709A1">
        <w:t xml:space="preserve">Regarding this </w:t>
      </w:r>
      <w:r w:rsidR="008953C7">
        <w:t>issue</w:t>
      </w:r>
      <w:r w:rsidRPr="00E709A1">
        <w:t>, a comparison with a wooden sculpture</w:t>
      </w:r>
      <w:r>
        <w:t xml:space="preserve"> picture</w:t>
      </w:r>
      <w:r w:rsidRPr="00E709A1">
        <w:t xml:space="preserve"> (XVIII dynasty, collections of the </w:t>
      </w:r>
      <w:r w:rsidR="008953C7">
        <w:t>Museo Egizio of Torino</w:t>
      </w:r>
      <w:r w:rsidRPr="00E709A1">
        <w:t>)</w:t>
      </w:r>
      <w:r>
        <w:t>,</w:t>
      </w:r>
      <w:r w:rsidRPr="00E709A1">
        <w:t xml:space="preserve"> </w:t>
      </w:r>
      <w:r w:rsidR="008953C7">
        <w:t xml:space="preserve">taken </w:t>
      </w:r>
      <w:r w:rsidRPr="00E709A1">
        <w:t xml:space="preserve">before restoration in the late 1980s by the Doneux laboratory </w:t>
      </w:r>
      <w:r>
        <w:t>results very</w:t>
      </w:r>
      <w:r w:rsidRPr="00E709A1">
        <w:t xml:space="preserve"> interesting</w:t>
      </w:r>
      <w:r>
        <w:t>: a</w:t>
      </w:r>
      <w:r w:rsidRPr="00E709A1">
        <w:t xml:space="preserve">lso in this case a wooden insert is observed for the lower portion of one of the two legs, in this case </w:t>
      </w:r>
      <w:r>
        <w:t xml:space="preserve">certainly a </w:t>
      </w:r>
      <w:r w:rsidRPr="00E709A1">
        <w:t>non-original</w:t>
      </w:r>
      <w:r>
        <w:t xml:space="preserve"> operation</w:t>
      </w:r>
      <w:r w:rsidRPr="00E709A1">
        <w:t xml:space="preserve">, </w:t>
      </w:r>
      <w:r>
        <w:t>but</w:t>
      </w:r>
      <w:r w:rsidR="008163F4">
        <w:t xml:space="preserve"> </w:t>
      </w:r>
      <w:r w:rsidR="008163F4" w:rsidRPr="00E709A1">
        <w:t>conceptually</w:t>
      </w:r>
      <w:r>
        <w:t xml:space="preserve"> </w:t>
      </w:r>
      <w:r w:rsidR="00214736" w:rsidRPr="00E709A1">
        <w:t>comparable to the one discussed here</w:t>
      </w:r>
      <w:r w:rsidR="00021224">
        <w:t xml:space="preserve"> [</w:t>
      </w:r>
      <w:r w:rsidR="00764AC0">
        <w:t>2</w:t>
      </w:r>
      <w:r w:rsidR="00F044A7">
        <w:t>9</w:t>
      </w:r>
      <w:r w:rsidR="00214736">
        <w:t>]</w:t>
      </w:r>
      <w:r w:rsidR="00214736" w:rsidRPr="00E709A1">
        <w:t>.</w:t>
      </w:r>
      <w:r w:rsidR="00214736">
        <w:t xml:space="preserve"> More insights should be provided to ascertain this aspect.</w:t>
      </w:r>
    </w:p>
    <w:p w14:paraId="52D9DE5F" w14:textId="1D0DEBDB" w:rsidR="0021410E" w:rsidRDefault="00214736" w:rsidP="00214736">
      <w:pPr>
        <w:ind w:firstLine="0"/>
      </w:pPr>
      <w:r>
        <w:rPr>
          <w:noProof/>
          <w:lang w:val="it-IT" w:eastAsia="it-IT"/>
        </w:rPr>
        <mc:AlternateContent>
          <mc:Choice Requires="wpg">
            <w:drawing>
              <wp:anchor distT="0" distB="0" distL="114300" distR="114300" simplePos="0" relativeHeight="251794432" behindDoc="0" locked="0" layoutInCell="1" allowOverlap="1" wp14:anchorId="332DC5A1" wp14:editId="709E36B2">
                <wp:simplePos x="0" y="0"/>
                <wp:positionH relativeFrom="column">
                  <wp:posOffset>2540</wp:posOffset>
                </wp:positionH>
                <wp:positionV relativeFrom="paragraph">
                  <wp:posOffset>127635</wp:posOffset>
                </wp:positionV>
                <wp:extent cx="3174365" cy="1602000"/>
                <wp:effectExtent l="0" t="0" r="26035" b="17780"/>
                <wp:wrapNone/>
                <wp:docPr id="3" name="Gruppo 3"/>
                <wp:cNvGraphicFramePr/>
                <a:graphic xmlns:a="http://schemas.openxmlformats.org/drawingml/2006/main">
                  <a:graphicData uri="http://schemas.microsoft.com/office/word/2010/wordprocessingGroup">
                    <wpg:wgp>
                      <wpg:cNvGrpSpPr/>
                      <wpg:grpSpPr>
                        <a:xfrm>
                          <a:off x="0" y="0"/>
                          <a:ext cx="3174365" cy="1602000"/>
                          <a:chOff x="0" y="0"/>
                          <a:chExt cx="3174365" cy="1602000"/>
                        </a:xfrm>
                      </wpg:grpSpPr>
                      <wpg:grpSp>
                        <wpg:cNvPr id="6" name="Gruppo 6"/>
                        <wpg:cNvGrpSpPr/>
                        <wpg:grpSpPr>
                          <a:xfrm>
                            <a:off x="0" y="0"/>
                            <a:ext cx="3174365" cy="1602000"/>
                            <a:chOff x="0" y="0"/>
                            <a:chExt cx="3174365" cy="1602000"/>
                          </a:xfrm>
                        </wpg:grpSpPr>
                        <pic:pic xmlns:pic="http://schemas.openxmlformats.org/drawingml/2006/picture">
                          <pic:nvPicPr>
                            <pic:cNvPr id="7" name="Immagine 7"/>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2000250" y="10425"/>
                              <a:ext cx="1174115" cy="1586865"/>
                            </a:xfrm>
                            <a:prstGeom prst="rect">
                              <a:avLst/>
                            </a:prstGeom>
                            <a:noFill/>
                            <a:ln>
                              <a:solidFill>
                                <a:schemeClr val="bg1">
                                  <a:lumMod val="85000"/>
                                </a:schemeClr>
                              </a:solidFill>
                            </a:ln>
                          </pic:spPr>
                        </pic:pic>
                        <pic:pic xmlns:pic="http://schemas.openxmlformats.org/drawingml/2006/picture">
                          <pic:nvPicPr>
                            <pic:cNvPr id="8" name="Immagine 8"/>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10425"/>
                              <a:ext cx="1993900" cy="1588135"/>
                            </a:xfrm>
                            <a:prstGeom prst="rect">
                              <a:avLst/>
                            </a:prstGeom>
                            <a:noFill/>
                            <a:ln>
                              <a:noFill/>
                            </a:ln>
                          </pic:spPr>
                        </pic:pic>
                        <wps:wsp>
                          <wps:cNvPr id="12" name="Connettore 1 12"/>
                          <wps:cNvCnPr/>
                          <wps:spPr>
                            <a:xfrm rot="5400000" flipH="1">
                              <a:off x="1181100" y="801000"/>
                              <a:ext cx="16020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5" name="Freccia a destra 15"/>
                        <wps:cNvSpPr/>
                        <wps:spPr>
                          <a:xfrm rot="3401936">
                            <a:off x="2028825" y="161925"/>
                            <a:ext cx="201333" cy="164098"/>
                          </a:xfrm>
                          <a:prstGeom prst="rightArrow">
                            <a:avLst/>
                          </a:prstGeom>
                          <a:solidFill>
                            <a:srgbClr val="FFCC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Freccia a destra 16"/>
                        <wps:cNvSpPr/>
                        <wps:spPr>
                          <a:xfrm rot="18198064" flipV="1">
                            <a:off x="609600" y="666750"/>
                            <a:ext cx="201333" cy="164098"/>
                          </a:xfrm>
                          <a:prstGeom prst="rightArrow">
                            <a:avLst/>
                          </a:prstGeom>
                          <a:solidFill>
                            <a:srgbClr val="FFCC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86F2D1" id="Gruppo 3" o:spid="_x0000_s1026" style="position:absolute;margin-left:.2pt;margin-top:10.05pt;width:249.95pt;height:126.15pt;z-index:251794432" coordsize="31743,160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">
                <v:group id="Gruppo 6" o:spid="_x0000_s1027" style="position:absolute;width:31743;height:16020" coordsize="31743,16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Immagine 7" o:spid="_x0000_s1028" type="#_x0000_t75" style="position:absolute;left:20002;top:104;width:11741;height:15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4D4XCAAAA2gAAAA8AAABkcnMvZG93bnJldi54bWxEj0FrAjEUhO9C/0N4hd40W6Eqq1HEIkgP&#10;gq499PbYPDeLm5clibvbf28KBY/DzHzDrDaDbURHPtSOFbxPMhDEpdM1VwouxX68ABEissbGMSn4&#10;pQCb9ctohbl2PZ+oO8dKJAiHHBWYGNtcylAashgmriVO3tV5izFJX0ntsU9w28hpls2kxZrTgsGW&#10;dobK2/luFcxOheX79677KqfexONH/6l/KqXeXoftEkSkIT7D/+2DVjCHvyvpBs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A+FwgAAANoAAAAPAAAAAAAAAAAAAAAAAJ8C&#10;AABkcnMvZG93bnJldi54bWxQSwUGAAAAAAQABAD3AAAAjgMAAAAA&#10;" stroked="t" strokecolor="#d8d8d8 [2732]">
                    <v:imagedata r:id="rId86" o:title=""/>
                    <v:path arrowok="t"/>
                  </v:shape>
                  <v:shape id="Immagine 8" o:spid="_x0000_s1029" type="#_x0000_t75" style="position:absolute;top:104;width:19939;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1jObCAAAA2gAAAA8AAABkcnMvZG93bnJldi54bWxEj01rwkAQhu8F/8MyQm91Y7+Q6Cq2NOBV&#10;bcDjkB2TxexsyG5N6q/vHIQeh3feZ+ZZbUbfqiv10QU2MJ9loIirYB3XBr6PxdMCVEzIFtvAZOCX&#10;ImzWk4cV5jYMvKfrIdVKIBxzNNCk1OVax6ohj3EWOmLJzqH3mGTsa217HATuW/2cZe/ao2O50GBH&#10;nw1Vl8OPF0p4c1/lbriV7lh8zPnl9VYWJ2Mep+N2CSrRmP6X7+2dNSC/iopogF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tYzmwgAAANoAAAAPAAAAAAAAAAAAAAAAAJ8C&#10;AABkcnMvZG93bnJldi54bWxQSwUGAAAAAAQABAD3AAAAjgMAAAAA&#10;">
                    <v:imagedata r:id="rId87" o:title=""/>
                    <v:path arrowok="t"/>
                  </v:shape>
                  <v:line id="Connettore 1 12" o:spid="_x0000_s1030" style="position:absolute;rotation:-90;flip:x;visibility:visible;mso-wrap-style:square" from="11811,8010" to="27831,8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ETvsEAAADbAAAADwAAAGRycy9kb3ducmV2LnhtbERPTWsCMRC9C/6HMEIvUhM9VLuaXUSs&#10;7VUrnsfNdLN0M1k2Ubf99Y0g9DaP9zmroneNuFIXas8aphMFgrj0puZKw/Hz7XkBIkRkg41n0vBD&#10;AYp8OFhhZvyN93Q9xEqkEA4ZarAxtpmUobTkMEx8S5y4L985jAl2lTQd3lK4a+RMqRfpsObUYLGl&#10;jaXy+3BxGkqv1Hh3+t1scXqyu3V1frXvc62fRv16CSJSH//FD/eHSfNncP8lHSDz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ERO+wQAAANsAAAAPAAAAAAAAAAAAAAAA&#10;AKECAABkcnMvZG93bnJldi54bWxQSwUGAAAAAAQABAD5AAAAjwMAAAAA&#10;" strokecolor="gray [1629]" strokeweight=".5pt">
                    <v:stroke joinstyle="miter"/>
                  </v:lin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reccia a destra 15" o:spid="_x0000_s1031" type="#_x0000_t13" style="position:absolute;left:20288;top:1619;width:2013;height:1641;rotation:37158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mGnsQA&#10;AADbAAAADwAAAGRycy9kb3ducmV2LnhtbESPT4vCMBDF7wt+hzCCtzVVVNxqFBEKHlTwzy7sbWjG&#10;tthMShO1/fZGELzN8N6835v5sjGluFPtCssKBv0IBHFqdcGZgvMp+Z6CcB5ZY2mZFLTkYLnofM0x&#10;1vbBB7offSZCCLsYFeTeV7GULs3JoOvbijhoF1sb9GGtM6lrfIRwU8phFE2kwYIDIceK1jml1+PN&#10;BMj1b9C0P5v2f4vV72iY7LbJfqdUr9usZiA8Nf5jfl9vdKg/htcvYQC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Jhp7EAAAA2wAAAA8AAAAAAAAAAAAAAAAAmAIAAGRycy9k&#10;b3ducmV2LnhtbFBLBQYAAAAABAAEAPUAAACJAwAAAAA=&#10;" adj="12797" fillcolor="#fc0" stroked="f">
                  <v:shadow on="t" color="black" opacity="41287f" offset="0,1.5pt"/>
                </v:shape>
                <v:shape id="Freccia a destra 16" o:spid="_x0000_s1032" type="#_x0000_t13" style="position:absolute;left:6096;top:6667;width:2013;height:1641;rotation:3715821fd;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kEuMEA&#10;AADbAAAADwAAAGRycy9kb3ducmV2LnhtbERP22oCMRB9L/gPYQTfaraCy7IapZQWpNKHqh8wJOPu&#10;2s1kSdK9+PVNodC3OZzrbPejbUVPPjSOFTwtMxDE2pmGKwWX89tjASJEZIOtY1IwUYD9bvawxdK4&#10;gT+pP8VKpBAOJSqoY+xKKYOuyWJYuo44cVfnLcYEfSWNxyGF21ausiyXFhtODTV29FKT/jp9WwUr&#10;fXu/+Vff3o8fujmYdTHxtVBqMR+fNyAijfFf/Oc+mDQ/h99f0gF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5BLjBAAAA2wAAAA8AAAAAAAAAAAAAAAAAmAIAAGRycy9kb3du&#10;cmV2LnhtbFBLBQYAAAAABAAEAPUAAACGAwAAAAA=&#10;" adj="12797" fillcolor="#fc0" stroked="f">
                  <v:shadow on="t" color="black" opacity="41287f" offset="0,1.5pt"/>
                </v:shape>
              </v:group>
            </w:pict>
          </mc:Fallback>
        </mc:AlternateContent>
      </w:r>
    </w:p>
    <w:p w14:paraId="0B34D588" w14:textId="6C874924" w:rsidR="0021410E" w:rsidRDefault="0021410E" w:rsidP="00141D17"/>
    <w:p w14:paraId="04F06EEB" w14:textId="4C3B294A" w:rsidR="0021410E" w:rsidRDefault="0021410E" w:rsidP="00141D17"/>
    <w:p w14:paraId="16DBDCCE" w14:textId="77777777" w:rsidR="0021410E" w:rsidRDefault="0021410E" w:rsidP="00141D17"/>
    <w:p w14:paraId="0BB27D7E" w14:textId="77777777" w:rsidR="0021410E" w:rsidRDefault="0021410E" w:rsidP="00141D17"/>
    <w:p w14:paraId="5984F628" w14:textId="77777777" w:rsidR="0021410E" w:rsidRDefault="0021410E" w:rsidP="00141D17"/>
    <w:p w14:paraId="5CE43CE3" w14:textId="415EBE36" w:rsidR="0021410E" w:rsidRDefault="0021410E" w:rsidP="00141D17"/>
    <w:p w14:paraId="3B00C0EF" w14:textId="77777777" w:rsidR="0021410E" w:rsidRDefault="0021410E" w:rsidP="00141D17"/>
    <w:p w14:paraId="26F65CF4" w14:textId="77777777" w:rsidR="0021410E" w:rsidRDefault="0021410E" w:rsidP="00141D17"/>
    <w:p w14:paraId="5458C518" w14:textId="77777777" w:rsidR="0021410E" w:rsidRDefault="0021410E" w:rsidP="00141D17"/>
    <w:p w14:paraId="6C8E1C5B" w14:textId="77777777" w:rsidR="0021410E" w:rsidRDefault="0021410E" w:rsidP="00141D17"/>
    <w:p w14:paraId="00A52C86" w14:textId="77777777" w:rsidR="00214736" w:rsidRDefault="00214736" w:rsidP="00BB6F9E">
      <w:pPr>
        <w:ind w:firstLine="0"/>
      </w:pPr>
    </w:p>
    <w:p w14:paraId="5BA9CCD9" w14:textId="77777777" w:rsidR="00214736" w:rsidRDefault="00214736" w:rsidP="00BB6F9E">
      <w:pPr>
        <w:ind w:firstLine="0"/>
      </w:pPr>
    </w:p>
    <w:p w14:paraId="42080EC2" w14:textId="77777777" w:rsidR="0021410E" w:rsidRDefault="0021410E" w:rsidP="00BB6F9E">
      <w:pPr>
        <w:ind w:firstLine="0"/>
        <w:rPr>
          <w:rFonts w:asciiTheme="minorHAnsi" w:hAnsiTheme="minorHAnsi" w:cstheme="minorHAnsi"/>
          <w:sz w:val="16"/>
        </w:rPr>
      </w:pPr>
      <w:r w:rsidRPr="0021410E">
        <w:rPr>
          <w:rFonts w:asciiTheme="minorHAnsi" w:hAnsiTheme="minorHAnsi" w:cstheme="minorHAnsi"/>
          <w:sz w:val="16"/>
        </w:rPr>
        <w:t>Fig</w:t>
      </w:r>
      <w:r w:rsidR="008163F4">
        <w:rPr>
          <w:rFonts w:asciiTheme="minorHAnsi" w:hAnsiTheme="minorHAnsi" w:cstheme="minorHAnsi"/>
          <w:sz w:val="16"/>
        </w:rPr>
        <w:t>ure 10</w:t>
      </w:r>
      <w:r w:rsidRPr="0021410E">
        <w:rPr>
          <w:rFonts w:asciiTheme="minorHAnsi" w:hAnsiTheme="minorHAnsi" w:cstheme="minorHAnsi"/>
          <w:sz w:val="16"/>
        </w:rPr>
        <w:t xml:space="preserve">. </w:t>
      </w:r>
      <w:r w:rsidR="00BB6F9E" w:rsidRPr="00BB6F9E">
        <w:rPr>
          <w:rFonts w:asciiTheme="minorHAnsi" w:hAnsiTheme="minorHAnsi" w:cstheme="minorHAnsi"/>
          <w:sz w:val="16"/>
        </w:rPr>
        <w:t>Details of the adhesive residues detected at the basket-head interface.</w:t>
      </w:r>
    </w:p>
    <w:p w14:paraId="4A2AF0DB" w14:textId="77777777" w:rsidR="00BB6F9E" w:rsidRDefault="00BB6F9E" w:rsidP="00BB6F9E">
      <w:pPr>
        <w:ind w:firstLine="0"/>
      </w:pPr>
    </w:p>
    <w:p w14:paraId="43A7CAF2" w14:textId="6FD697BD" w:rsidR="00141D17" w:rsidRDefault="00141D17" w:rsidP="00141D17">
      <w:r>
        <w:t xml:space="preserve">As of the basket-head anchoring, evidence of previous intervention was identified. On the basket, in fact, a significant presence of an adhesive material was observed, for </w:t>
      </w:r>
      <w:r w:rsidR="004805F6">
        <w:t xml:space="preserve">whose characterization </w:t>
      </w:r>
      <w:r>
        <w:t xml:space="preserve">no specific analysis </w:t>
      </w:r>
      <w:r w:rsidR="004805F6">
        <w:t>was</w:t>
      </w:r>
      <w:r>
        <w:t xml:space="preserve"> conducted; however, due to its mechanical and optical characteristics, in addition to the specific reactivity in contact with polar solvents, it has probably a synthetic origin (presumably of a vinyl nature</w:t>
      </w:r>
      <w:r w:rsidR="00BB6F9E">
        <w:t>, fig.</w:t>
      </w:r>
      <w:r w:rsidR="006E712D">
        <w:t xml:space="preserve"> </w:t>
      </w:r>
      <w:r w:rsidR="00BB6F9E">
        <w:t>10</w:t>
      </w:r>
      <w:r>
        <w:t>).</w:t>
      </w:r>
    </w:p>
    <w:p w14:paraId="17218FF1" w14:textId="0F6C651E" w:rsidR="00924257" w:rsidRDefault="00141D17" w:rsidP="00141D17">
      <w:pPr>
        <w:ind w:firstLine="0"/>
      </w:pPr>
      <w:r>
        <w:t>Finally, both from the radiographic analysis and at the time of disassembly, a metal element inserted to fix the two portions, of reduced diameter and size, was identified (fig.</w:t>
      </w:r>
      <w:r w:rsidR="006E712D">
        <w:t xml:space="preserve"> </w:t>
      </w:r>
      <w:r w:rsidR="00BB6F9E">
        <w:t>11</w:t>
      </w:r>
      <w:r>
        <w:t>).</w:t>
      </w:r>
    </w:p>
    <w:p w14:paraId="7D9BC4D9" w14:textId="32A2D985" w:rsidR="0021410E" w:rsidRDefault="0021410E" w:rsidP="00141D17">
      <w:pPr>
        <w:ind w:firstLine="0"/>
      </w:pPr>
    </w:p>
    <w:p w14:paraId="5BDBB0CA" w14:textId="77777777" w:rsidR="0021410E" w:rsidRDefault="0021410E" w:rsidP="00141D17">
      <w:pPr>
        <w:ind w:firstLine="0"/>
      </w:pPr>
    </w:p>
    <w:p w14:paraId="161A2E3F" w14:textId="77777777" w:rsidR="00924257" w:rsidRDefault="00924257" w:rsidP="00DD3846">
      <w:pPr>
        <w:ind w:firstLine="0"/>
      </w:pPr>
    </w:p>
    <w:p w14:paraId="056CD9D8" w14:textId="6BFA8973" w:rsidR="00924257" w:rsidRDefault="00924257" w:rsidP="00DD3846">
      <w:pPr>
        <w:ind w:firstLine="0"/>
      </w:pPr>
    </w:p>
    <w:p w14:paraId="3BEDD45D" w14:textId="409BC06E" w:rsidR="00924257" w:rsidRDefault="00924257" w:rsidP="00DD3846">
      <w:pPr>
        <w:ind w:firstLine="0"/>
      </w:pPr>
    </w:p>
    <w:p w14:paraId="2DF8C3A9" w14:textId="08AE206F" w:rsidR="00924257" w:rsidRDefault="00924257" w:rsidP="00DD3846">
      <w:pPr>
        <w:ind w:firstLine="0"/>
      </w:pPr>
    </w:p>
    <w:p w14:paraId="3B76F5FF" w14:textId="6EDC06D3" w:rsidR="00924257" w:rsidRDefault="00F044A7" w:rsidP="00DD3846">
      <w:pPr>
        <w:ind w:firstLine="0"/>
      </w:pPr>
      <w:r>
        <w:rPr>
          <w:noProof/>
          <w:lang w:val="it-IT" w:eastAsia="it-IT"/>
        </w:rPr>
        <w:lastRenderedPageBreak/>
        <mc:AlternateContent>
          <mc:Choice Requires="wpg">
            <w:drawing>
              <wp:anchor distT="0" distB="0" distL="114300" distR="114300" simplePos="0" relativeHeight="251799552" behindDoc="0" locked="0" layoutInCell="1" allowOverlap="1" wp14:anchorId="65FFA9F9" wp14:editId="6C1E199E">
                <wp:simplePos x="0" y="0"/>
                <wp:positionH relativeFrom="column">
                  <wp:posOffset>-635</wp:posOffset>
                </wp:positionH>
                <wp:positionV relativeFrom="paragraph">
                  <wp:posOffset>70485</wp:posOffset>
                </wp:positionV>
                <wp:extent cx="3108325" cy="1569720"/>
                <wp:effectExtent l="0" t="0" r="0" b="0"/>
                <wp:wrapNone/>
                <wp:docPr id="102" name="Gruppo 102"/>
                <wp:cNvGraphicFramePr/>
                <a:graphic xmlns:a="http://schemas.openxmlformats.org/drawingml/2006/main">
                  <a:graphicData uri="http://schemas.microsoft.com/office/word/2010/wordprocessingGroup">
                    <wpg:wgp>
                      <wpg:cNvGrpSpPr/>
                      <wpg:grpSpPr>
                        <a:xfrm>
                          <a:off x="0" y="0"/>
                          <a:ext cx="3108325" cy="1569720"/>
                          <a:chOff x="0" y="0"/>
                          <a:chExt cx="3108325" cy="1569720"/>
                        </a:xfrm>
                      </wpg:grpSpPr>
                      <wpg:grpSp>
                        <wpg:cNvPr id="17" name="Gruppo 17"/>
                        <wpg:cNvGrpSpPr/>
                        <wpg:grpSpPr>
                          <a:xfrm>
                            <a:off x="47625" y="0"/>
                            <a:ext cx="3060700" cy="1504950"/>
                            <a:chOff x="0" y="0"/>
                            <a:chExt cx="3060700" cy="1504950"/>
                          </a:xfrm>
                        </wpg:grpSpPr>
                        <pic:pic xmlns:pic="http://schemas.openxmlformats.org/drawingml/2006/picture">
                          <pic:nvPicPr>
                            <pic:cNvPr id="20" name="Immagine 20"/>
                            <pic:cNvPicPr>
                              <a:picLocks noChangeAspect="1"/>
                            </pic:cNvPicPr>
                          </pic:nvPicPr>
                          <pic:blipFill rotWithShape="1">
                            <a:blip r:embed="rId88">
                              <a:extLst>
                                <a:ext uri="{28A0092B-C50C-407E-A947-70E740481C1C}">
                                  <a14:useLocalDpi xmlns:a14="http://schemas.microsoft.com/office/drawing/2010/main" val="0"/>
                                </a:ext>
                              </a:extLst>
                            </a:blip>
                            <a:srcRect l="17092" t="3975" r="11804" b="42400"/>
                            <a:stretch/>
                          </pic:blipFill>
                          <pic:spPr bwMode="auto">
                            <a:xfrm>
                              <a:off x="0" y="0"/>
                              <a:ext cx="1704975" cy="1504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Immagine 27"/>
                            <pic:cNvPicPr>
                              <a:picLocks noChangeAspect="1"/>
                            </pic:cNvPicPr>
                          </pic:nvPicPr>
                          <pic:blipFill rotWithShape="1">
                            <a:blip r:embed="rId89">
                              <a:extLst>
                                <a:ext uri="{28A0092B-C50C-407E-A947-70E740481C1C}">
                                  <a14:useLocalDpi xmlns:a14="http://schemas.microsoft.com/office/drawing/2010/main" val="0"/>
                                </a:ext>
                              </a:extLst>
                            </a:blip>
                            <a:srcRect l="25471" t="18125" r="10929"/>
                            <a:stretch/>
                          </pic:blipFill>
                          <pic:spPr bwMode="auto">
                            <a:xfrm>
                              <a:off x="1724025" y="0"/>
                              <a:ext cx="1336675" cy="1504950"/>
                            </a:xfrm>
                            <a:prstGeom prst="rect">
                              <a:avLst/>
                            </a:prstGeom>
                            <a:noFill/>
                            <a:ln>
                              <a:noFill/>
                            </a:ln>
                            <a:extLst>
                              <a:ext uri="{53640926-AAD7-44D8-BBD7-CCE9431645EC}">
                                <a14:shadowObscured xmlns:a14="http://schemas.microsoft.com/office/drawing/2010/main"/>
                              </a:ext>
                            </a:extLst>
                          </pic:spPr>
                        </pic:pic>
                        <wps:wsp>
                          <wps:cNvPr id="28" name="Rettangolo 28"/>
                          <wps:cNvSpPr/>
                          <wps:spPr>
                            <a:xfrm>
                              <a:off x="438150" y="495300"/>
                              <a:ext cx="323850" cy="647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5" name="Gruppo 95"/>
                        <wpg:cNvGrpSpPr/>
                        <wpg:grpSpPr>
                          <a:xfrm>
                            <a:off x="0" y="1295400"/>
                            <a:ext cx="307975" cy="274320"/>
                            <a:chOff x="-47625" y="-35772"/>
                            <a:chExt cx="307975" cy="274320"/>
                          </a:xfrm>
                        </wpg:grpSpPr>
                        <wps:wsp>
                          <wps:cNvPr id="96" name="Rettangolo 96"/>
                          <wps:cNvSpPr/>
                          <wps:spPr>
                            <a:xfrm>
                              <a:off x="0" y="0"/>
                              <a:ext cx="152644"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Casella di testo 2"/>
                          <wps:cNvSpPr txBox="1">
                            <a:spLocks noChangeArrowheads="1"/>
                          </wps:cNvSpPr>
                          <wps:spPr bwMode="auto">
                            <a:xfrm>
                              <a:off x="-47625" y="-35772"/>
                              <a:ext cx="307975" cy="274320"/>
                            </a:xfrm>
                            <a:prstGeom prst="rect">
                              <a:avLst/>
                            </a:prstGeom>
                            <a:noFill/>
                            <a:ln w="9525">
                              <a:noFill/>
                              <a:miter lim="800000"/>
                              <a:headEnd/>
                              <a:tailEnd/>
                            </a:ln>
                          </wps:spPr>
                          <wps:txbx>
                            <w:txbxContent>
                              <w:p w14:paraId="6D4D6D0F" w14:textId="77777777" w:rsidR="001653E6" w:rsidRPr="00131F99" w:rsidRDefault="001653E6" w:rsidP="008163F4">
                                <w:pPr>
                                  <w:ind w:hanging="2"/>
                                </w:pPr>
                                <w:r>
                                  <w:t>a</w:t>
                                </w:r>
                              </w:p>
                            </w:txbxContent>
                          </wps:txbx>
                          <wps:bodyPr rot="0" vert="horz" wrap="square" lIns="91440" tIns="45720" rIns="91440" bIns="45720" anchor="t" anchorCtr="0">
                            <a:noAutofit/>
                          </wps:bodyPr>
                        </wps:wsp>
                      </wpg:grpSp>
                      <wpg:grpSp>
                        <wpg:cNvPr id="98" name="Gruppo 98"/>
                        <wpg:cNvGrpSpPr/>
                        <wpg:grpSpPr>
                          <a:xfrm>
                            <a:off x="1724025" y="1295400"/>
                            <a:ext cx="307975" cy="274320"/>
                            <a:chOff x="-47625" y="-35772"/>
                            <a:chExt cx="307975" cy="274320"/>
                          </a:xfrm>
                        </wpg:grpSpPr>
                        <wps:wsp>
                          <wps:cNvPr id="99" name="Rettangolo 99"/>
                          <wps:cNvSpPr/>
                          <wps:spPr>
                            <a:xfrm>
                              <a:off x="0" y="0"/>
                              <a:ext cx="152644" cy="160469"/>
                            </a:xfrm>
                            <a:prstGeom prst="rect">
                              <a:avLst/>
                            </a:prstGeom>
                            <a:solidFill>
                              <a:schemeClr val="bg1"/>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Casella di testo 2"/>
                          <wps:cNvSpPr txBox="1">
                            <a:spLocks noChangeArrowheads="1"/>
                          </wps:cNvSpPr>
                          <wps:spPr bwMode="auto">
                            <a:xfrm>
                              <a:off x="-47625" y="-35772"/>
                              <a:ext cx="307975" cy="274320"/>
                            </a:xfrm>
                            <a:prstGeom prst="rect">
                              <a:avLst/>
                            </a:prstGeom>
                            <a:noFill/>
                            <a:ln w="9525">
                              <a:noFill/>
                              <a:miter lim="800000"/>
                              <a:headEnd/>
                              <a:tailEnd/>
                            </a:ln>
                          </wps:spPr>
                          <wps:txbx>
                            <w:txbxContent>
                              <w:p w14:paraId="7E95AFB5" w14:textId="77777777" w:rsidR="001653E6" w:rsidRPr="00131F99" w:rsidRDefault="001653E6" w:rsidP="00D73F9E">
                                <w:pPr>
                                  <w:ind w:hanging="2"/>
                                </w:pPr>
                                <w:r>
                                  <w:t>b</w:t>
                                </w:r>
                              </w:p>
                            </w:txbxContent>
                          </wps:txbx>
                          <wps:bodyPr rot="0" vert="horz" wrap="square" lIns="91440" tIns="45720" rIns="91440" bIns="45720" anchor="t" anchorCtr="0">
                            <a:noAutofit/>
                          </wps:bodyPr>
                        </wps:wsp>
                      </wpg:grpSp>
                    </wpg:wgp>
                  </a:graphicData>
                </a:graphic>
              </wp:anchor>
            </w:drawing>
          </mc:Choice>
          <mc:Fallback>
            <w:pict>
              <v:group w14:anchorId="65FFA9F9" id="Gruppo 102" o:spid="_x0000_s1214" style="position:absolute;left:0;text-align:left;margin-left:-.05pt;margin-top:5.55pt;width:244.75pt;height:123.6pt;z-index:251799552;mso-position-horizontal-relative:text;mso-position-vertical-relative:text" coordsize="31083,1569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">
                <v:group id="Gruppo 17" o:spid="_x0000_s1215" style="position:absolute;left:476;width:30607;height:15049" coordsize="30607,15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Immagine 20" o:spid="_x0000_s1216" type="#_x0000_t75" style="position:absolute;width:17049;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SUVjAAAAA2wAAAA8AAABkcnMvZG93bnJldi54bWxET8uKwjAU3QvzD+EOzE5TBe1QjSLDVHwx&#10;4Gt/aa5tsbkpTabWvzcLweXhvGeLzlSipcaVlhUMBxEI4szqknMF51Pa/wbhPLLGyjIpeJCDxfyj&#10;N8NE2zsfqD36XIQQdgkqKLyvEyldVpBBN7A1ceCutjHoA2xyqRu8h3BTyVEUTaTBkkNDgTX9FJTd&#10;jv9GQRzf9vF2P1z9tiz58pdexptdqtTXZ7ecgvDU+bf45V5rBaOwPnwJP0DO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xJRWMAAAADbAAAADwAAAAAAAAAAAAAAAACfAgAA&#10;ZHJzL2Rvd25yZXYueG1sUEsFBgAAAAAEAAQA9wAAAIwDAAAAAA==&#10;">
                    <v:imagedata r:id="rId90" o:title="" croptop="2605f" cropbottom="27787f" cropleft="11201f" cropright="7736f"/>
                    <v:path arrowok="t"/>
                  </v:shape>
                  <v:shape id="Immagine 27" o:spid="_x0000_s1217" type="#_x0000_t75" style="position:absolute;left:17240;width:13367;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IEa7FAAAA2wAAAA8AAABkcnMvZG93bnJldi54bWxEj0FrwkAUhO9C/8PyCr3ppjmkJbqKBFpq&#10;c2oUwdsj+0yi2bdJdmvSf98tFDwOM/MNs9pMphU3GlxjWcHzIgJBXFrdcKXgsH+bv4JwHllja5kU&#10;/JCDzfphtsJU25G/6Fb4SgQIuxQV1N53qZSurMmgW9iOOHhnOxj0QQ6V1AOOAW5aGUdRIg02HBZq&#10;7CirqbwW30bB5yHvY8pP79Qfk+xyTXZjLHdKPT1O2yUIT5O/h//bH1pB/AJ/X8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CBGuxQAAANsAAAAPAAAAAAAAAAAAAAAA&#10;AJ8CAABkcnMvZG93bnJldi54bWxQSwUGAAAAAAQABAD3AAAAkQMAAAAA&#10;">
                    <v:imagedata r:id="rId91" o:title="" croptop="11878f" cropleft="16693f" cropright="7162f"/>
                    <v:path arrowok="t"/>
                  </v:shape>
                  <v:rect id="Rettangolo 28" o:spid="_x0000_s1218" style="position:absolute;left:4381;top:4953;width:323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YhtMIA&#10;AADbAAAADwAAAGRycy9kb3ducmV2LnhtbESPwWoCMRCG7wXfIYzQW83qwZbVKCIKggdbFbwOm3F3&#10;cTMJSdTt2zuHQo/DP/8338yXvevUg2JqPRsYjwpQxJW3LdcGzqftxxeolJEtdp7JwC8lWC4Gb3Ms&#10;rX/yDz2OuVYC4VSigSbnUGqdqoYcppEPxJJdfXSYZYy1thGfAnednhTFVDtsWS40GGjdUHU73p1o&#10;hO472Pvhdr6M+23c2H3C+tOY92G/moHK1Of/5b/2zhqYiKz8IgD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ZiG0wgAAANsAAAAPAAAAAAAAAAAAAAAAAJgCAABkcnMvZG93&#10;bnJldi54bWxQSwUGAAAAAAQABAD1AAAAhwMAAAAA&#10;" filled="f" strokecolor="red" strokeweight="1pt"/>
                </v:group>
                <v:group id="Gruppo 95" o:spid="_x0000_s1219" style="position:absolute;top:12954;width:3079;height:2743" coordorigin="-47625,-35772" coordsize="307975,27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rect id="Rettangolo 96" o:spid="_x0000_s1220" style="position:absolute;width:152644;height:160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ZhMIA&#10;AADbAAAADwAAAGRycy9kb3ducmV2LnhtbESPT4vCMBTE74LfITzBm6b+oaxd07IIyl7VLvT4aJ5t&#10;2ealNFltv/1GEDwOM/MbZp8NphV36l1jWcFqGYEgLq1uuFKQX4+LDxDOI2tsLZOCkRxk6XSyx0Tb&#10;B5/pfvGVCBB2CSqove8SKV1Zk0G3tB1x8G62N+iD7Cupe3wEuGnlOopiabDhsFBjR4eayt/Ln1Gw&#10;LqLT1m92h9zheCrizaq4jT9KzWfD1ycIT4N/h1/tb61gF8PzS/gB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79mEwgAAANsAAAAPAAAAAAAAAAAAAAAAAJgCAABkcnMvZG93&#10;bnJldi54bWxQSwUGAAAAAAQABAD1AAAAhwMAAAAA&#10;" fillcolor="white [3212]" strokecolor="red" strokeweight=".5pt"/>
                  <v:shape id="_x0000_s1221" type="#_x0000_t202" style="position:absolute;left:-47625;top:-35772;width:30797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14:paraId="6D4D6D0F" w14:textId="77777777" w:rsidR="001653E6" w:rsidRPr="00131F99" w:rsidRDefault="001653E6" w:rsidP="008163F4">
                          <w:pPr>
                            <w:ind w:hanging="2"/>
                          </w:pPr>
                          <w:r>
                            <w:t>a</w:t>
                          </w:r>
                        </w:p>
                      </w:txbxContent>
                    </v:textbox>
                  </v:shape>
                </v:group>
                <v:group id="Gruppo 98" o:spid="_x0000_s1222" style="position:absolute;left:17240;top:12954;width:3080;height:2743" coordorigin="-47625,-35772" coordsize="307975,27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rect id="Rettangolo 99" o:spid="_x0000_s1223" style="position:absolute;width:152644;height:160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BN9sMA&#10;AADbAAAADwAAAGRycy9kb3ducmV2LnhtbESPQWuDQBSE74H8h+UFekvWJEWizSYUoaHXWAMeH+6L&#10;St234m6N/vtuoNDjMDPfMMfzZDox0uBaywq2mwgEcWV1y7WC4utjfQDhPLLGzjIpmMnB+bRcHDHV&#10;9sFXGnNfiwBhl6KCxvs+ldJVDRl0G9sTB+9uB4M+yKGWesBHgJtO7qIolgZbDgsN9pQ1VH3nP0bB&#10;rowur36fZIXD+VLG+215n29Kvaym9zcQnib/H/5rf2oFSQLPL+EHyN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BN9sMAAADbAAAADwAAAAAAAAAAAAAAAACYAgAAZHJzL2Rv&#10;d25yZXYueG1sUEsFBgAAAAAEAAQA9QAAAIgDAAAAAA==&#10;" fillcolor="white [3212]" strokecolor="red" strokeweight=".5pt"/>
                  <v:shape id="_x0000_s1224" type="#_x0000_t202" style="position:absolute;left:-47625;top:-35772;width:30797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14:paraId="7E95AFB5" w14:textId="77777777" w:rsidR="001653E6" w:rsidRPr="00131F99" w:rsidRDefault="001653E6" w:rsidP="00D73F9E">
                          <w:pPr>
                            <w:ind w:hanging="2"/>
                          </w:pPr>
                          <w:r>
                            <w:t>b</w:t>
                          </w:r>
                        </w:p>
                      </w:txbxContent>
                    </v:textbox>
                  </v:shape>
                </v:group>
              </v:group>
            </w:pict>
          </mc:Fallback>
        </mc:AlternateContent>
      </w:r>
    </w:p>
    <w:p w14:paraId="5DC81C0A" w14:textId="64D4C917" w:rsidR="00924257" w:rsidRDefault="00924257" w:rsidP="00DD3846">
      <w:pPr>
        <w:ind w:firstLine="0"/>
      </w:pPr>
    </w:p>
    <w:p w14:paraId="60E894C1" w14:textId="77777777" w:rsidR="00924257" w:rsidRDefault="00924257" w:rsidP="00DD3846">
      <w:pPr>
        <w:ind w:firstLine="0"/>
      </w:pPr>
    </w:p>
    <w:p w14:paraId="559FAA3F" w14:textId="77777777" w:rsidR="00924257" w:rsidRDefault="00924257" w:rsidP="00DD3846">
      <w:pPr>
        <w:ind w:firstLine="0"/>
      </w:pPr>
    </w:p>
    <w:p w14:paraId="69530F92" w14:textId="77777777" w:rsidR="00924257" w:rsidRDefault="00924257" w:rsidP="00DD3846">
      <w:pPr>
        <w:ind w:firstLine="0"/>
      </w:pPr>
    </w:p>
    <w:p w14:paraId="32894854" w14:textId="77777777" w:rsidR="00924257" w:rsidRDefault="00924257" w:rsidP="00DD3846">
      <w:pPr>
        <w:ind w:firstLine="0"/>
      </w:pPr>
    </w:p>
    <w:p w14:paraId="5F478D09" w14:textId="77777777" w:rsidR="007A02CD" w:rsidRDefault="007A02CD" w:rsidP="00DD3846">
      <w:pPr>
        <w:ind w:firstLine="0"/>
      </w:pPr>
    </w:p>
    <w:p w14:paraId="56FA82BC" w14:textId="77777777" w:rsidR="007A02CD" w:rsidRDefault="007A02CD" w:rsidP="00DD3846">
      <w:pPr>
        <w:ind w:firstLine="0"/>
      </w:pPr>
    </w:p>
    <w:p w14:paraId="637658C9" w14:textId="77777777" w:rsidR="007A02CD" w:rsidRDefault="007A02CD" w:rsidP="00DD3846">
      <w:pPr>
        <w:ind w:firstLine="0"/>
      </w:pPr>
    </w:p>
    <w:p w14:paraId="4E3905D7" w14:textId="77777777" w:rsidR="007A02CD" w:rsidRDefault="007A02CD" w:rsidP="00DD3846">
      <w:pPr>
        <w:ind w:firstLine="0"/>
      </w:pPr>
    </w:p>
    <w:p w14:paraId="37EC0D58" w14:textId="77777777" w:rsidR="00C56959" w:rsidRDefault="00C56959" w:rsidP="00A339DC">
      <w:pPr>
        <w:ind w:firstLine="0"/>
        <w:rPr>
          <w:rFonts w:asciiTheme="minorHAnsi" w:hAnsiTheme="minorHAnsi" w:cstheme="minorHAnsi"/>
          <w:sz w:val="16"/>
        </w:rPr>
      </w:pPr>
    </w:p>
    <w:p w14:paraId="75C8BFA8" w14:textId="77777777" w:rsidR="00C56959" w:rsidRDefault="00C56959" w:rsidP="00A339DC">
      <w:pPr>
        <w:ind w:firstLine="0"/>
        <w:rPr>
          <w:rFonts w:asciiTheme="minorHAnsi" w:hAnsiTheme="minorHAnsi" w:cstheme="minorHAnsi"/>
          <w:sz w:val="16"/>
        </w:rPr>
      </w:pPr>
    </w:p>
    <w:p w14:paraId="57A894C2" w14:textId="77777777" w:rsidR="00C34B28" w:rsidRDefault="00D73F9E" w:rsidP="00A339DC">
      <w:pPr>
        <w:ind w:firstLine="0"/>
        <w:rPr>
          <w:rFonts w:asciiTheme="minorHAnsi" w:hAnsiTheme="minorHAnsi" w:cstheme="minorHAnsi"/>
          <w:sz w:val="16"/>
        </w:rPr>
      </w:pPr>
      <w:r>
        <w:rPr>
          <w:rFonts w:asciiTheme="minorHAnsi" w:hAnsiTheme="minorHAnsi" w:cstheme="minorHAnsi"/>
          <w:sz w:val="16"/>
        </w:rPr>
        <w:t>Figure 11</w:t>
      </w:r>
      <w:r w:rsidR="0021410E" w:rsidRPr="0021410E">
        <w:rPr>
          <w:rFonts w:asciiTheme="minorHAnsi" w:hAnsiTheme="minorHAnsi" w:cstheme="minorHAnsi"/>
          <w:sz w:val="16"/>
        </w:rPr>
        <w:t xml:space="preserve">. </w:t>
      </w:r>
      <w:r w:rsidR="00BB6F9E">
        <w:rPr>
          <w:rFonts w:asciiTheme="minorHAnsi" w:hAnsiTheme="minorHAnsi" w:cstheme="minorHAnsi"/>
          <w:sz w:val="16"/>
        </w:rPr>
        <w:t>Metallic element</w:t>
      </w:r>
      <w:r w:rsidR="00BB6F9E" w:rsidRPr="00BB6F9E">
        <w:rPr>
          <w:rFonts w:asciiTheme="minorHAnsi" w:hAnsiTheme="minorHAnsi" w:cstheme="minorHAnsi"/>
          <w:sz w:val="16"/>
        </w:rPr>
        <w:t>:</w:t>
      </w:r>
      <w:r w:rsidR="00BB6F9E">
        <w:rPr>
          <w:rFonts w:asciiTheme="minorHAnsi" w:hAnsiTheme="minorHAnsi" w:cstheme="minorHAnsi"/>
          <w:sz w:val="16"/>
        </w:rPr>
        <w:t xml:space="preserve"> (a)</w:t>
      </w:r>
      <w:r w:rsidR="00BB6F9E" w:rsidRPr="00BB6F9E">
        <w:rPr>
          <w:rFonts w:asciiTheme="minorHAnsi" w:hAnsiTheme="minorHAnsi" w:cstheme="minorHAnsi"/>
          <w:sz w:val="16"/>
        </w:rPr>
        <w:t xml:space="preserve"> detail of the RX image that </w:t>
      </w:r>
      <w:r w:rsidR="00BB6F9E">
        <w:rPr>
          <w:rFonts w:asciiTheme="minorHAnsi" w:hAnsiTheme="minorHAnsi" w:cstheme="minorHAnsi"/>
          <w:sz w:val="16"/>
        </w:rPr>
        <w:t>allows its localization and (b) the metallic pin</w:t>
      </w:r>
      <w:r w:rsidR="00BB6F9E" w:rsidRPr="00BB6F9E">
        <w:rPr>
          <w:rFonts w:asciiTheme="minorHAnsi" w:hAnsiTheme="minorHAnsi" w:cstheme="minorHAnsi"/>
          <w:sz w:val="16"/>
        </w:rPr>
        <w:t xml:space="preserve"> after removal during </w:t>
      </w:r>
      <w:r w:rsidR="00BB6F9E">
        <w:rPr>
          <w:rFonts w:asciiTheme="minorHAnsi" w:hAnsiTheme="minorHAnsi" w:cstheme="minorHAnsi"/>
          <w:sz w:val="16"/>
        </w:rPr>
        <w:t>the intervention.</w:t>
      </w:r>
    </w:p>
    <w:p w14:paraId="2F47A010" w14:textId="77777777" w:rsidR="007A02CD" w:rsidRDefault="007A02CD" w:rsidP="00A339DC">
      <w:pPr>
        <w:ind w:firstLine="0"/>
      </w:pPr>
    </w:p>
    <w:p w14:paraId="795FB2EF" w14:textId="77777777" w:rsidR="009F7A07" w:rsidRDefault="00A44077" w:rsidP="009F7A07">
      <w:pPr>
        <w:pStyle w:val="Level1Title"/>
      </w:pPr>
      <w:r>
        <w:t>conclusion</w:t>
      </w:r>
    </w:p>
    <w:p w14:paraId="67608092" w14:textId="5CA36784" w:rsidR="009F7A07" w:rsidRDefault="009F7A07" w:rsidP="0021410E">
      <w:r w:rsidRPr="009F7A07">
        <w:t>The present work reports on the results of a two-step scientific</w:t>
      </w:r>
      <w:r>
        <w:t xml:space="preserve"> </w:t>
      </w:r>
      <w:r w:rsidRPr="009F7A07">
        <w:t xml:space="preserve">approach useful for the characterization of the materials and </w:t>
      </w:r>
      <w:r w:rsidR="00F82CFD" w:rsidRPr="009F7A07">
        <w:t>stratigraph</w:t>
      </w:r>
      <w:r w:rsidR="00F82CFD">
        <w:t xml:space="preserve">ies </w:t>
      </w:r>
      <w:r w:rsidRPr="009F7A07">
        <w:t xml:space="preserve">of </w:t>
      </w:r>
      <w:r>
        <w:t>ancient objects</w:t>
      </w:r>
      <w:r w:rsidRPr="009F7A07">
        <w:t>. The</w:t>
      </w:r>
      <w:r>
        <w:t xml:space="preserve"> </w:t>
      </w:r>
      <w:r w:rsidRPr="009F7A07">
        <w:t>combination of imaging and punctual techniques, along with the</w:t>
      </w:r>
      <w:r>
        <w:t xml:space="preserve"> </w:t>
      </w:r>
      <w:r w:rsidRPr="009F7A07">
        <w:t xml:space="preserve">visual inspection of the artwork, </w:t>
      </w:r>
      <w:r>
        <w:t xml:space="preserve">could give indication of the used materials and </w:t>
      </w:r>
      <w:r w:rsidR="00F34766">
        <w:t>techniques</w:t>
      </w:r>
      <w:r>
        <w:t xml:space="preserve"> of assembly, </w:t>
      </w:r>
      <w:r w:rsidRPr="009F7A07">
        <w:t>repairs,</w:t>
      </w:r>
      <w:r>
        <w:t xml:space="preserve"> </w:t>
      </w:r>
      <w:r w:rsidR="00F82CFD">
        <w:t>over paintings</w:t>
      </w:r>
      <w:r w:rsidR="00F34766">
        <w:t>, finishes</w:t>
      </w:r>
      <w:r w:rsidRPr="009F7A07">
        <w:t xml:space="preserve"> and treatments </w:t>
      </w:r>
      <w:r>
        <w:t xml:space="preserve">that </w:t>
      </w:r>
      <w:r w:rsidRPr="009F7A07">
        <w:t>have occurred</w:t>
      </w:r>
      <w:r>
        <w:t xml:space="preserve"> in antiquity and </w:t>
      </w:r>
      <w:r w:rsidRPr="009F7A07">
        <w:t>through the centuries.</w:t>
      </w:r>
    </w:p>
    <w:p w14:paraId="7C3143B7" w14:textId="72DE67B3" w:rsidR="0021121B" w:rsidRDefault="009F7A07" w:rsidP="007D08A7">
      <w:r>
        <w:t xml:space="preserve">In </w:t>
      </w:r>
      <w:r w:rsidR="004805F6">
        <w:t>the specific case under study</w:t>
      </w:r>
      <w:r>
        <w:t>, t</w:t>
      </w:r>
      <w:r w:rsidRPr="009F7A07">
        <w:t>he cl</w:t>
      </w:r>
      <w:r>
        <w:t>ose observation and the tomographic analysis</w:t>
      </w:r>
      <w:r w:rsidRPr="009F7A07">
        <w:t xml:space="preserve"> carried out </w:t>
      </w:r>
      <w:r w:rsidR="00F34766">
        <w:t xml:space="preserve">allowed to </w:t>
      </w:r>
      <w:r w:rsidRPr="009F7A07">
        <w:t>describe the assembly technique</w:t>
      </w:r>
      <w:r>
        <w:t xml:space="preserve">. </w:t>
      </w:r>
      <w:r w:rsidR="004805F6">
        <w:t>In</w:t>
      </w:r>
      <w:r w:rsidR="009367AB">
        <w:t xml:space="preserve"> </w:t>
      </w:r>
      <w:r w:rsidR="004805F6">
        <w:t>fact</w:t>
      </w:r>
      <w:r>
        <w:t xml:space="preserve">, </w:t>
      </w:r>
      <w:r w:rsidR="007D08A7" w:rsidRPr="007D08A7">
        <w:t xml:space="preserve">the use of several portions assembled using wooden </w:t>
      </w:r>
      <w:r w:rsidR="007D08A7">
        <w:t>dowels</w:t>
      </w:r>
      <w:r w:rsidR="007D08A7" w:rsidRPr="007D08A7">
        <w:t xml:space="preserve"> and </w:t>
      </w:r>
      <w:r w:rsidR="007D08A7">
        <w:t>of a preparation</w:t>
      </w:r>
      <w:r w:rsidR="007D08A7" w:rsidRPr="007D08A7">
        <w:t xml:space="preserve"> material based on</w:t>
      </w:r>
      <w:r w:rsidR="007D08A7">
        <w:t xml:space="preserve"> calcium carbonate </w:t>
      </w:r>
      <w:r w:rsidR="007D08A7" w:rsidRPr="007D08A7">
        <w:t>to achieve the final volume</w:t>
      </w:r>
      <w:r w:rsidR="007D08A7">
        <w:t xml:space="preserve"> was observed</w:t>
      </w:r>
      <w:r w:rsidR="00F82CFD">
        <w:t>.</w:t>
      </w:r>
      <w:r w:rsidR="007D08A7">
        <w:t xml:space="preserve"> </w:t>
      </w:r>
      <w:r w:rsidR="007D08A7" w:rsidRPr="007D08A7">
        <w:t xml:space="preserve">Thanks to chemical investigations also conducted </w:t>
      </w:r>
      <w:r w:rsidR="00F34766">
        <w:t>in consideration</w:t>
      </w:r>
      <w:r w:rsidR="007D08A7" w:rsidRPr="007D08A7">
        <w:t xml:space="preserve"> o</w:t>
      </w:r>
      <w:r w:rsidR="007D08A7">
        <w:t xml:space="preserve">f the multispectral imaging </w:t>
      </w:r>
      <w:r w:rsidR="00F34766">
        <w:t>results</w:t>
      </w:r>
      <w:r w:rsidR="007D08A7">
        <w:t xml:space="preserve">, it was possible to define the nature of the different materials used for the statuette manufacturing. </w:t>
      </w:r>
      <w:r w:rsidR="009367AB">
        <w:t xml:space="preserve">In addition to VIL, </w:t>
      </w:r>
      <w:r w:rsidR="007D08A7">
        <w:t>X</w:t>
      </w:r>
      <w:r w:rsidR="009367AB">
        <w:t>RF</w:t>
      </w:r>
      <w:r w:rsidR="007D08A7">
        <w:t xml:space="preserve"> analysis in combination with OM and SEM-EDX methodology </w:t>
      </w:r>
      <w:r w:rsidR="007D08A7" w:rsidRPr="007D08A7">
        <w:t xml:space="preserve">gave the possibility to identify the pigments used for </w:t>
      </w:r>
      <w:r w:rsidR="00F34766">
        <w:t xml:space="preserve">the </w:t>
      </w:r>
      <w:r w:rsidR="007D08A7" w:rsidRPr="007D08A7">
        <w:t>decoration</w:t>
      </w:r>
      <w:r w:rsidR="00BB7020">
        <w:t xml:space="preserve">. </w:t>
      </w:r>
      <w:r w:rsidR="0021121B" w:rsidRPr="0021121B">
        <w:t xml:space="preserve">It </w:t>
      </w:r>
      <w:r w:rsidR="00F34766">
        <w:t>has been</w:t>
      </w:r>
      <w:r w:rsidR="0021121B" w:rsidRPr="0021121B">
        <w:t xml:space="preserve"> also possible to distinguish </w:t>
      </w:r>
      <w:r w:rsidR="00F34766">
        <w:t>modern</w:t>
      </w:r>
      <w:r w:rsidR="0021121B">
        <w:t xml:space="preserve"> interventions, </w:t>
      </w:r>
      <w:r w:rsidR="004805F6">
        <w:t xml:space="preserve">probably </w:t>
      </w:r>
      <w:r w:rsidR="0021121B" w:rsidRPr="0021121B">
        <w:t xml:space="preserve">dated from the second half of the twentieth century, </w:t>
      </w:r>
      <w:r w:rsidR="004805F6">
        <w:t xml:space="preserve">when </w:t>
      </w:r>
      <w:r w:rsidR="0021121B" w:rsidRPr="0021121B">
        <w:t>taking into account the identi</w:t>
      </w:r>
      <w:r w:rsidR="004805F6">
        <w:t>fication of synthetic materials</w:t>
      </w:r>
      <w:r w:rsidR="0021121B" w:rsidRPr="0021121B">
        <w:t xml:space="preserve"> </w:t>
      </w:r>
      <w:r w:rsidR="004805F6">
        <w:t>and</w:t>
      </w:r>
      <w:r w:rsidR="0021121B" w:rsidRPr="0021121B">
        <w:t xml:space="preserve"> the FT-IR analysis</w:t>
      </w:r>
      <w:r w:rsidR="004805F6">
        <w:t xml:space="preserve"> results</w:t>
      </w:r>
      <w:r w:rsidR="0021121B" w:rsidRPr="0021121B">
        <w:t>, and</w:t>
      </w:r>
      <w:r w:rsidR="00DB492A">
        <w:t xml:space="preserve">, possibly, </w:t>
      </w:r>
      <w:r w:rsidR="0021121B" w:rsidRPr="0021121B">
        <w:t xml:space="preserve">more ancient interventions, </w:t>
      </w:r>
      <w:r w:rsidR="0021121B">
        <w:t xml:space="preserve">such as </w:t>
      </w:r>
      <w:r w:rsidR="0021121B" w:rsidRPr="0021121B">
        <w:t>the insertion of wooden elemen</w:t>
      </w:r>
      <w:r w:rsidR="0021121B">
        <w:t>ts to complete the figure (</w:t>
      </w:r>
      <w:r w:rsidR="004805F6">
        <w:t xml:space="preserve">specifically on the right </w:t>
      </w:r>
      <w:r w:rsidR="0021121B">
        <w:t xml:space="preserve">leg). </w:t>
      </w:r>
    </w:p>
    <w:p w14:paraId="08FFCC27" w14:textId="2574DD41" w:rsidR="0021121B" w:rsidRDefault="0021121B" w:rsidP="007D08A7">
      <w:r>
        <w:t>All the performed analysis and the consequent evaluations</w:t>
      </w:r>
      <w:r w:rsidR="00AA30A3">
        <w:t xml:space="preserve"> </w:t>
      </w:r>
      <w:r w:rsidR="002D28BA">
        <w:t xml:space="preserve">contributed </w:t>
      </w:r>
      <w:r w:rsidR="00AA30A3" w:rsidRPr="00AA30A3">
        <w:t xml:space="preserve">to the definition of the best conservation </w:t>
      </w:r>
      <w:r w:rsidR="00F34766">
        <w:t>process</w:t>
      </w:r>
      <w:r w:rsidR="00AA30A3" w:rsidRPr="00AA30A3">
        <w:t xml:space="preserve"> for the statuette</w:t>
      </w:r>
      <w:r w:rsidR="00AA30A3">
        <w:t xml:space="preserve">. </w:t>
      </w:r>
    </w:p>
    <w:p w14:paraId="5847B3A2" w14:textId="695FD49E" w:rsidR="009E34D2" w:rsidRDefault="002D28BA" w:rsidP="009E34D2">
      <w:r>
        <w:t>I</w:t>
      </w:r>
      <w:r w:rsidR="00AA30A3">
        <w:t>n the future</w:t>
      </w:r>
      <w:r w:rsidR="005E707D">
        <w:t>,</w:t>
      </w:r>
      <w:r w:rsidR="00AA30A3">
        <w:t xml:space="preserve"> it will be possible to apply the same investigation strategy to other wooden artefacts and statuettes belong</w:t>
      </w:r>
      <w:r w:rsidR="005E707D">
        <w:t>ing</w:t>
      </w:r>
      <w:r w:rsidR="00AA30A3">
        <w:t xml:space="preserve"> to the same framework, in order to make comparisons </w:t>
      </w:r>
      <w:r w:rsidR="005E707D">
        <w:t xml:space="preserve">among </w:t>
      </w:r>
      <w:r w:rsidR="00AA30A3">
        <w:t>the objects</w:t>
      </w:r>
      <w:r w:rsidR="005E707D">
        <w:t xml:space="preserve">. Analogies and differences </w:t>
      </w:r>
      <w:r w:rsidR="00AA30A3">
        <w:t>in terms of materials, manufacturing tec</w:t>
      </w:r>
      <w:r w:rsidR="00F34766">
        <w:t>h</w:t>
      </w:r>
      <w:r w:rsidR="00AA30A3">
        <w:t xml:space="preserve">niques and state of </w:t>
      </w:r>
      <w:r w:rsidR="00F34766">
        <w:t>preservation</w:t>
      </w:r>
      <w:r w:rsidR="00BB7020">
        <w:t xml:space="preserve"> </w:t>
      </w:r>
      <w:r w:rsidR="005E707D">
        <w:t xml:space="preserve">will </w:t>
      </w:r>
      <w:r w:rsidR="009E34D2">
        <w:t xml:space="preserve"> </w:t>
      </w:r>
      <w:sdt>
        <w:sdtPr>
          <w:tag w:val="goog_rdk_396"/>
          <w:id w:val="-1341847689"/>
        </w:sdtPr>
        <w:sdtEndPr/>
        <w:sdtContent>
          <w:r w:rsidR="009E34D2">
            <w:t>support</w:t>
          </w:r>
          <w:r w:rsidR="005E707D">
            <w:t xml:space="preserve"> also</w:t>
          </w:r>
          <w:r w:rsidR="009E34D2">
            <w:t xml:space="preserve"> the Egyptological study </w:t>
          </w:r>
          <w:r w:rsidR="005E707D">
            <w:t>focusing on</w:t>
          </w:r>
          <w:r w:rsidR="009E34D2">
            <w:t xml:space="preserve"> detect</w:t>
          </w:r>
          <w:r w:rsidR="005E707D">
            <w:t>ing</w:t>
          </w:r>
          <w:r w:rsidR="009E34D2">
            <w:t xml:space="preserve"> hopefully, specific technical features useful </w:t>
          </w:r>
          <w:r w:rsidR="004805F6">
            <w:t>for a correct grouping of</w:t>
          </w:r>
          <w:r w:rsidR="009E34D2">
            <w:t xml:space="preserve"> the finds with</w:t>
          </w:r>
          <w:r w:rsidR="004805F6">
            <w:t>in</w:t>
          </w:r>
          <w:r w:rsidR="009E34D2">
            <w:t xml:space="preserve"> specific workshops</w:t>
          </w:r>
        </w:sdtContent>
      </w:sdt>
      <w:r w:rsidR="009E34D2">
        <w:t>.</w:t>
      </w:r>
    </w:p>
    <w:p w14:paraId="6AEE2A71" w14:textId="77FAE2CF" w:rsidR="000D5A9B" w:rsidRPr="00EB45FF" w:rsidRDefault="000D5A9B" w:rsidP="00802D34">
      <w:pPr>
        <w:pStyle w:val="NoNumberFirstSection"/>
      </w:pPr>
      <w:r w:rsidRPr="00EB45FF">
        <w:lastRenderedPageBreak/>
        <w:t>Acknowledgement</w:t>
      </w:r>
      <w:r w:rsidR="004805F6">
        <w:t>s</w:t>
      </w:r>
    </w:p>
    <w:p w14:paraId="4DDF25CA" w14:textId="6D3551D5" w:rsidR="00AA30A3" w:rsidRPr="00AA30A3" w:rsidRDefault="002D28BA" w:rsidP="00AA30A3">
      <w:pPr>
        <w:pStyle w:val="NoNumberFirstSection"/>
        <w:jc w:val="both"/>
      </w:pPr>
      <w:r>
        <w:rPr>
          <w:rFonts w:ascii="Garamond" w:hAnsi="Garamond"/>
          <w:b w:val="0"/>
          <w:bCs w:val="0"/>
          <w:caps w:val="0"/>
          <w:kern w:val="0"/>
          <w:szCs w:val="24"/>
        </w:rPr>
        <w:t>T</w:t>
      </w:r>
      <w:r w:rsidR="00AA30A3">
        <w:rPr>
          <w:rFonts w:ascii="Garamond" w:hAnsi="Garamond"/>
          <w:b w:val="0"/>
          <w:bCs w:val="0"/>
          <w:caps w:val="0"/>
          <w:kern w:val="0"/>
          <w:szCs w:val="24"/>
        </w:rPr>
        <w:t xml:space="preserve">he </w:t>
      </w:r>
      <w:r w:rsidR="00AA30A3" w:rsidRPr="00AA30A3">
        <w:rPr>
          <w:rFonts w:ascii="Garamond" w:hAnsi="Garamond"/>
          <w:b w:val="0"/>
          <w:bCs w:val="0"/>
          <w:caps w:val="0"/>
          <w:kern w:val="0"/>
          <w:szCs w:val="24"/>
        </w:rPr>
        <w:t>NEXTO project (progetto di Ateneo 2017) funded by Compagnia di San Paolo, the neu_ART project funded by Regione Piemonte</w:t>
      </w:r>
      <w:r w:rsidR="00AA30A3">
        <w:rPr>
          <w:rFonts w:ascii="Garamond" w:hAnsi="Garamond"/>
          <w:b w:val="0"/>
          <w:bCs w:val="0"/>
          <w:caps w:val="0"/>
          <w:kern w:val="0"/>
          <w:szCs w:val="24"/>
        </w:rPr>
        <w:t>,</w:t>
      </w:r>
      <w:r w:rsidR="00AA30A3" w:rsidRPr="00AA30A3">
        <w:rPr>
          <w:rFonts w:ascii="Garamond" w:hAnsi="Garamond"/>
          <w:b w:val="0"/>
          <w:bCs w:val="0"/>
          <w:caps w:val="0"/>
          <w:kern w:val="0"/>
          <w:szCs w:val="24"/>
        </w:rPr>
        <w:t xml:space="preserve"> </w:t>
      </w:r>
      <w:r w:rsidR="00AA30A3">
        <w:rPr>
          <w:rFonts w:ascii="Garamond" w:hAnsi="Garamond"/>
          <w:b w:val="0"/>
          <w:bCs w:val="0"/>
          <w:caps w:val="0"/>
          <w:kern w:val="0"/>
          <w:szCs w:val="24"/>
        </w:rPr>
        <w:t xml:space="preserve">and </w:t>
      </w:r>
      <w:r w:rsidR="00AA30A3" w:rsidRPr="00AA30A3">
        <w:rPr>
          <w:rFonts w:ascii="Garamond" w:hAnsi="Garamond"/>
          <w:b w:val="0"/>
          <w:bCs w:val="0"/>
          <w:caps w:val="0"/>
          <w:kern w:val="0"/>
          <w:szCs w:val="24"/>
        </w:rPr>
        <w:t>the INFN CHNet network</w:t>
      </w:r>
      <w:r w:rsidR="00AA30A3">
        <w:rPr>
          <w:rFonts w:ascii="Garamond" w:hAnsi="Garamond"/>
          <w:b w:val="0"/>
          <w:bCs w:val="0"/>
          <w:caps w:val="0"/>
          <w:kern w:val="0"/>
          <w:szCs w:val="24"/>
        </w:rPr>
        <w:t xml:space="preserve"> </w:t>
      </w:r>
      <w:r w:rsidR="00AA30A3" w:rsidRPr="00AA30A3">
        <w:rPr>
          <w:rFonts w:ascii="Garamond" w:hAnsi="Garamond"/>
          <w:b w:val="0"/>
          <w:bCs w:val="0"/>
          <w:caps w:val="0"/>
          <w:kern w:val="0"/>
          <w:szCs w:val="24"/>
        </w:rPr>
        <w:t>are warmly acknowledged.</w:t>
      </w:r>
      <w:r w:rsidR="00F547B6">
        <w:rPr>
          <w:rFonts w:ascii="Garamond" w:hAnsi="Garamond"/>
          <w:b w:val="0"/>
          <w:bCs w:val="0"/>
          <w:caps w:val="0"/>
          <w:kern w:val="0"/>
          <w:szCs w:val="24"/>
        </w:rPr>
        <w:t xml:space="preserve">  </w:t>
      </w:r>
      <w:r w:rsidR="00AA30A3" w:rsidRPr="00AA30A3">
        <w:rPr>
          <w:rFonts w:ascii="Garamond" w:hAnsi="Garamond"/>
          <w:b w:val="0"/>
          <w:bCs w:val="0"/>
          <w:caps w:val="0"/>
          <w:kern w:val="0"/>
          <w:szCs w:val="24"/>
        </w:rPr>
        <w:t xml:space="preserve"> </w:t>
      </w:r>
    </w:p>
    <w:p w14:paraId="04B9A727" w14:textId="77777777" w:rsidR="00216085" w:rsidRPr="00EB45FF" w:rsidRDefault="00216085" w:rsidP="00802D34">
      <w:pPr>
        <w:pStyle w:val="NoNumberFirstSection"/>
      </w:pPr>
      <w:r w:rsidRPr="00EB45FF">
        <w:t>References</w:t>
      </w:r>
    </w:p>
    <w:p w14:paraId="1C6B2091" w14:textId="77777777" w:rsidR="00D52AB2" w:rsidRDefault="00D52AB2" w:rsidP="00C83914">
      <w:pPr>
        <w:pStyle w:val="References"/>
      </w:pPr>
      <w:bookmarkStart w:id="1" w:name="_Ref316058844"/>
      <w:r>
        <w:t xml:space="preserve">M.A. Rizzutto, J.F. Curado, S. Bernardes, P.H.O.V. Campos, E.A.M. Kajiya, T. F. Silva, C.L. Rodrigues, M. Moro. M. Tabacniks, N. Added, “Analytical techniques applied to study Cultural Heritage objects”, </w:t>
      </w:r>
      <w:r w:rsidRPr="00B809F2">
        <w:t>INAC 2015</w:t>
      </w:r>
      <w:r>
        <w:t>,</w:t>
      </w:r>
      <w:r w:rsidRPr="00B809F2">
        <w:t xml:space="preserve"> São Paulo, SP, Brazil</w:t>
      </w:r>
      <w:r>
        <w:t xml:space="preserve">, </w:t>
      </w:r>
      <w:r w:rsidRPr="00B809F2">
        <w:t>ABEN</w:t>
      </w:r>
    </w:p>
    <w:p w14:paraId="5651AB30" w14:textId="77777777" w:rsidR="00D52AB2" w:rsidRDefault="00D52AB2" w:rsidP="00D52AB2">
      <w:pPr>
        <w:pStyle w:val="References"/>
      </w:pPr>
      <w:r>
        <w:t>E. Peccenini, F. Albertin, M. Bettuzzi, R. Brancaccio, F. Casali, M. P. Morigi, F. Petrucci “</w:t>
      </w:r>
      <w:r w:rsidRPr="00B809F2">
        <w:t>Advanced imaging systems for diagnostic investigations applied to Cultural Heritage</w:t>
      </w:r>
      <w:r>
        <w:t>”, Journal of Physics: Conference Series 566 (2014) 012022, IOP Publishing</w:t>
      </w:r>
    </w:p>
    <w:p w14:paraId="273278D1" w14:textId="43F929B5" w:rsidR="00D52AB2" w:rsidRDefault="00D52AB2" w:rsidP="00C83914">
      <w:pPr>
        <w:pStyle w:val="References"/>
      </w:pPr>
      <w:r>
        <w:t xml:space="preserve">S. Bruni, V. Guglielmi, E. Della Foglia, M. Castoldi, G. Bagnasco Gianni, “A non-destructive spectroscopic study of the decoration of archaeological pottery: from matt-painted bichrome ceramic sherds (southern Italy, VIII-VII B.C.) to an intact Etruscan cinerary urn”, </w:t>
      </w:r>
      <w:r w:rsidRPr="00B809F2">
        <w:t>Spectrochimica Acta Part A: Molecular and Biomolecular Spectroscopy 191 (2018) 88–97</w:t>
      </w:r>
    </w:p>
    <w:p w14:paraId="48C1D500" w14:textId="28FD3A9E" w:rsidR="00D52AB2" w:rsidRDefault="00D52AB2" w:rsidP="00C83914">
      <w:pPr>
        <w:pStyle w:val="References"/>
      </w:pPr>
      <w:r>
        <w:t xml:space="preserve">M. Hain, J. Bartl, V. Jacko, “Multispectral analysis of Cultural Heritage artefacts”, </w:t>
      </w:r>
      <w:r w:rsidRPr="00B809F2">
        <w:t>MEASUREMENT SCIENCE REVIEW, Volume 3, Section 3, 2003</w:t>
      </w:r>
    </w:p>
    <w:p w14:paraId="15BE8190" w14:textId="41B1E1B8" w:rsidR="00D52AB2" w:rsidRDefault="00D52AB2" w:rsidP="00C83914">
      <w:pPr>
        <w:pStyle w:val="References"/>
      </w:pPr>
      <w:r>
        <w:t xml:space="preserve">T. Cavaleri, P. Croveri, A. Giovagnoli, “Spectrophotometric analysis for pigment palette identification: the case of “Profeta Stante””, </w:t>
      </w:r>
      <w:r w:rsidRPr="00B809F2">
        <w:t>10th International Conference on non-destructive investigations and microanalysis for the diagnostics and conservation of cultural and environmental heritage</w:t>
      </w:r>
      <w:r>
        <w:t xml:space="preserve">, </w:t>
      </w:r>
      <w:r w:rsidRPr="00B809F2">
        <w:t>AiPnD</w:t>
      </w:r>
      <w:r>
        <w:t>, 2011</w:t>
      </w:r>
    </w:p>
    <w:p w14:paraId="602D1BE5" w14:textId="30031EB6" w:rsidR="00D52AB2" w:rsidRDefault="00D52AB2" w:rsidP="00C83914">
      <w:pPr>
        <w:pStyle w:val="References"/>
      </w:pPr>
      <w:r>
        <w:t xml:space="preserve">M.P. Morigi, F. Casali, M. Bettuzzi, R. Brancaccio, V. D’Errico, “Application of X-ray Computed Tomography to Cultural Heritage diagnostics”, </w:t>
      </w:r>
      <w:r w:rsidRPr="00450E70">
        <w:t>Appl Phys A (2010) 100: 653–661</w:t>
      </w:r>
    </w:p>
    <w:p w14:paraId="55ECA808" w14:textId="72F71C89" w:rsidR="00F044A7" w:rsidRDefault="00F044A7" w:rsidP="00C83914">
      <w:pPr>
        <w:pStyle w:val="References"/>
      </w:pPr>
      <w:r w:rsidRPr="002A38D9">
        <w:rPr>
          <w:lang w:val="it-IT"/>
        </w:rPr>
        <w:t>G. Fiocco, T. Rovetta, M. Malagodi, M. Licchelli, M. Gulmini, G. Lanzafame, F. Zanini, A. Lo Giudice, A. Re, “Synchrotron radiation micro-computed tomography for the investigation of finishing treatments in historical bowed string instruments: Issues and perspectives”, European Physical Journal Plus 133(12)</w:t>
      </w:r>
      <w:r>
        <w:rPr>
          <w:lang w:val="it-IT"/>
        </w:rPr>
        <w:t>, 2018</w:t>
      </w:r>
      <w:r w:rsidRPr="002A38D9">
        <w:rPr>
          <w:lang w:val="it-IT"/>
        </w:rPr>
        <w:t>: 525</w:t>
      </w:r>
    </w:p>
    <w:p w14:paraId="02BDF3AE" w14:textId="18BD66EA" w:rsidR="00D52AB2" w:rsidRDefault="00D52AB2" w:rsidP="00C83914">
      <w:pPr>
        <w:pStyle w:val="References"/>
      </w:pPr>
      <w:r>
        <w:t xml:space="preserve">M. Schreiner, M. Melcher, K. Uhlir, “Scanning electron microscopy and energy dispersive analysis: applications in the field of cultural heritage”, </w:t>
      </w:r>
      <w:r w:rsidRPr="00B809F2">
        <w:t>Anal Bioanal Chem (2007) 387:737–747</w:t>
      </w:r>
    </w:p>
    <w:p w14:paraId="56CEBA8C" w14:textId="77777777" w:rsidR="00D52AB2" w:rsidRDefault="00D52AB2" w:rsidP="00D52AB2">
      <w:pPr>
        <w:pStyle w:val="References"/>
      </w:pPr>
      <w:r>
        <w:t xml:space="preserve">C. Invernizzi, G. V. Fichera, M. Licchelli, M. Malagodi, “A non-invasive stratigraphic study by reflection FT-IR spectroscopy and UV-induced fluorescence technique: The case of historical violins”, </w:t>
      </w:r>
      <w:r w:rsidRPr="00450E70">
        <w:t>Microchemical Journal 138 (2018) 273–281</w:t>
      </w:r>
    </w:p>
    <w:p w14:paraId="3521F0FB" w14:textId="3290D532" w:rsidR="00D52AB2" w:rsidRDefault="00D52AB2" w:rsidP="00C83914">
      <w:pPr>
        <w:pStyle w:val="References"/>
      </w:pPr>
      <w:r>
        <w:t xml:space="preserve">A.Mangone, G. E. De Benedetto, D. Fico, L. C. Giannossa, R. Laviano, L. Sabbatini, I. D. van der Werfb, A. Traini, “A multianalytical study of archaeological faience from the Vesuvian area as a valid tool to investigate provenance and technological features”, </w:t>
      </w:r>
      <w:r w:rsidRPr="00450E70">
        <w:t>NewJ. Chem., 2011, 35, 2860–2868</w:t>
      </w:r>
    </w:p>
    <w:p w14:paraId="794FBB66" w14:textId="6EA766D9" w:rsidR="00D52AB2" w:rsidRDefault="00D52AB2" w:rsidP="00C83914">
      <w:pPr>
        <w:pStyle w:val="References"/>
      </w:pPr>
      <w:r w:rsidRPr="00564B67">
        <w:rPr>
          <w:lang w:val="it-IT"/>
        </w:rPr>
        <w:t xml:space="preserve">G. Barone, S. Ioppolo, D. Majolino, P. Migliardo, G. Tigano, “A multidisciplinary investigation on archaeological excavation in Messina (Sicily). </w:t>
      </w:r>
      <w:r>
        <w:t xml:space="preserve">Part I: a comparison of pottery findings in “the Strait of Messina area”, </w:t>
      </w:r>
      <w:r w:rsidRPr="00B809F2">
        <w:t>Journal of Cultural Heritage 3 (2002) 145–153</w:t>
      </w:r>
    </w:p>
    <w:p w14:paraId="203C5CDB" w14:textId="77777777" w:rsidR="00021224" w:rsidRDefault="00021224" w:rsidP="00021224">
      <w:pPr>
        <w:pStyle w:val="References"/>
      </w:pPr>
      <w:bookmarkStart w:id="2" w:name="_Ref316058739"/>
      <w:r>
        <w:t>S. Bracci, O. Caruso, M. Galeotti, R. Iannaccone, D. Magrini, D. Picchi, D. Pinna, S. Porcinai, “</w:t>
      </w:r>
      <w:r w:rsidRPr="00876150">
        <w:t>Multidisciplinary approach for the study of an Egyptian coffin (late 22nd/early 25th dynasty): Combining imaging and spectroscopic techniques</w:t>
      </w:r>
      <w:r>
        <w:t xml:space="preserve">”, </w:t>
      </w:r>
      <w:r w:rsidRPr="00C05FF2">
        <w:t>Spectrochimica Acta Part A: Molecular and Biomolecular Spectroscopy 145 (2015) 511–522</w:t>
      </w:r>
    </w:p>
    <w:bookmarkEnd w:id="2"/>
    <w:p w14:paraId="446E40D9" w14:textId="77777777" w:rsidR="00021224" w:rsidRPr="00C83914" w:rsidRDefault="00021224" w:rsidP="00021224">
      <w:pPr>
        <w:pStyle w:val="References"/>
      </w:pPr>
      <w:r w:rsidRPr="00C83914">
        <w:t>Abdrabou, M. Abdallah, I. A. Shaheen, H. M. Kamal, “Investigation of an ancient Egyptian polychrome wooden statuette by imaging and spectroscopy”, Internation Journal of Conservation Science, Volume 9, Issue 1, January-March 2018: 39-54</w:t>
      </w:r>
    </w:p>
    <w:p w14:paraId="17B36F28" w14:textId="77777777" w:rsidR="00021224" w:rsidRPr="00C83914" w:rsidRDefault="00021224" w:rsidP="00021224">
      <w:pPr>
        <w:pStyle w:val="References"/>
      </w:pPr>
      <w:r w:rsidRPr="00C83914">
        <w:lastRenderedPageBreak/>
        <w:t>T. Cavaleri, P. Buscaglia, C. Caliri, E. Ferraris, Marco Nervo, F. P. Romano, “Below the surface of the coffin lid of Neskhonsuennekhy in the Museo Egizio collection”</w:t>
      </w:r>
      <w:r w:rsidRPr="00C83914">
        <w:rPr>
          <w:i/>
        </w:rPr>
        <w:t xml:space="preserve">, </w:t>
      </w:r>
      <w:r w:rsidRPr="00C83914">
        <w:t>X-Ray Spectrom. 2020;1–14.</w:t>
      </w:r>
    </w:p>
    <w:p w14:paraId="1365AA61" w14:textId="77777777" w:rsidR="00021224" w:rsidRPr="00C83914" w:rsidRDefault="00021224" w:rsidP="00021224">
      <w:pPr>
        <w:pStyle w:val="References"/>
      </w:pPr>
      <w:r w:rsidRPr="00C83914">
        <w:t>A. Otte, T. Thieme, A. Beck, “Computed tomography alone reveals the secrets of ancient mummies in medical archaeology”, Hellenic Journal of Nuclear Medicine, 16(2), 2013, pp.148-149</w:t>
      </w:r>
    </w:p>
    <w:p w14:paraId="7D3EF036" w14:textId="18AE67E6" w:rsidR="00021224" w:rsidRDefault="00021224" w:rsidP="00021224">
      <w:pPr>
        <w:pStyle w:val="References"/>
      </w:pPr>
      <w:r w:rsidRPr="00C83914">
        <w:t>A.Re, A. Lo Giudice, M. Nervo, P. Buscaglia, P. Luciani, M. Borla, C. Greco, “The importance of tomography studying wooden artefacts: a comparison with radiography in the case of a coffin lid from ancient Egypt”, Internation Journal of Conservation Science, Volume 7, Spe</w:t>
      </w:r>
      <w:r>
        <w:t>cial Issue 2, 2016: 935-944</w:t>
      </w:r>
    </w:p>
    <w:p w14:paraId="62BC9975" w14:textId="7857FB16" w:rsidR="00D52AB2" w:rsidRDefault="00D52AB2" w:rsidP="00C83914">
      <w:pPr>
        <w:pStyle w:val="References"/>
      </w:pPr>
      <w:r>
        <w:t>C. Calza, R. P. Freitas, A. Brancaglion Jr., R. T. Lopes, “</w:t>
      </w:r>
      <w:r w:rsidRPr="00C83914">
        <w:t>Analysis of artifacts from ancient Egypt using an EDXRF portable system</w:t>
      </w:r>
      <w:r>
        <w:t>”, 2011 International Nuclear Atlantic Conference - INAC 2011, Belo Horizonte,MG, Brazil, October 24-28, 2011, ASSOCIAÇÃO BRASILEIRA DE ENERGIA NUCLEAR – ABEN</w:t>
      </w:r>
    </w:p>
    <w:p w14:paraId="12B2712C" w14:textId="54CD253A" w:rsidR="00C83914" w:rsidRDefault="00C83914" w:rsidP="00C83914">
      <w:pPr>
        <w:pStyle w:val="References"/>
      </w:pPr>
      <w:r>
        <w:t>N.M. Badr, M. Fouad Ali, N. M. N. El Hadidi, G. Abdel Naeem, “Identification of materials used in a wooden coffin lid covered with composite layers dating back to the Ptolemaic period in Egypt”, Conservar Património 29 (2018) 11-24, ARP - Associação Profissional de Conservadores-Restauradores de Portugal</w:t>
      </w:r>
    </w:p>
    <w:p w14:paraId="62AC72C2" w14:textId="77777777" w:rsidR="00C83914" w:rsidRPr="00C05FF2" w:rsidRDefault="00C83914" w:rsidP="00C83914">
      <w:pPr>
        <w:pStyle w:val="References"/>
      </w:pPr>
      <w:bookmarkStart w:id="3" w:name="_Ref316058814"/>
      <w:bookmarkEnd w:id="1"/>
      <w:r>
        <w:t>M. Abdallah, H. M. Kamal, A. Abdrabou, “</w:t>
      </w:r>
      <w:r w:rsidRPr="00876150">
        <w:t>Investigation, preservation and restoration processes of an ancient Egyptian wooden offering table</w:t>
      </w:r>
      <w:r>
        <w:rPr>
          <w:i/>
        </w:rPr>
        <w:t>”</w:t>
      </w:r>
      <w:r w:rsidRPr="00C05FF2">
        <w:rPr>
          <w:i/>
        </w:rPr>
        <w:t xml:space="preserve">, </w:t>
      </w:r>
      <w:r>
        <w:t xml:space="preserve">Internation Journal of Conservation Science, </w:t>
      </w:r>
      <w:r w:rsidRPr="00C05FF2">
        <w:t>Volume 7, Issue 4, October-December 2016: 1047-1064</w:t>
      </w:r>
    </w:p>
    <w:bookmarkEnd w:id="3"/>
    <w:p w14:paraId="0D0A4F26" w14:textId="77777777" w:rsidR="00C83914" w:rsidRDefault="00C83914" w:rsidP="00C83914">
      <w:pPr>
        <w:pStyle w:val="References"/>
      </w:pPr>
      <w:r>
        <w:t>A. Abdrabou, M. Abdallah, H. M. Kamal, “</w:t>
      </w:r>
      <w:r w:rsidRPr="00876150">
        <w:t>Scientific investigation by technical photography, OM, ESEM, XRF, XRD and FTIR of an ancient Egyptian polychrome wooden coffin</w:t>
      </w:r>
      <w:r>
        <w:t>”, Conservar Património 26 (2017) 51-63, ARP Associação Profissional de Conservadores-Restauradores de Portugal</w:t>
      </w:r>
    </w:p>
    <w:p w14:paraId="5F8B1D13" w14:textId="77777777" w:rsidR="00C83914" w:rsidRDefault="00C83914" w:rsidP="00C83914">
      <w:pPr>
        <w:pStyle w:val="References"/>
      </w:pPr>
      <w:r>
        <w:t>H. A.M. Afifi, M. A. Etman, H. A.M. Abdrabbo, H. M. Kamal, “</w:t>
      </w:r>
      <w:r w:rsidRPr="00876150">
        <w:t>Typological study and non-destructive analytical approches used for dating a polychrome gilded wooden statuette at the Grand Egyptian Museum</w:t>
      </w:r>
      <w:r>
        <w:t xml:space="preserve">”, </w:t>
      </w:r>
      <w:r w:rsidRPr="00C05FF2">
        <w:t>SCIENTIFIC CULTURE, Vol. 6, No. 3, (2020), pp. 69-83</w:t>
      </w:r>
      <w:r>
        <w:t xml:space="preserve">, </w:t>
      </w:r>
      <w:r w:rsidRPr="00C05FF2">
        <w:t>DOI: 10.5281/zenodo.4007568</w:t>
      </w:r>
    </w:p>
    <w:p w14:paraId="4A07415D" w14:textId="77777777" w:rsidR="00C83914" w:rsidRPr="00C83914" w:rsidRDefault="00C83914" w:rsidP="00C83914">
      <w:pPr>
        <w:pStyle w:val="References"/>
      </w:pPr>
      <w:r w:rsidRPr="00BC371F">
        <w:rPr>
          <w:lang w:val="it-IT"/>
        </w:rPr>
        <w:lastRenderedPageBreak/>
        <w:t xml:space="preserve">J. Kahl, A.M. Sbriglio, P. Del Vesco, M. Trapani “Asyut. </w:t>
      </w:r>
      <w:r w:rsidRPr="00C83914">
        <w:t>The excavations of the Italian Archaeological Mission (1906-1913)”, Modena, 2019</w:t>
      </w:r>
    </w:p>
    <w:p w14:paraId="136375C3" w14:textId="77777777" w:rsidR="00C83914" w:rsidRPr="00BC371F" w:rsidRDefault="00C83914" w:rsidP="00C83914">
      <w:pPr>
        <w:pStyle w:val="References"/>
        <w:rPr>
          <w:lang w:val="it-IT"/>
        </w:rPr>
      </w:pPr>
      <w:r w:rsidRPr="00BC371F">
        <w:rPr>
          <w:lang w:val="it-IT"/>
        </w:rPr>
        <w:t>P. Del Vesco, B. Moiso (eds.), “Missione Egitto 1903–1920: L’avventura archeologica M.A.I. raccontata- Le tombe di Assiut”, Torino and Modena, 2017</w:t>
      </w:r>
    </w:p>
    <w:p w14:paraId="69A97FAC" w14:textId="77777777" w:rsidR="00C83914" w:rsidRPr="00C83914" w:rsidRDefault="00C83914" w:rsidP="00C83914">
      <w:pPr>
        <w:pStyle w:val="References"/>
      </w:pPr>
      <w:r w:rsidRPr="00C83914">
        <w:t>G. Verri, “The use and distribution of Egyptian blue: a study by visible-induced luminescence imaging” in K Uprichard &amp; A Middleton (eds), The Nebamun Wall Paintings. Archetype, London, pp. 41-50, 2008</w:t>
      </w:r>
    </w:p>
    <w:p w14:paraId="2693CE6A" w14:textId="77777777" w:rsidR="00C83914" w:rsidRPr="00BC371F" w:rsidRDefault="00C83914" w:rsidP="00C83914">
      <w:pPr>
        <w:pStyle w:val="References"/>
        <w:rPr>
          <w:lang w:val="it-IT"/>
        </w:rPr>
      </w:pPr>
      <w:r w:rsidRPr="00BC371F">
        <w:rPr>
          <w:lang w:val="it-IT"/>
        </w:rPr>
        <w:t>A. Re, F. Albertin, C. Bortolin, R. Brancaccio, P. Buscaglia, J. Corsi, G. Cotto, G. Dughera, E. Durisi, W. Ferrarese, M. Gambaccini, A. Giovagnoli, N. Grassi, A. Lo Giudice, P. Mereu, G. Mila, M. Nervo, N. Pastrone, F. Petrucci, F. Prino, L. Ramello, M. Ravera, C. Ricci, A. Romero, R. Sacchi, A. Staiano, L. Visca, L. Zamprotta, “Results of the Italian neu_ART project”, IOP Conference Series: Materials Science and Engineering 37, 2012, 012007.</w:t>
      </w:r>
    </w:p>
    <w:p w14:paraId="0F6285B0" w14:textId="22BBA8A8" w:rsidR="00C83914" w:rsidRDefault="00C83914" w:rsidP="00C83914">
      <w:pPr>
        <w:pStyle w:val="References"/>
      </w:pPr>
      <w:r w:rsidRPr="00BC371F">
        <w:rPr>
          <w:lang w:val="it-IT"/>
        </w:rPr>
        <w:t xml:space="preserve">M. Nervo, “Il Progetto neu_ART. </w:t>
      </w:r>
      <w:r w:rsidRPr="00C83914">
        <w:t>Studi e applicazioni/Neutron and X-ray Tomography and Imaging for Cultural Heritage”, Cronache, 4, Editris, Torino, 2013</w:t>
      </w:r>
    </w:p>
    <w:p w14:paraId="3D77D0EB" w14:textId="24107615" w:rsidR="00AA2F9E" w:rsidRDefault="00AA2F9E" w:rsidP="00AA2F9E">
      <w:pPr>
        <w:pStyle w:val="References"/>
        <w:rPr>
          <w:lang w:val="it-IT"/>
        </w:rPr>
      </w:pPr>
      <w:r w:rsidRPr="00F8311B">
        <w:rPr>
          <w:lang w:val="it-IT"/>
        </w:rPr>
        <w:t>A. Re, F. Albertin, C. Avataneo, R. Brancaccio, J. Corsi, G. Cotto, S. De Blasi, G. Dughera, E. Durisi, W. Ferrarese, A. Giovagnoli, N. Grassi, A. Lo Giudice, P. Mereu, G. Mila, M. Nervo, N. Pastrone, F. Prino, L. Ramello, M. Ravera, C. Ricci, A. Romero, R. Sacchi, A. Staiano, L. Visca, L. Zamprotta</w:t>
      </w:r>
      <w:r>
        <w:rPr>
          <w:lang w:val="it-IT"/>
        </w:rPr>
        <w:t>,</w:t>
      </w:r>
      <w:r w:rsidRPr="00AA2F9E">
        <w:rPr>
          <w:lang w:val="it-IT"/>
        </w:rPr>
        <w:t xml:space="preserve"> </w:t>
      </w:r>
      <w:r w:rsidRPr="00F044A7">
        <w:rPr>
          <w:lang w:val="it-IT"/>
        </w:rPr>
        <w:t>“X-ray tomography of large wooden artworks: the case study of “Doppio corpo” by Pietro Piffetti”, Heritage Science 2(1)</w:t>
      </w:r>
      <w:r>
        <w:rPr>
          <w:lang w:val="it-IT"/>
        </w:rPr>
        <w:t>, 2014</w:t>
      </w:r>
      <w:r w:rsidR="00764AC0">
        <w:rPr>
          <w:lang w:val="it-IT"/>
        </w:rPr>
        <w:t>:</w:t>
      </w:r>
      <w:r w:rsidRPr="00F044A7">
        <w:rPr>
          <w:lang w:val="it-IT"/>
        </w:rPr>
        <w:t xml:space="preserve"> 19</w:t>
      </w:r>
    </w:p>
    <w:p w14:paraId="2ACB1164" w14:textId="5D0CD0C2" w:rsidR="00AA2F9E" w:rsidRPr="00AA2F9E" w:rsidRDefault="00764AC0" w:rsidP="00AA2F9E">
      <w:pPr>
        <w:pStyle w:val="References"/>
      </w:pPr>
      <w:r w:rsidRPr="001E21F2">
        <w:t xml:space="preserve">A. Re, J. Corsi, M. Demmelbauer, M. Martini, G. Mila, C. Ricci, </w:t>
      </w:r>
      <w:r w:rsidR="00AA2F9E" w:rsidRPr="00F044A7">
        <w:t>“X-ray tomography of a soil block: a useful tool for the restoration of archaeological finds”, Heritage Science 3(1)</w:t>
      </w:r>
      <w:r>
        <w:t>, 2015:</w:t>
      </w:r>
      <w:r w:rsidR="00AA2F9E" w:rsidRPr="00F044A7">
        <w:t xml:space="preserve"> 4</w:t>
      </w:r>
    </w:p>
    <w:p w14:paraId="51AF67DC" w14:textId="77777777" w:rsidR="00C83914" w:rsidRPr="00C83914" w:rsidRDefault="00C83914" w:rsidP="00C83914">
      <w:pPr>
        <w:pStyle w:val="References"/>
      </w:pPr>
      <w:r w:rsidRPr="00BC371F">
        <w:rPr>
          <w:lang w:val="it-IT"/>
        </w:rPr>
        <w:t xml:space="preserve">E.F. Marocchetti, La scultura in legno al Museo Egizio di Torino. Problemi di conservazione e restauro, in “Materiali e Strutture. Problemi di conservazione. </w:t>
      </w:r>
      <w:r w:rsidRPr="00C83914">
        <w:t>Sulla scultura”, nuova serie anno VI, numeri 11-12, pagg. 9-31, 2008</w:t>
      </w:r>
    </w:p>
    <w:p w14:paraId="5130423B" w14:textId="77777777" w:rsidR="00C83914" w:rsidRDefault="00C83914" w:rsidP="00C83914">
      <w:pPr>
        <w:pStyle w:val="References"/>
        <w:numPr>
          <w:ilvl w:val="0"/>
          <w:numId w:val="0"/>
        </w:numPr>
        <w:ind w:left="397"/>
      </w:pPr>
    </w:p>
    <w:p w14:paraId="4369AD12" w14:textId="77777777" w:rsidR="00DE4F6F" w:rsidRDefault="00DE4F6F" w:rsidP="00C83914">
      <w:pPr>
        <w:pStyle w:val="References"/>
        <w:numPr>
          <w:ilvl w:val="0"/>
          <w:numId w:val="0"/>
        </w:numPr>
      </w:pPr>
    </w:p>
    <w:p w14:paraId="48216AFF" w14:textId="77777777" w:rsidR="00C83914" w:rsidRDefault="00C83914" w:rsidP="00C83914">
      <w:pPr>
        <w:pStyle w:val="References"/>
        <w:numPr>
          <w:ilvl w:val="0"/>
          <w:numId w:val="0"/>
        </w:numPr>
      </w:pPr>
    </w:p>
    <w:p w14:paraId="4512A236" w14:textId="77777777" w:rsidR="00C83914" w:rsidRDefault="00C83914" w:rsidP="00C83914">
      <w:pPr>
        <w:pStyle w:val="References"/>
        <w:numPr>
          <w:ilvl w:val="0"/>
          <w:numId w:val="0"/>
        </w:numPr>
        <w:sectPr w:rsidR="00C83914" w:rsidSect="00222485">
          <w:headerReference w:type="even" r:id="rId92"/>
          <w:headerReference w:type="default" r:id="rId93"/>
          <w:type w:val="continuous"/>
          <w:pgSz w:w="11907" w:h="16840" w:code="9"/>
          <w:pgMar w:top="1134" w:right="851" w:bottom="1418" w:left="851" w:header="720" w:footer="720" w:gutter="0"/>
          <w:cols w:num="2" w:space="284"/>
          <w:docGrid w:linePitch="360"/>
        </w:sectPr>
      </w:pPr>
    </w:p>
    <w:p w14:paraId="76E5C8D5" w14:textId="77777777" w:rsidR="000673CA" w:rsidRDefault="000673CA" w:rsidP="00A66693">
      <w:pPr>
        <w:pStyle w:val="Figure"/>
        <w:keepNext/>
        <w:jc w:val="both"/>
      </w:pPr>
      <w:bookmarkStart w:id="4" w:name="_GoBack"/>
      <w:bookmarkEnd w:id="4"/>
    </w:p>
    <w:sectPr w:rsidR="000673CA" w:rsidSect="00222485">
      <w:type w:val="continuous"/>
      <w:pgSz w:w="11907" w:h="16840" w:code="9"/>
      <w:pgMar w:top="1134" w:right="851" w:bottom="1418" w:left="851" w:header="720" w:footer="720" w:gutter="0"/>
      <w:cols w:num="2" w:space="284"/>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EE5C3C" w16cex:dateUtc="2021-03-06T18:53:00Z"/>
  <w16cex:commentExtensible w16cex:durableId="23EE510C" w16cex:dateUtc="2021-03-06T18:05:00Z"/>
  <w16cex:commentExtensible w16cex:durableId="23EE5860" w16cex:dateUtc="2021-03-06T18:37:00Z"/>
  <w16cex:commentExtensible w16cex:durableId="23EE56E6" w16cex:dateUtc="2021-03-06T18: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16B048E" w16cid:durableId="23EE5C3C"/>
  <w16cid:commentId w16cid:paraId="3D6F7866" w16cid:durableId="23EE510C"/>
  <w16cid:commentId w16cid:paraId="4B71D8B6" w16cid:durableId="23EE5860"/>
  <w16cid:commentId w16cid:paraId="659FD5E9" w16cid:durableId="23EE56E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58C2FF" w14:textId="77777777" w:rsidR="005238E6" w:rsidRDefault="005238E6" w:rsidP="00340C7C">
      <w:r>
        <w:separator/>
      </w:r>
    </w:p>
    <w:p w14:paraId="1E3D8D53" w14:textId="77777777" w:rsidR="005238E6" w:rsidRDefault="005238E6" w:rsidP="00340C7C"/>
    <w:p w14:paraId="3A637714" w14:textId="77777777" w:rsidR="005238E6" w:rsidRDefault="005238E6" w:rsidP="00340C7C"/>
    <w:p w14:paraId="14DC1083" w14:textId="77777777" w:rsidR="005238E6" w:rsidRDefault="005238E6" w:rsidP="00340C7C"/>
    <w:p w14:paraId="597227B0" w14:textId="77777777" w:rsidR="005238E6" w:rsidRDefault="005238E6" w:rsidP="00340C7C"/>
  </w:endnote>
  <w:endnote w:type="continuationSeparator" w:id="0">
    <w:p w14:paraId="6620AE65" w14:textId="77777777" w:rsidR="005238E6" w:rsidRDefault="005238E6" w:rsidP="00340C7C">
      <w:r>
        <w:continuationSeparator/>
      </w:r>
    </w:p>
    <w:p w14:paraId="0ECF3408" w14:textId="77777777" w:rsidR="005238E6" w:rsidRDefault="005238E6" w:rsidP="00340C7C"/>
    <w:p w14:paraId="3E0BDA7E" w14:textId="77777777" w:rsidR="005238E6" w:rsidRDefault="005238E6" w:rsidP="00340C7C"/>
    <w:p w14:paraId="67C9E777" w14:textId="77777777" w:rsidR="005238E6" w:rsidRDefault="005238E6" w:rsidP="00340C7C"/>
    <w:p w14:paraId="47C1BC50" w14:textId="77777777" w:rsidR="005238E6" w:rsidRDefault="005238E6" w:rsidP="00340C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LuzSans-Book"/>
    <w:panose1 w:val="00000000000000000000"/>
    <w:charset w:val="00"/>
    <w:family w:val="roman"/>
    <w:notTrueType/>
    <w:pitch w:val="variable"/>
    <w:sig w:usb0="6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AE74A" w14:textId="77777777" w:rsidR="001653E6" w:rsidRDefault="001653E6" w:rsidP="00340C7C">
    <w:r>
      <w:rPr>
        <w:rStyle w:val="Numeropagina"/>
      </w:rPr>
      <w:fldChar w:fldCharType="begin"/>
    </w:r>
    <w:r>
      <w:rPr>
        <w:rStyle w:val="Numeropagina"/>
      </w:rPr>
      <w:instrText xml:space="preserve">PAGE  </w:instrText>
    </w:r>
    <w:r>
      <w:rPr>
        <w:rStyle w:val="Numeropagina"/>
      </w:rPr>
      <w:fldChar w:fldCharType="separate"/>
    </w:r>
    <w:r>
      <w:rPr>
        <w:rStyle w:val="Numeropagina"/>
        <w:noProof/>
      </w:rPr>
      <w:t>1</w:t>
    </w:r>
    <w:r>
      <w:rPr>
        <w:rStyle w:val="Numeropagina"/>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BEC8F5" w14:textId="30F9AA61" w:rsidR="001653E6" w:rsidRPr="00336A8C" w:rsidRDefault="001653E6" w:rsidP="00BD273E">
    <w:pPr>
      <w:pStyle w:val="Pidipagina"/>
      <w:tabs>
        <w:tab w:val="clear" w:pos="4513"/>
        <w:tab w:val="clear" w:pos="9026"/>
        <w:tab w:val="left" w:pos="567"/>
        <w:tab w:val="right" w:pos="10206"/>
      </w:tabs>
      <w:jc w:val="left"/>
    </w:pPr>
    <w:r>
      <w:rPr>
        <w:noProof/>
        <w:lang w:val="it-IT" w:eastAsia="it-IT"/>
      </w:rPr>
      <mc:AlternateContent>
        <mc:Choice Requires="wps">
          <w:drawing>
            <wp:anchor distT="4294967295" distB="4294967295" distL="114300" distR="114300" simplePos="0" relativeHeight="251658752" behindDoc="0" locked="0" layoutInCell="1" allowOverlap="1" wp14:anchorId="30279E92" wp14:editId="7AFB0CB8">
              <wp:simplePos x="0" y="0"/>
              <wp:positionH relativeFrom="column">
                <wp:posOffset>-1270</wp:posOffset>
              </wp:positionH>
              <wp:positionV relativeFrom="paragraph">
                <wp:posOffset>-64771</wp:posOffset>
              </wp:positionV>
              <wp:extent cx="6490970" cy="0"/>
              <wp:effectExtent l="0" t="0" r="24130" b="19050"/>
              <wp:wrapNone/>
              <wp:docPr id="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09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1F8DAFE" id="_x0000_t32" coordsize="21600,21600" o:spt="32" o:oned="t" path="m,l21600,21600e" filled="f">
              <v:path arrowok="t" fillok="f" o:connecttype="none"/>
              <o:lock v:ext="edit" shapetype="t"/>
            </v:shapetype>
            <v:shape id="AutoShape 3" o:spid="_x0000_s1026" type="#_x0000_t32" style="position:absolute;margin-left:-.1pt;margin-top:-5.1pt;width:511.1pt;height:0;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"/>
          </w:pict>
        </mc:Fallback>
      </mc:AlternateContent>
    </w:r>
    <w:r w:rsidRPr="00336A8C">
      <w:t>ACTA IMEKO | www.imeko.org</w:t>
    </w:r>
    <w:r w:rsidRPr="00336A8C">
      <w:tab/>
    </w:r>
    <w:r w:rsidR="005238E6">
      <w:fldChar w:fldCharType="begin"/>
    </w:r>
    <w:r w:rsidR="005238E6">
      <w:instrText xml:space="preserve"> DOCPROPERTY  "Acta IMEKO Issue Month"  \* MERGEFORMAT </w:instrText>
    </w:r>
    <w:r w:rsidR="005238E6">
      <w:fldChar w:fldCharType="separate"/>
    </w:r>
    <w:r>
      <w:t>Month</w:t>
    </w:r>
    <w:r w:rsidR="005238E6">
      <w:fldChar w:fldCharType="end"/>
    </w:r>
    <w:r>
      <w:t xml:space="preserve"> </w:t>
    </w:r>
    <w:r w:rsidR="005238E6">
      <w:fldChar w:fldCharType="begin"/>
    </w:r>
    <w:r w:rsidR="005238E6">
      <w:instrText xml:space="preserve"> DOCPROPERTY  "Acta IMEKO Issue Year"  \* MERGEFORMAT </w:instrText>
    </w:r>
    <w:r w:rsidR="005238E6">
      <w:fldChar w:fldCharType="separate"/>
    </w:r>
    <w:r>
      <w:t>Year</w:t>
    </w:r>
    <w:r w:rsidR="005238E6">
      <w:fldChar w:fldCharType="end"/>
    </w:r>
    <w:r>
      <w:t xml:space="preserve"> </w:t>
    </w:r>
    <w:r w:rsidRPr="00944C77">
      <w:t xml:space="preserve">| </w:t>
    </w:r>
    <w:r w:rsidRPr="00DA4117">
      <w:t xml:space="preserve">Volume </w:t>
    </w:r>
    <w:r>
      <w:fldChar w:fldCharType="begin"/>
    </w:r>
    <w:r>
      <w:instrText xml:space="preserve"> DOCPROPERTY  "Acta IMEKO Issue Volume"  \#0 \* MERGEFORMAT </w:instrText>
    </w:r>
    <w:r>
      <w:fldChar w:fldCharType="separate"/>
    </w:r>
    <w:r>
      <w:t>A</w:t>
    </w:r>
    <w:r>
      <w:fldChar w:fldCharType="end"/>
    </w:r>
    <w:r w:rsidRPr="00DA4117">
      <w:t xml:space="preserve"> | </w:t>
    </w:r>
    <w:r w:rsidRPr="00E3556B">
      <w:t xml:space="preserve">Number </w:t>
    </w:r>
    <w:r>
      <w:fldChar w:fldCharType="begin"/>
    </w:r>
    <w:r>
      <w:instrText xml:space="preserve"> DOCPROPERTY  "Acta IMEKO Issue Number"  \#0 \* MERGEFORMAT </w:instrText>
    </w:r>
    <w:r>
      <w:fldChar w:fldCharType="separate"/>
    </w:r>
    <w:r>
      <w:t>B</w:t>
    </w:r>
    <w:r>
      <w:fldChar w:fldCharType="end"/>
    </w:r>
    <w:r>
      <w:t xml:space="preserve"> </w:t>
    </w:r>
    <w:r w:rsidRPr="00944C77">
      <w:t>|</w:t>
    </w:r>
    <w:r w:rsidRPr="00336A8C">
      <w:t xml:space="preserve"> </w:t>
    </w:r>
    <w:r>
      <w:rPr>
        <w:rStyle w:val="Numeropagina"/>
      </w:rPr>
      <w:fldChar w:fldCharType="begin"/>
    </w:r>
    <w:r>
      <w:rPr>
        <w:rStyle w:val="Numeropagina"/>
      </w:rPr>
      <w:instrText xml:space="preserve"> PAGE </w:instrText>
    </w:r>
    <w:r>
      <w:rPr>
        <w:rStyle w:val="Numeropagina"/>
      </w:rPr>
      <w:fldChar w:fldCharType="separate"/>
    </w:r>
    <w:r w:rsidR="00DF50F2">
      <w:rPr>
        <w:rStyle w:val="Numeropagina"/>
        <w:noProof/>
      </w:rPr>
      <w:t>9</w:t>
    </w:r>
    <w:r>
      <w:rPr>
        <w:rStyle w:val="Numeropagin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45E2DD" w14:textId="77777777" w:rsidR="005238E6" w:rsidRDefault="005238E6" w:rsidP="00340C7C">
      <w:r>
        <w:separator/>
      </w:r>
    </w:p>
    <w:p w14:paraId="7C1CDFFE" w14:textId="77777777" w:rsidR="005238E6" w:rsidRDefault="005238E6" w:rsidP="00340C7C"/>
    <w:p w14:paraId="7ACA1DD0" w14:textId="77777777" w:rsidR="005238E6" w:rsidRDefault="005238E6" w:rsidP="00340C7C"/>
    <w:p w14:paraId="36E6AF39" w14:textId="77777777" w:rsidR="005238E6" w:rsidRDefault="005238E6" w:rsidP="00340C7C"/>
    <w:p w14:paraId="4ADCDE85" w14:textId="77777777" w:rsidR="005238E6" w:rsidRDefault="005238E6" w:rsidP="00340C7C"/>
  </w:footnote>
  <w:footnote w:type="continuationSeparator" w:id="0">
    <w:p w14:paraId="4DAB1E50" w14:textId="77777777" w:rsidR="005238E6" w:rsidRDefault="005238E6" w:rsidP="00340C7C">
      <w:r>
        <w:continuationSeparator/>
      </w:r>
    </w:p>
    <w:p w14:paraId="38B6CD9C" w14:textId="77777777" w:rsidR="005238E6" w:rsidRDefault="005238E6" w:rsidP="00340C7C"/>
    <w:p w14:paraId="57FABEC0" w14:textId="77777777" w:rsidR="005238E6" w:rsidRDefault="005238E6" w:rsidP="00340C7C"/>
    <w:p w14:paraId="4974A6DD" w14:textId="77777777" w:rsidR="005238E6" w:rsidRDefault="005238E6" w:rsidP="00340C7C"/>
    <w:p w14:paraId="1B324155" w14:textId="77777777" w:rsidR="005238E6" w:rsidRDefault="005238E6" w:rsidP="00340C7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55305" w14:textId="77777777" w:rsidR="001653E6" w:rsidRPr="00962E1C" w:rsidRDefault="001653E6" w:rsidP="008B3D40">
    <w:pPr>
      <w:pStyle w:val="HeaderActaIMEKO"/>
      <w:rPr>
        <w:b/>
        <w:sz w:val="24"/>
        <w:szCs w:val="52"/>
      </w:rPr>
    </w:pPr>
    <w:r>
      <w:rPr>
        <w:b/>
        <w:sz w:val="24"/>
        <w:lang w:val="it-IT" w:eastAsia="it-IT"/>
      </w:rPr>
      <w:drawing>
        <wp:anchor distT="0" distB="0" distL="114300" distR="114300" simplePos="0" relativeHeight="251660800" behindDoc="0" locked="0" layoutInCell="1" allowOverlap="1" wp14:anchorId="182A4D5D" wp14:editId="29E6B8F6">
          <wp:simplePos x="0" y="0"/>
          <wp:positionH relativeFrom="column">
            <wp:posOffset>6070600</wp:posOffset>
          </wp:positionH>
          <wp:positionV relativeFrom="paragraph">
            <wp:posOffset>-50800</wp:posOffset>
          </wp:positionV>
          <wp:extent cx="460375" cy="640080"/>
          <wp:effectExtent l="0" t="0" r="0" b="7620"/>
          <wp:wrapNone/>
          <wp:docPr id="25" name="Picture 1" descr="emblem_618x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lem_618x85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0375" cy="640080"/>
                  </a:xfrm>
                  <a:prstGeom prst="rect">
                    <a:avLst/>
                  </a:prstGeom>
                  <a:noFill/>
                </pic:spPr>
              </pic:pic>
            </a:graphicData>
          </a:graphic>
          <wp14:sizeRelH relativeFrom="page">
            <wp14:pctWidth>0</wp14:pctWidth>
          </wp14:sizeRelH>
          <wp14:sizeRelV relativeFrom="page">
            <wp14:pctHeight>0</wp14:pctHeight>
          </wp14:sizeRelV>
        </wp:anchor>
      </w:drawing>
    </w:r>
    <w:r w:rsidRPr="00962E1C">
      <w:rPr>
        <w:b/>
        <w:sz w:val="24"/>
      </w:rPr>
      <w:t xml:space="preserve">ACTA </w:t>
    </w:r>
    <w:r w:rsidRPr="00962E1C">
      <w:rPr>
        <w:b/>
        <w:sz w:val="24"/>
        <w:szCs w:val="52"/>
      </w:rPr>
      <w:t>IMEKO</w:t>
    </w:r>
  </w:p>
  <w:p w14:paraId="542EA049" w14:textId="77777777" w:rsidR="001653E6" w:rsidRPr="009B01D7" w:rsidRDefault="001653E6" w:rsidP="008B3D40">
    <w:pPr>
      <w:pStyle w:val="HeaderDate"/>
      <w:rPr>
        <w:b/>
        <w:sz w:val="18"/>
        <w:lang w:val="pt-PT"/>
      </w:rPr>
    </w:pPr>
    <w:r w:rsidRPr="009B01D7">
      <w:rPr>
        <w:b/>
        <w:sz w:val="18"/>
        <w:lang w:val="pt-PT"/>
      </w:rPr>
      <w:t>ISSN: 2221-870X</w:t>
    </w:r>
  </w:p>
  <w:p w14:paraId="1BC7F693" w14:textId="63D3692B" w:rsidR="001653E6" w:rsidRPr="001638A5" w:rsidRDefault="001653E6" w:rsidP="008B3D40">
    <w:pPr>
      <w:pStyle w:val="HeaderSite"/>
    </w:pPr>
    <w:r>
      <w:rPr>
        <w:noProof/>
        <w:lang w:val="it-IT" w:eastAsia="it-IT"/>
      </w:rPr>
      <mc:AlternateContent>
        <mc:Choice Requires="wps">
          <w:drawing>
            <wp:anchor distT="4294967295" distB="4294967295" distL="114300" distR="114300" simplePos="0" relativeHeight="251657728" behindDoc="0" locked="0" layoutInCell="1" allowOverlap="1" wp14:anchorId="1352767C" wp14:editId="5D98209A">
              <wp:simplePos x="0" y="0"/>
              <wp:positionH relativeFrom="column">
                <wp:posOffset>-1270</wp:posOffset>
              </wp:positionH>
              <wp:positionV relativeFrom="paragraph">
                <wp:posOffset>248285</wp:posOffset>
              </wp:positionV>
              <wp:extent cx="6020435" cy="0"/>
              <wp:effectExtent l="0" t="0" r="37465" b="1905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0435" cy="0"/>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D49C4C9" id="_x0000_t32" coordsize="21600,21600" o:spt="32" o:oned="t" path="m,l21600,21600e" filled="f">
              <v:path arrowok="t" fillok="f" o:connecttype="none"/>
              <o:lock v:ext="edit" shapetype="t"/>
            </v:shapetype>
            <v:shape id="AutoShape 2" o:spid="_x0000_s1026" type="#_x0000_t32" style="position:absolute;margin-left:-.1pt;margin-top:19.55pt;width:474.05pt;height:0;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" strokecolor="#002060" strokeweight="1.5pt"/>
          </w:pict>
        </mc:Fallback>
      </mc:AlternateContent>
    </w:r>
    <w:r w:rsidRPr="003D3D75">
      <w:rPr>
        <w:i/>
        <w:sz w:val="18"/>
        <w:szCs w:val="18"/>
      </w:rPr>
      <w:fldChar w:fldCharType="begin"/>
    </w:r>
    <w:r w:rsidRPr="003D3D75">
      <w:rPr>
        <w:i/>
        <w:sz w:val="18"/>
        <w:szCs w:val="18"/>
      </w:rPr>
      <w:instrText xml:space="preserve"> DOCPROPERTY  "Acta IMEKO Issue Month"  \* MERGEFORMAT </w:instrText>
    </w:r>
    <w:r w:rsidRPr="003D3D75">
      <w:rPr>
        <w:i/>
        <w:sz w:val="18"/>
        <w:szCs w:val="18"/>
      </w:rPr>
      <w:fldChar w:fldCharType="separate"/>
    </w:r>
    <w:r>
      <w:rPr>
        <w:i/>
        <w:sz w:val="18"/>
        <w:szCs w:val="18"/>
      </w:rPr>
      <w:t>Month</w:t>
    </w:r>
    <w:r w:rsidRPr="003D3D75">
      <w:rPr>
        <w:i/>
        <w:sz w:val="18"/>
        <w:szCs w:val="18"/>
      </w:rPr>
      <w:fldChar w:fldCharType="end"/>
    </w:r>
    <w:r w:rsidRPr="003D3D75">
      <w:rPr>
        <w:i/>
        <w:sz w:val="18"/>
        <w:lang w:val="pt-PT"/>
      </w:rPr>
      <w:t xml:space="preserve"> </w:t>
    </w:r>
    <w:r w:rsidRPr="003D3D75">
      <w:rPr>
        <w:i/>
        <w:sz w:val="18"/>
        <w:szCs w:val="18"/>
      </w:rPr>
      <w:fldChar w:fldCharType="begin"/>
    </w:r>
    <w:r w:rsidRPr="003D3D75">
      <w:rPr>
        <w:i/>
        <w:sz w:val="18"/>
        <w:szCs w:val="18"/>
      </w:rPr>
      <w:instrText xml:space="preserve"> DOCPROPERTY  "Acta IMEKO Issue Year"  \* MERGEFORMAT </w:instrText>
    </w:r>
    <w:r w:rsidRPr="003D3D75">
      <w:rPr>
        <w:i/>
        <w:sz w:val="18"/>
        <w:szCs w:val="18"/>
      </w:rPr>
      <w:fldChar w:fldCharType="separate"/>
    </w:r>
    <w:r>
      <w:rPr>
        <w:i/>
        <w:sz w:val="18"/>
        <w:szCs w:val="18"/>
      </w:rPr>
      <w:t>Year</w:t>
    </w:r>
    <w:r w:rsidRPr="003D3D75">
      <w:rPr>
        <w:i/>
        <w:sz w:val="18"/>
        <w:szCs w:val="18"/>
      </w:rPr>
      <w:fldChar w:fldCharType="end"/>
    </w:r>
    <w:r w:rsidRPr="003D3D75">
      <w:rPr>
        <w:i/>
        <w:sz w:val="18"/>
        <w:lang w:val="pt-PT"/>
      </w:rPr>
      <w:t xml:space="preserve">, </w:t>
    </w:r>
    <w:r w:rsidRPr="003D3D75">
      <w:rPr>
        <w:i/>
        <w:sz w:val="18"/>
        <w:szCs w:val="18"/>
        <w:lang w:val="pt-PT"/>
      </w:rPr>
      <w:t xml:space="preserve">Volume </w:t>
    </w:r>
    <w:r w:rsidRPr="00432465">
      <w:rPr>
        <w:i/>
        <w:sz w:val="18"/>
        <w:szCs w:val="18"/>
      </w:rPr>
      <w:fldChar w:fldCharType="begin"/>
    </w:r>
    <w:r w:rsidRPr="00432465">
      <w:rPr>
        <w:i/>
        <w:sz w:val="18"/>
        <w:szCs w:val="18"/>
      </w:rPr>
      <w:instrText xml:space="preserve"> DOCPROPERTY  "Acta IMEKO Issue Volume"  \#0 \* MERGEFORMAT </w:instrText>
    </w:r>
    <w:r w:rsidRPr="00432465">
      <w:rPr>
        <w:i/>
        <w:sz w:val="18"/>
        <w:szCs w:val="18"/>
      </w:rPr>
      <w:fldChar w:fldCharType="separate"/>
    </w:r>
    <w:r w:rsidRPr="00432465">
      <w:rPr>
        <w:i/>
        <w:sz w:val="18"/>
        <w:szCs w:val="18"/>
      </w:rPr>
      <w:t>A</w:t>
    </w:r>
    <w:r w:rsidRPr="00432465">
      <w:rPr>
        <w:i/>
        <w:sz w:val="18"/>
        <w:szCs w:val="18"/>
      </w:rPr>
      <w:fldChar w:fldCharType="end"/>
    </w:r>
    <w:r w:rsidRPr="003D3D75">
      <w:rPr>
        <w:i/>
        <w:sz w:val="18"/>
        <w:szCs w:val="18"/>
        <w:lang w:val="pt-PT"/>
      </w:rPr>
      <w:t xml:space="preserve">, Number </w:t>
    </w:r>
    <w:r w:rsidRPr="00432465">
      <w:rPr>
        <w:i/>
        <w:sz w:val="18"/>
        <w:szCs w:val="18"/>
      </w:rPr>
      <w:fldChar w:fldCharType="begin"/>
    </w:r>
    <w:r w:rsidRPr="00432465">
      <w:rPr>
        <w:i/>
        <w:sz w:val="18"/>
        <w:szCs w:val="18"/>
      </w:rPr>
      <w:instrText xml:space="preserve"> DOCPROPERTY  "Acta IMEKO Issue Number"  \#0 \* MERGEFORMAT </w:instrText>
    </w:r>
    <w:r w:rsidRPr="00432465">
      <w:rPr>
        <w:i/>
        <w:sz w:val="18"/>
        <w:szCs w:val="18"/>
      </w:rPr>
      <w:fldChar w:fldCharType="separate"/>
    </w:r>
    <w:r w:rsidRPr="00432465">
      <w:rPr>
        <w:i/>
        <w:sz w:val="18"/>
        <w:szCs w:val="18"/>
      </w:rPr>
      <w:t>B</w:t>
    </w:r>
    <w:r w:rsidRPr="00432465">
      <w:rPr>
        <w:i/>
        <w:sz w:val="18"/>
        <w:szCs w:val="18"/>
      </w:rPr>
      <w:fldChar w:fldCharType="end"/>
    </w:r>
    <w:r w:rsidRPr="003D3D75">
      <w:rPr>
        <w:i/>
        <w:sz w:val="18"/>
        <w:szCs w:val="18"/>
        <w:lang w:val="pt-PT"/>
      </w:rPr>
      <w:t xml:space="preserve">, </w:t>
    </w:r>
    <w:r w:rsidRPr="003D3D75">
      <w:rPr>
        <w:i/>
        <w:sz w:val="18"/>
        <w:szCs w:val="18"/>
        <w:lang w:val="pt-PT"/>
      </w:rPr>
      <w:fldChar w:fldCharType="begin"/>
    </w:r>
    <w:r w:rsidRPr="003D3D75">
      <w:rPr>
        <w:i/>
        <w:sz w:val="18"/>
        <w:szCs w:val="18"/>
        <w:lang w:val="pt-PT"/>
      </w:rPr>
      <w:instrText xml:space="preserve"> PAGE   \* MERGEFORMAT </w:instrText>
    </w:r>
    <w:r w:rsidRPr="003D3D75">
      <w:rPr>
        <w:i/>
        <w:sz w:val="18"/>
        <w:szCs w:val="18"/>
        <w:lang w:val="pt-PT"/>
      </w:rPr>
      <w:fldChar w:fldCharType="separate"/>
    </w:r>
    <w:r w:rsidR="00DF50F2">
      <w:rPr>
        <w:i/>
        <w:noProof/>
        <w:sz w:val="18"/>
        <w:szCs w:val="18"/>
        <w:lang w:val="pt-PT"/>
      </w:rPr>
      <w:t>1</w:t>
    </w:r>
    <w:r w:rsidRPr="003D3D75">
      <w:rPr>
        <w:i/>
        <w:sz w:val="18"/>
        <w:szCs w:val="18"/>
        <w:lang w:val="pt-PT"/>
      </w:rPr>
      <w:fldChar w:fldCharType="end"/>
    </w:r>
    <w:r w:rsidRPr="003D3D75">
      <w:rPr>
        <w:i/>
        <w:sz w:val="18"/>
        <w:lang w:val="pt-PT"/>
      </w:rPr>
      <w:t xml:space="preserve"> -</w:t>
    </w:r>
    <w:r>
      <w:rPr>
        <w:i/>
        <w:sz w:val="18"/>
        <w:lang w:val="pt-PT"/>
      </w:rPr>
      <w:t xml:space="preserve"> </w:t>
    </w:r>
    <w:r w:rsidRPr="00C63E10">
      <w:rPr>
        <w:i/>
        <w:sz w:val="18"/>
        <w:lang w:val="pt-PT"/>
      </w:rPr>
      <w:fldChar w:fldCharType="begin"/>
    </w:r>
    <w:r w:rsidRPr="00C63E10">
      <w:rPr>
        <w:i/>
        <w:sz w:val="18"/>
        <w:lang w:val="pt-PT"/>
      </w:rPr>
      <w:instrText xml:space="preserve"> =  </w:instrText>
    </w:r>
    <w:r w:rsidRPr="00C63E10">
      <w:rPr>
        <w:i/>
        <w:sz w:val="18"/>
        <w:szCs w:val="18"/>
        <w:lang w:val="pt-PT"/>
      </w:rPr>
      <w:fldChar w:fldCharType="begin"/>
    </w:r>
    <w:r w:rsidRPr="00C63E10">
      <w:rPr>
        <w:i/>
        <w:sz w:val="18"/>
        <w:szCs w:val="18"/>
        <w:lang w:val="pt-PT"/>
      </w:rPr>
      <w:instrText xml:space="preserve"> PAGE   \* MERGEFORMAT </w:instrText>
    </w:r>
    <w:r w:rsidRPr="00C63E10">
      <w:rPr>
        <w:i/>
        <w:sz w:val="18"/>
        <w:szCs w:val="18"/>
        <w:lang w:val="pt-PT"/>
      </w:rPr>
      <w:fldChar w:fldCharType="separate"/>
    </w:r>
    <w:r w:rsidR="00DF50F2">
      <w:rPr>
        <w:i/>
        <w:noProof/>
        <w:sz w:val="18"/>
        <w:szCs w:val="18"/>
        <w:lang w:val="pt-PT"/>
      </w:rPr>
      <w:instrText>1</w:instrText>
    </w:r>
    <w:r w:rsidRPr="00C63E10">
      <w:rPr>
        <w:i/>
        <w:sz w:val="18"/>
        <w:szCs w:val="18"/>
        <w:lang w:val="pt-PT"/>
      </w:rPr>
      <w:fldChar w:fldCharType="end"/>
    </w:r>
    <w:r w:rsidRPr="00C63E10">
      <w:rPr>
        <w:i/>
        <w:sz w:val="18"/>
        <w:lang w:val="pt-PT"/>
      </w:rPr>
      <w:instrText xml:space="preserve"> + </w:instrText>
    </w:r>
    <w:r w:rsidRPr="00C63E10">
      <w:rPr>
        <w:i/>
        <w:sz w:val="18"/>
        <w:szCs w:val="18"/>
        <w:lang w:val="pt-PT"/>
      </w:rPr>
      <w:fldChar w:fldCharType="begin"/>
    </w:r>
    <w:r w:rsidRPr="00C63E10">
      <w:rPr>
        <w:i/>
        <w:sz w:val="18"/>
        <w:szCs w:val="18"/>
        <w:lang w:val="pt-PT"/>
      </w:rPr>
      <w:instrText xml:space="preserve"> NUMPAGES   \* MERGEFORMAT </w:instrText>
    </w:r>
    <w:r w:rsidRPr="00C63E10">
      <w:rPr>
        <w:i/>
        <w:sz w:val="18"/>
        <w:szCs w:val="18"/>
        <w:lang w:val="pt-PT"/>
      </w:rPr>
      <w:fldChar w:fldCharType="separate"/>
    </w:r>
    <w:r w:rsidR="00DF50F2">
      <w:rPr>
        <w:i/>
        <w:noProof/>
        <w:sz w:val="18"/>
        <w:szCs w:val="18"/>
        <w:lang w:val="pt-PT"/>
      </w:rPr>
      <w:instrText>10</w:instrText>
    </w:r>
    <w:r w:rsidRPr="00C63E10">
      <w:rPr>
        <w:i/>
        <w:sz w:val="18"/>
        <w:szCs w:val="18"/>
        <w:lang w:val="pt-PT"/>
      </w:rPr>
      <w:fldChar w:fldCharType="end"/>
    </w:r>
    <w:r w:rsidRPr="00C63E10">
      <w:rPr>
        <w:i/>
        <w:sz w:val="18"/>
        <w:lang w:val="pt-PT"/>
      </w:rPr>
      <w:instrText xml:space="preserve"> - 1 \* MERGEFORMAT </w:instrText>
    </w:r>
    <w:r w:rsidRPr="00C63E10">
      <w:rPr>
        <w:i/>
        <w:sz w:val="18"/>
        <w:lang w:val="pt-PT"/>
      </w:rPr>
      <w:fldChar w:fldCharType="separate"/>
    </w:r>
    <w:r w:rsidR="00DF50F2">
      <w:rPr>
        <w:b/>
        <w:i/>
        <w:noProof/>
        <w:sz w:val="18"/>
        <w:lang w:val="pt-PT"/>
      </w:rPr>
      <w:t>!Impostazione del carattere non valida</w:t>
    </w:r>
    <w:r w:rsidRPr="00C63E10">
      <w:rPr>
        <w:i/>
        <w:sz w:val="18"/>
        <w:lang w:val="pt-PT"/>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C60468" w14:textId="77777777" w:rsidR="001653E6" w:rsidRDefault="001653E6" w:rsidP="00340C7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A51955" w14:textId="77777777" w:rsidR="001653E6" w:rsidRPr="00920065" w:rsidRDefault="001653E6" w:rsidP="0092006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D58F830"/>
    <w:lvl w:ilvl="0">
      <w:start w:val="1"/>
      <w:numFmt w:val="decimal"/>
      <w:lvlText w:val="%1."/>
      <w:lvlJc w:val="left"/>
      <w:pPr>
        <w:tabs>
          <w:tab w:val="num" w:pos="1492"/>
        </w:tabs>
        <w:ind w:left="1492" w:hanging="360"/>
      </w:pPr>
    </w:lvl>
  </w:abstractNum>
  <w:abstractNum w:abstractNumId="1">
    <w:nsid w:val="FFFFFF7D"/>
    <w:multiLevelType w:val="singleLevel"/>
    <w:tmpl w:val="24D8D30E"/>
    <w:lvl w:ilvl="0">
      <w:start w:val="1"/>
      <w:numFmt w:val="decimal"/>
      <w:lvlText w:val="%1."/>
      <w:lvlJc w:val="left"/>
      <w:pPr>
        <w:tabs>
          <w:tab w:val="num" w:pos="1209"/>
        </w:tabs>
        <w:ind w:left="1209" w:hanging="360"/>
      </w:pPr>
    </w:lvl>
  </w:abstractNum>
  <w:abstractNum w:abstractNumId="2">
    <w:nsid w:val="FFFFFF7E"/>
    <w:multiLevelType w:val="singleLevel"/>
    <w:tmpl w:val="A718D716"/>
    <w:lvl w:ilvl="0">
      <w:start w:val="1"/>
      <w:numFmt w:val="decimal"/>
      <w:lvlText w:val="%1."/>
      <w:lvlJc w:val="left"/>
      <w:pPr>
        <w:tabs>
          <w:tab w:val="num" w:pos="926"/>
        </w:tabs>
        <w:ind w:left="926" w:hanging="360"/>
      </w:pPr>
    </w:lvl>
  </w:abstractNum>
  <w:abstractNum w:abstractNumId="3">
    <w:nsid w:val="FFFFFF7F"/>
    <w:multiLevelType w:val="singleLevel"/>
    <w:tmpl w:val="C99C1D5C"/>
    <w:lvl w:ilvl="0">
      <w:start w:val="1"/>
      <w:numFmt w:val="decimal"/>
      <w:lvlText w:val="%1."/>
      <w:lvlJc w:val="left"/>
      <w:pPr>
        <w:tabs>
          <w:tab w:val="num" w:pos="643"/>
        </w:tabs>
        <w:ind w:left="643" w:hanging="360"/>
      </w:pPr>
    </w:lvl>
  </w:abstractNum>
  <w:abstractNum w:abstractNumId="4">
    <w:nsid w:val="FFFFFF80"/>
    <w:multiLevelType w:val="singleLevel"/>
    <w:tmpl w:val="70BEB76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C2A11F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70C176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7D2E85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8DA667A"/>
    <w:lvl w:ilvl="0">
      <w:start w:val="1"/>
      <w:numFmt w:val="decimal"/>
      <w:lvlText w:val="%1."/>
      <w:lvlJc w:val="left"/>
      <w:pPr>
        <w:tabs>
          <w:tab w:val="num" w:pos="360"/>
        </w:tabs>
        <w:ind w:left="360" w:hanging="360"/>
      </w:pPr>
    </w:lvl>
  </w:abstractNum>
  <w:abstractNum w:abstractNumId="9">
    <w:nsid w:val="FFFFFF89"/>
    <w:multiLevelType w:val="singleLevel"/>
    <w:tmpl w:val="F38E23A8"/>
    <w:lvl w:ilvl="0">
      <w:start w:val="1"/>
      <w:numFmt w:val="bullet"/>
      <w:lvlText w:val=""/>
      <w:lvlJc w:val="left"/>
      <w:pPr>
        <w:tabs>
          <w:tab w:val="num" w:pos="360"/>
        </w:tabs>
        <w:ind w:left="360" w:hanging="360"/>
      </w:pPr>
      <w:rPr>
        <w:rFonts w:ascii="Symbol" w:hAnsi="Symbol" w:hint="default"/>
      </w:rPr>
    </w:lvl>
  </w:abstractNum>
  <w:abstractNum w:abstractNumId="10">
    <w:nsid w:val="03101E6D"/>
    <w:multiLevelType w:val="hybridMultilevel"/>
    <w:tmpl w:val="EA542088"/>
    <w:lvl w:ilvl="0" w:tplc="0409000F">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1">
    <w:nsid w:val="05147B8D"/>
    <w:multiLevelType w:val="hybridMultilevel"/>
    <w:tmpl w:val="4BC4F8AC"/>
    <w:lvl w:ilvl="0" w:tplc="8C24CC6E">
      <w:start w:val="1"/>
      <w:numFmt w:val="lowerLetter"/>
      <w:lvlText w:val="%1."/>
      <w:lvlJc w:val="left"/>
      <w:pPr>
        <w:ind w:left="598" w:hanging="360"/>
      </w:pPr>
      <w:rPr>
        <w:rFonts w:hint="default"/>
      </w:rPr>
    </w:lvl>
    <w:lvl w:ilvl="1" w:tplc="08160019" w:tentative="1">
      <w:start w:val="1"/>
      <w:numFmt w:val="lowerLetter"/>
      <w:lvlText w:val="%2."/>
      <w:lvlJc w:val="left"/>
      <w:pPr>
        <w:ind w:left="1318" w:hanging="360"/>
      </w:pPr>
    </w:lvl>
    <w:lvl w:ilvl="2" w:tplc="0816001B" w:tentative="1">
      <w:start w:val="1"/>
      <w:numFmt w:val="lowerRoman"/>
      <w:lvlText w:val="%3."/>
      <w:lvlJc w:val="right"/>
      <w:pPr>
        <w:ind w:left="2038" w:hanging="180"/>
      </w:pPr>
    </w:lvl>
    <w:lvl w:ilvl="3" w:tplc="0816000F" w:tentative="1">
      <w:start w:val="1"/>
      <w:numFmt w:val="decimal"/>
      <w:lvlText w:val="%4."/>
      <w:lvlJc w:val="left"/>
      <w:pPr>
        <w:ind w:left="2758" w:hanging="360"/>
      </w:pPr>
    </w:lvl>
    <w:lvl w:ilvl="4" w:tplc="08160019" w:tentative="1">
      <w:start w:val="1"/>
      <w:numFmt w:val="lowerLetter"/>
      <w:lvlText w:val="%5."/>
      <w:lvlJc w:val="left"/>
      <w:pPr>
        <w:ind w:left="3478" w:hanging="360"/>
      </w:pPr>
    </w:lvl>
    <w:lvl w:ilvl="5" w:tplc="0816001B" w:tentative="1">
      <w:start w:val="1"/>
      <w:numFmt w:val="lowerRoman"/>
      <w:lvlText w:val="%6."/>
      <w:lvlJc w:val="right"/>
      <w:pPr>
        <w:ind w:left="4198" w:hanging="180"/>
      </w:pPr>
    </w:lvl>
    <w:lvl w:ilvl="6" w:tplc="0816000F" w:tentative="1">
      <w:start w:val="1"/>
      <w:numFmt w:val="decimal"/>
      <w:lvlText w:val="%7."/>
      <w:lvlJc w:val="left"/>
      <w:pPr>
        <w:ind w:left="4918" w:hanging="360"/>
      </w:pPr>
    </w:lvl>
    <w:lvl w:ilvl="7" w:tplc="08160019" w:tentative="1">
      <w:start w:val="1"/>
      <w:numFmt w:val="lowerLetter"/>
      <w:lvlText w:val="%8."/>
      <w:lvlJc w:val="left"/>
      <w:pPr>
        <w:ind w:left="5638" w:hanging="360"/>
      </w:pPr>
    </w:lvl>
    <w:lvl w:ilvl="8" w:tplc="0816001B" w:tentative="1">
      <w:start w:val="1"/>
      <w:numFmt w:val="lowerRoman"/>
      <w:lvlText w:val="%9."/>
      <w:lvlJc w:val="right"/>
      <w:pPr>
        <w:ind w:left="6358" w:hanging="180"/>
      </w:pPr>
    </w:lvl>
  </w:abstractNum>
  <w:abstractNum w:abstractNumId="12">
    <w:nsid w:val="064F2CA3"/>
    <w:multiLevelType w:val="multilevel"/>
    <w:tmpl w:val="34306442"/>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3712"/>
        </w:tabs>
        <w:ind w:left="3712" w:hanging="1440"/>
      </w:pPr>
      <w:rPr>
        <w:rFonts w:hint="default"/>
      </w:rPr>
    </w:lvl>
  </w:abstractNum>
  <w:abstractNum w:abstractNumId="13">
    <w:nsid w:val="15AC2CCC"/>
    <w:multiLevelType w:val="hybridMultilevel"/>
    <w:tmpl w:val="8496CFD6"/>
    <w:lvl w:ilvl="0" w:tplc="0409000F">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4">
    <w:nsid w:val="1DFA2C2B"/>
    <w:multiLevelType w:val="multilevel"/>
    <w:tmpl w:val="EA542088"/>
    <w:lvl w:ilvl="0">
      <w:start w:val="1"/>
      <w:numFmt w:val="decimal"/>
      <w:lvlText w:val="%1."/>
      <w:lvlJc w:val="left"/>
      <w:pPr>
        <w:tabs>
          <w:tab w:val="num" w:pos="1004"/>
        </w:tabs>
        <w:ind w:left="1004" w:hanging="360"/>
      </w:p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15">
    <w:nsid w:val="226400C4"/>
    <w:multiLevelType w:val="hybridMultilevel"/>
    <w:tmpl w:val="96B05BFE"/>
    <w:lvl w:ilvl="0" w:tplc="988E19BC">
      <w:start w:val="1"/>
      <w:numFmt w:val="bullet"/>
      <w:lvlText w:val="-"/>
      <w:lvlJc w:val="left"/>
      <w:pPr>
        <w:ind w:left="690" w:hanging="360"/>
      </w:pPr>
      <w:rPr>
        <w:rFonts w:ascii="Calibri" w:eastAsia="Times New Roman" w:hAnsi="Calibri" w:cs="Calibri" w:hint="default"/>
      </w:rPr>
    </w:lvl>
    <w:lvl w:ilvl="1" w:tplc="04100003" w:tentative="1">
      <w:start w:val="1"/>
      <w:numFmt w:val="bullet"/>
      <w:lvlText w:val="o"/>
      <w:lvlJc w:val="left"/>
      <w:pPr>
        <w:ind w:left="1410" w:hanging="360"/>
      </w:pPr>
      <w:rPr>
        <w:rFonts w:ascii="Courier New" w:hAnsi="Courier New" w:cs="Courier New" w:hint="default"/>
      </w:rPr>
    </w:lvl>
    <w:lvl w:ilvl="2" w:tplc="04100005" w:tentative="1">
      <w:start w:val="1"/>
      <w:numFmt w:val="bullet"/>
      <w:lvlText w:val=""/>
      <w:lvlJc w:val="left"/>
      <w:pPr>
        <w:ind w:left="2130" w:hanging="360"/>
      </w:pPr>
      <w:rPr>
        <w:rFonts w:ascii="Wingdings" w:hAnsi="Wingdings" w:hint="default"/>
      </w:rPr>
    </w:lvl>
    <w:lvl w:ilvl="3" w:tplc="04100001" w:tentative="1">
      <w:start w:val="1"/>
      <w:numFmt w:val="bullet"/>
      <w:lvlText w:val=""/>
      <w:lvlJc w:val="left"/>
      <w:pPr>
        <w:ind w:left="2850" w:hanging="360"/>
      </w:pPr>
      <w:rPr>
        <w:rFonts w:ascii="Symbol" w:hAnsi="Symbol" w:hint="default"/>
      </w:rPr>
    </w:lvl>
    <w:lvl w:ilvl="4" w:tplc="04100003" w:tentative="1">
      <w:start w:val="1"/>
      <w:numFmt w:val="bullet"/>
      <w:lvlText w:val="o"/>
      <w:lvlJc w:val="left"/>
      <w:pPr>
        <w:ind w:left="3570" w:hanging="360"/>
      </w:pPr>
      <w:rPr>
        <w:rFonts w:ascii="Courier New" w:hAnsi="Courier New" w:cs="Courier New" w:hint="default"/>
      </w:rPr>
    </w:lvl>
    <w:lvl w:ilvl="5" w:tplc="04100005" w:tentative="1">
      <w:start w:val="1"/>
      <w:numFmt w:val="bullet"/>
      <w:lvlText w:val=""/>
      <w:lvlJc w:val="left"/>
      <w:pPr>
        <w:ind w:left="4290" w:hanging="360"/>
      </w:pPr>
      <w:rPr>
        <w:rFonts w:ascii="Wingdings" w:hAnsi="Wingdings" w:hint="default"/>
      </w:rPr>
    </w:lvl>
    <w:lvl w:ilvl="6" w:tplc="04100001" w:tentative="1">
      <w:start w:val="1"/>
      <w:numFmt w:val="bullet"/>
      <w:lvlText w:val=""/>
      <w:lvlJc w:val="left"/>
      <w:pPr>
        <w:ind w:left="5010" w:hanging="360"/>
      </w:pPr>
      <w:rPr>
        <w:rFonts w:ascii="Symbol" w:hAnsi="Symbol" w:hint="default"/>
      </w:rPr>
    </w:lvl>
    <w:lvl w:ilvl="7" w:tplc="04100003" w:tentative="1">
      <w:start w:val="1"/>
      <w:numFmt w:val="bullet"/>
      <w:lvlText w:val="o"/>
      <w:lvlJc w:val="left"/>
      <w:pPr>
        <w:ind w:left="5730" w:hanging="360"/>
      </w:pPr>
      <w:rPr>
        <w:rFonts w:ascii="Courier New" w:hAnsi="Courier New" w:cs="Courier New" w:hint="default"/>
      </w:rPr>
    </w:lvl>
    <w:lvl w:ilvl="8" w:tplc="04100005" w:tentative="1">
      <w:start w:val="1"/>
      <w:numFmt w:val="bullet"/>
      <w:lvlText w:val=""/>
      <w:lvlJc w:val="left"/>
      <w:pPr>
        <w:ind w:left="6450" w:hanging="360"/>
      </w:pPr>
      <w:rPr>
        <w:rFonts w:ascii="Wingdings" w:hAnsi="Wingdings" w:hint="default"/>
      </w:rPr>
    </w:lvl>
  </w:abstractNum>
  <w:abstractNum w:abstractNumId="16">
    <w:nsid w:val="24D52B42"/>
    <w:multiLevelType w:val="multilevel"/>
    <w:tmpl w:val="88E428EC"/>
    <w:lvl w:ilvl="0">
      <w:start w:val="1"/>
      <w:numFmt w:val="decimal"/>
      <w:lvlText w:val="%1."/>
      <w:lvlJc w:val="left"/>
      <w:pPr>
        <w:tabs>
          <w:tab w:val="num" w:pos="426"/>
        </w:tabs>
        <w:ind w:left="426" w:hanging="426"/>
      </w:pPr>
      <w:rPr>
        <w:rFonts w:hint="default"/>
      </w:rPr>
    </w:lvl>
    <w:lvl w:ilvl="1">
      <w:start w:val="1"/>
      <w:numFmt w:val="decimal"/>
      <w:isLgl/>
      <w:lvlText w:val="%1.%2"/>
      <w:lvlJc w:val="left"/>
      <w:pPr>
        <w:tabs>
          <w:tab w:val="num" w:pos="786"/>
        </w:tabs>
        <w:ind w:left="786" w:hanging="360"/>
      </w:pPr>
      <w:rPr>
        <w:rFonts w:hint="default"/>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714"/>
        </w:tabs>
        <w:ind w:left="1714" w:hanging="720"/>
      </w:pPr>
      <w:rPr>
        <w:rFonts w:hint="default"/>
      </w:rPr>
    </w:lvl>
    <w:lvl w:ilvl="4">
      <w:start w:val="1"/>
      <w:numFmt w:val="decimal"/>
      <w:isLgl/>
      <w:lvlText w:val="%1.%2.%3.%4.%5"/>
      <w:lvlJc w:val="left"/>
      <w:pPr>
        <w:tabs>
          <w:tab w:val="num" w:pos="2358"/>
        </w:tabs>
        <w:ind w:left="2358" w:hanging="1080"/>
      </w:pPr>
      <w:rPr>
        <w:rFonts w:hint="default"/>
      </w:rPr>
    </w:lvl>
    <w:lvl w:ilvl="5">
      <w:start w:val="1"/>
      <w:numFmt w:val="decimal"/>
      <w:isLgl/>
      <w:lvlText w:val="%1.%2.%3.%4.%5.%6"/>
      <w:lvlJc w:val="left"/>
      <w:pPr>
        <w:tabs>
          <w:tab w:val="num" w:pos="2642"/>
        </w:tabs>
        <w:ind w:left="2642" w:hanging="1080"/>
      </w:pPr>
      <w:rPr>
        <w:rFonts w:hint="default"/>
      </w:rPr>
    </w:lvl>
    <w:lvl w:ilvl="6">
      <w:start w:val="1"/>
      <w:numFmt w:val="decimal"/>
      <w:isLgl/>
      <w:lvlText w:val="%1.%2.%3.%4.%5.%6.%7"/>
      <w:lvlJc w:val="left"/>
      <w:pPr>
        <w:tabs>
          <w:tab w:val="num" w:pos="3286"/>
        </w:tabs>
        <w:ind w:left="3286" w:hanging="1440"/>
      </w:pPr>
      <w:rPr>
        <w:rFonts w:hint="default"/>
      </w:rPr>
    </w:lvl>
    <w:lvl w:ilvl="7">
      <w:start w:val="1"/>
      <w:numFmt w:val="decimal"/>
      <w:isLgl/>
      <w:lvlText w:val="%1.%2.%3.%4.%5.%6.%7.%8"/>
      <w:lvlJc w:val="left"/>
      <w:pPr>
        <w:tabs>
          <w:tab w:val="num" w:pos="3570"/>
        </w:tabs>
        <w:ind w:left="3570" w:hanging="1440"/>
      </w:pPr>
      <w:rPr>
        <w:rFonts w:hint="default"/>
      </w:rPr>
    </w:lvl>
    <w:lvl w:ilvl="8">
      <w:start w:val="1"/>
      <w:numFmt w:val="decimal"/>
      <w:isLgl/>
      <w:lvlText w:val="%1.%2.%3.%4.%5.%6.%7.%8.%9"/>
      <w:lvlJc w:val="left"/>
      <w:pPr>
        <w:tabs>
          <w:tab w:val="num" w:pos="3854"/>
        </w:tabs>
        <w:ind w:left="3854" w:hanging="1440"/>
      </w:pPr>
      <w:rPr>
        <w:rFonts w:hint="default"/>
      </w:rPr>
    </w:lvl>
  </w:abstractNum>
  <w:abstractNum w:abstractNumId="17">
    <w:nsid w:val="253D5AA3"/>
    <w:multiLevelType w:val="multilevel"/>
    <w:tmpl w:val="58B0DB32"/>
    <w:lvl w:ilvl="0">
      <w:start w:val="1"/>
      <w:numFmt w:val="decimal"/>
      <w:lvlText w:val="%1."/>
      <w:lvlJc w:val="left"/>
      <w:pPr>
        <w:tabs>
          <w:tab w:val="num" w:pos="227"/>
        </w:tabs>
        <w:ind w:left="426" w:hanging="426"/>
      </w:pPr>
      <w:rPr>
        <w:rFonts w:hint="default"/>
      </w:rPr>
    </w:lvl>
    <w:lvl w:ilvl="1">
      <w:start w:val="1"/>
      <w:numFmt w:val="decimal"/>
      <w:isLgl/>
      <w:lvlText w:val="%1.%2"/>
      <w:lvlJc w:val="left"/>
      <w:pPr>
        <w:tabs>
          <w:tab w:val="num" w:pos="786"/>
        </w:tabs>
        <w:ind w:left="786" w:hanging="360"/>
      </w:pPr>
      <w:rPr>
        <w:rFonts w:hint="default"/>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714"/>
        </w:tabs>
        <w:ind w:left="1714" w:hanging="720"/>
      </w:pPr>
      <w:rPr>
        <w:rFonts w:hint="default"/>
      </w:rPr>
    </w:lvl>
    <w:lvl w:ilvl="4">
      <w:start w:val="1"/>
      <w:numFmt w:val="decimal"/>
      <w:isLgl/>
      <w:lvlText w:val="%1.%2.%3.%4.%5"/>
      <w:lvlJc w:val="left"/>
      <w:pPr>
        <w:tabs>
          <w:tab w:val="num" w:pos="2358"/>
        </w:tabs>
        <w:ind w:left="2358" w:hanging="1080"/>
      </w:pPr>
      <w:rPr>
        <w:rFonts w:hint="default"/>
      </w:rPr>
    </w:lvl>
    <w:lvl w:ilvl="5">
      <w:start w:val="1"/>
      <w:numFmt w:val="decimal"/>
      <w:isLgl/>
      <w:lvlText w:val="%1.%2.%3.%4.%5.%6"/>
      <w:lvlJc w:val="left"/>
      <w:pPr>
        <w:tabs>
          <w:tab w:val="num" w:pos="2642"/>
        </w:tabs>
        <w:ind w:left="2642" w:hanging="1080"/>
      </w:pPr>
      <w:rPr>
        <w:rFonts w:hint="default"/>
      </w:rPr>
    </w:lvl>
    <w:lvl w:ilvl="6">
      <w:start w:val="1"/>
      <w:numFmt w:val="decimal"/>
      <w:isLgl/>
      <w:lvlText w:val="%1.%2.%3.%4.%5.%6.%7"/>
      <w:lvlJc w:val="left"/>
      <w:pPr>
        <w:tabs>
          <w:tab w:val="num" w:pos="3286"/>
        </w:tabs>
        <w:ind w:left="3286" w:hanging="1440"/>
      </w:pPr>
      <w:rPr>
        <w:rFonts w:hint="default"/>
      </w:rPr>
    </w:lvl>
    <w:lvl w:ilvl="7">
      <w:start w:val="1"/>
      <w:numFmt w:val="decimal"/>
      <w:isLgl/>
      <w:lvlText w:val="%1.%2.%3.%4.%5.%6.%7.%8"/>
      <w:lvlJc w:val="left"/>
      <w:pPr>
        <w:tabs>
          <w:tab w:val="num" w:pos="3570"/>
        </w:tabs>
        <w:ind w:left="3570" w:hanging="1440"/>
      </w:pPr>
      <w:rPr>
        <w:rFonts w:hint="default"/>
      </w:rPr>
    </w:lvl>
    <w:lvl w:ilvl="8">
      <w:start w:val="1"/>
      <w:numFmt w:val="decimal"/>
      <w:isLgl/>
      <w:lvlText w:val="%1.%2.%3.%4.%5.%6.%7.%8.%9"/>
      <w:lvlJc w:val="left"/>
      <w:pPr>
        <w:tabs>
          <w:tab w:val="num" w:pos="3854"/>
        </w:tabs>
        <w:ind w:left="3854" w:hanging="1440"/>
      </w:pPr>
      <w:rPr>
        <w:rFonts w:hint="default"/>
      </w:rPr>
    </w:lvl>
  </w:abstractNum>
  <w:abstractNum w:abstractNumId="18">
    <w:nsid w:val="28F5751A"/>
    <w:multiLevelType w:val="hybridMultilevel"/>
    <w:tmpl w:val="E8245056"/>
    <w:lvl w:ilvl="0" w:tplc="0C7A07D6">
      <w:start w:val="1"/>
      <w:numFmt w:val="bullet"/>
      <w:lvlText w:val="-"/>
      <w:lvlJc w:val="left"/>
      <w:pPr>
        <w:ind w:left="598" w:hanging="360"/>
      </w:pPr>
      <w:rPr>
        <w:rFonts w:ascii="Calibri" w:eastAsia="Times New Roman" w:hAnsi="Calibri" w:cs="Calibri" w:hint="default"/>
      </w:rPr>
    </w:lvl>
    <w:lvl w:ilvl="1" w:tplc="04100003" w:tentative="1">
      <w:start w:val="1"/>
      <w:numFmt w:val="bullet"/>
      <w:lvlText w:val="o"/>
      <w:lvlJc w:val="left"/>
      <w:pPr>
        <w:ind w:left="1318" w:hanging="360"/>
      </w:pPr>
      <w:rPr>
        <w:rFonts w:ascii="Courier New" w:hAnsi="Courier New" w:cs="Courier New" w:hint="default"/>
      </w:rPr>
    </w:lvl>
    <w:lvl w:ilvl="2" w:tplc="04100005" w:tentative="1">
      <w:start w:val="1"/>
      <w:numFmt w:val="bullet"/>
      <w:lvlText w:val=""/>
      <w:lvlJc w:val="left"/>
      <w:pPr>
        <w:ind w:left="2038" w:hanging="360"/>
      </w:pPr>
      <w:rPr>
        <w:rFonts w:ascii="Wingdings" w:hAnsi="Wingdings" w:hint="default"/>
      </w:rPr>
    </w:lvl>
    <w:lvl w:ilvl="3" w:tplc="04100001" w:tentative="1">
      <w:start w:val="1"/>
      <w:numFmt w:val="bullet"/>
      <w:lvlText w:val=""/>
      <w:lvlJc w:val="left"/>
      <w:pPr>
        <w:ind w:left="2758" w:hanging="360"/>
      </w:pPr>
      <w:rPr>
        <w:rFonts w:ascii="Symbol" w:hAnsi="Symbol" w:hint="default"/>
      </w:rPr>
    </w:lvl>
    <w:lvl w:ilvl="4" w:tplc="04100003" w:tentative="1">
      <w:start w:val="1"/>
      <w:numFmt w:val="bullet"/>
      <w:lvlText w:val="o"/>
      <w:lvlJc w:val="left"/>
      <w:pPr>
        <w:ind w:left="3478" w:hanging="360"/>
      </w:pPr>
      <w:rPr>
        <w:rFonts w:ascii="Courier New" w:hAnsi="Courier New" w:cs="Courier New" w:hint="default"/>
      </w:rPr>
    </w:lvl>
    <w:lvl w:ilvl="5" w:tplc="04100005" w:tentative="1">
      <w:start w:val="1"/>
      <w:numFmt w:val="bullet"/>
      <w:lvlText w:val=""/>
      <w:lvlJc w:val="left"/>
      <w:pPr>
        <w:ind w:left="4198" w:hanging="360"/>
      </w:pPr>
      <w:rPr>
        <w:rFonts w:ascii="Wingdings" w:hAnsi="Wingdings" w:hint="default"/>
      </w:rPr>
    </w:lvl>
    <w:lvl w:ilvl="6" w:tplc="04100001" w:tentative="1">
      <w:start w:val="1"/>
      <w:numFmt w:val="bullet"/>
      <w:lvlText w:val=""/>
      <w:lvlJc w:val="left"/>
      <w:pPr>
        <w:ind w:left="4918" w:hanging="360"/>
      </w:pPr>
      <w:rPr>
        <w:rFonts w:ascii="Symbol" w:hAnsi="Symbol" w:hint="default"/>
      </w:rPr>
    </w:lvl>
    <w:lvl w:ilvl="7" w:tplc="04100003" w:tentative="1">
      <w:start w:val="1"/>
      <w:numFmt w:val="bullet"/>
      <w:lvlText w:val="o"/>
      <w:lvlJc w:val="left"/>
      <w:pPr>
        <w:ind w:left="5638" w:hanging="360"/>
      </w:pPr>
      <w:rPr>
        <w:rFonts w:ascii="Courier New" w:hAnsi="Courier New" w:cs="Courier New" w:hint="default"/>
      </w:rPr>
    </w:lvl>
    <w:lvl w:ilvl="8" w:tplc="04100005" w:tentative="1">
      <w:start w:val="1"/>
      <w:numFmt w:val="bullet"/>
      <w:lvlText w:val=""/>
      <w:lvlJc w:val="left"/>
      <w:pPr>
        <w:ind w:left="6358" w:hanging="360"/>
      </w:pPr>
      <w:rPr>
        <w:rFonts w:ascii="Wingdings" w:hAnsi="Wingdings" w:hint="default"/>
      </w:rPr>
    </w:lvl>
  </w:abstractNum>
  <w:abstractNum w:abstractNumId="19">
    <w:nsid w:val="29A25C1D"/>
    <w:multiLevelType w:val="hybridMultilevel"/>
    <w:tmpl w:val="E6B695F0"/>
    <w:lvl w:ilvl="0" w:tplc="A6963280">
      <w:start w:val="1"/>
      <w:numFmt w:val="decimal"/>
      <w:pStyle w:val="References"/>
      <w:lvlText w:val="[%1]"/>
      <w:lvlJc w:val="left"/>
      <w:pPr>
        <w:tabs>
          <w:tab w:val="num" w:pos="454"/>
        </w:tabs>
        <w:ind w:left="454" w:hanging="454"/>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nsid w:val="37D77645"/>
    <w:multiLevelType w:val="multilevel"/>
    <w:tmpl w:val="05CCBF90"/>
    <w:lvl w:ilvl="0">
      <w:start w:val="1"/>
      <w:numFmt w:val="decimal"/>
      <w:pStyle w:val="Level1Title"/>
      <w:suff w:val="space"/>
      <w:lvlText w:val="%1."/>
      <w:lvlJc w:val="left"/>
      <w:pPr>
        <w:ind w:left="432" w:hanging="432"/>
      </w:pPr>
      <w:rPr>
        <w:rFonts w:hint="default"/>
      </w:rPr>
    </w:lvl>
    <w:lvl w:ilvl="1">
      <w:start w:val="1"/>
      <w:numFmt w:val="decimal"/>
      <w:pStyle w:val="Level2Title"/>
      <w:suff w:val="space"/>
      <w:lvlText w:val="%1.%2."/>
      <w:lvlJc w:val="left"/>
      <w:pPr>
        <w:ind w:left="576" w:hanging="576"/>
      </w:pPr>
      <w:rPr>
        <w:rFonts w:asciiTheme="minorHAnsi" w:hAnsiTheme="minorHAnsi" w:cstheme="minorHAnsi" w:hint="default"/>
        <w:color w:val="auto"/>
      </w:rPr>
    </w:lvl>
    <w:lvl w:ilvl="2">
      <w:start w:val="1"/>
      <w:numFmt w:val="decimal"/>
      <w:pStyle w:val="Level3Title"/>
      <w:suff w:val="space"/>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3A9A6EB7"/>
    <w:multiLevelType w:val="hybridMultilevel"/>
    <w:tmpl w:val="80BE9CF0"/>
    <w:lvl w:ilvl="0" w:tplc="08160019">
      <w:start w:val="1"/>
      <w:numFmt w:val="lowerLetter"/>
      <w:lvlText w:val="%1."/>
      <w:lvlJc w:val="left"/>
      <w:pPr>
        <w:ind w:left="958" w:hanging="360"/>
      </w:pPr>
    </w:lvl>
    <w:lvl w:ilvl="1" w:tplc="08160019" w:tentative="1">
      <w:start w:val="1"/>
      <w:numFmt w:val="lowerLetter"/>
      <w:lvlText w:val="%2."/>
      <w:lvlJc w:val="left"/>
      <w:pPr>
        <w:ind w:left="1678" w:hanging="360"/>
      </w:pPr>
    </w:lvl>
    <w:lvl w:ilvl="2" w:tplc="0816001B" w:tentative="1">
      <w:start w:val="1"/>
      <w:numFmt w:val="lowerRoman"/>
      <w:lvlText w:val="%3."/>
      <w:lvlJc w:val="right"/>
      <w:pPr>
        <w:ind w:left="2398" w:hanging="180"/>
      </w:pPr>
    </w:lvl>
    <w:lvl w:ilvl="3" w:tplc="0816000F" w:tentative="1">
      <w:start w:val="1"/>
      <w:numFmt w:val="decimal"/>
      <w:lvlText w:val="%4."/>
      <w:lvlJc w:val="left"/>
      <w:pPr>
        <w:ind w:left="3118" w:hanging="360"/>
      </w:pPr>
    </w:lvl>
    <w:lvl w:ilvl="4" w:tplc="08160019" w:tentative="1">
      <w:start w:val="1"/>
      <w:numFmt w:val="lowerLetter"/>
      <w:lvlText w:val="%5."/>
      <w:lvlJc w:val="left"/>
      <w:pPr>
        <w:ind w:left="3838" w:hanging="360"/>
      </w:pPr>
    </w:lvl>
    <w:lvl w:ilvl="5" w:tplc="0816001B" w:tentative="1">
      <w:start w:val="1"/>
      <w:numFmt w:val="lowerRoman"/>
      <w:lvlText w:val="%6."/>
      <w:lvlJc w:val="right"/>
      <w:pPr>
        <w:ind w:left="4558" w:hanging="180"/>
      </w:pPr>
    </w:lvl>
    <w:lvl w:ilvl="6" w:tplc="0816000F" w:tentative="1">
      <w:start w:val="1"/>
      <w:numFmt w:val="decimal"/>
      <w:lvlText w:val="%7."/>
      <w:lvlJc w:val="left"/>
      <w:pPr>
        <w:ind w:left="5278" w:hanging="360"/>
      </w:pPr>
    </w:lvl>
    <w:lvl w:ilvl="7" w:tplc="08160019" w:tentative="1">
      <w:start w:val="1"/>
      <w:numFmt w:val="lowerLetter"/>
      <w:lvlText w:val="%8."/>
      <w:lvlJc w:val="left"/>
      <w:pPr>
        <w:ind w:left="5998" w:hanging="360"/>
      </w:pPr>
    </w:lvl>
    <w:lvl w:ilvl="8" w:tplc="0816001B" w:tentative="1">
      <w:start w:val="1"/>
      <w:numFmt w:val="lowerRoman"/>
      <w:lvlText w:val="%9."/>
      <w:lvlJc w:val="right"/>
      <w:pPr>
        <w:ind w:left="6718" w:hanging="180"/>
      </w:pPr>
    </w:lvl>
  </w:abstractNum>
  <w:abstractNum w:abstractNumId="22">
    <w:nsid w:val="50516DD9"/>
    <w:multiLevelType w:val="multilevel"/>
    <w:tmpl w:val="EE386AD0"/>
    <w:lvl w:ilvl="0">
      <w:start w:val="1"/>
      <w:numFmt w:val="decimal"/>
      <w:lvlText w:val="[%1]"/>
      <w:lvlJc w:val="left"/>
      <w:pPr>
        <w:tabs>
          <w:tab w:val="num" w:pos="454"/>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61B22B5D"/>
    <w:multiLevelType w:val="hybridMultilevel"/>
    <w:tmpl w:val="9EE654F4"/>
    <w:lvl w:ilvl="0" w:tplc="34D2D96C">
      <w:start w:val="1"/>
      <w:numFmt w:val="bullet"/>
      <w:lvlText w:val="-"/>
      <w:lvlJc w:val="left"/>
      <w:pPr>
        <w:ind w:left="690" w:hanging="360"/>
      </w:pPr>
      <w:rPr>
        <w:rFonts w:ascii="Calibri" w:eastAsia="Times New Roman" w:hAnsi="Calibri" w:cs="Calibri" w:hint="default"/>
      </w:rPr>
    </w:lvl>
    <w:lvl w:ilvl="1" w:tplc="04100003" w:tentative="1">
      <w:start w:val="1"/>
      <w:numFmt w:val="bullet"/>
      <w:lvlText w:val="o"/>
      <w:lvlJc w:val="left"/>
      <w:pPr>
        <w:ind w:left="1410" w:hanging="360"/>
      </w:pPr>
      <w:rPr>
        <w:rFonts w:ascii="Courier New" w:hAnsi="Courier New" w:cs="Courier New" w:hint="default"/>
      </w:rPr>
    </w:lvl>
    <w:lvl w:ilvl="2" w:tplc="04100005" w:tentative="1">
      <w:start w:val="1"/>
      <w:numFmt w:val="bullet"/>
      <w:lvlText w:val=""/>
      <w:lvlJc w:val="left"/>
      <w:pPr>
        <w:ind w:left="2130" w:hanging="360"/>
      </w:pPr>
      <w:rPr>
        <w:rFonts w:ascii="Wingdings" w:hAnsi="Wingdings" w:hint="default"/>
      </w:rPr>
    </w:lvl>
    <w:lvl w:ilvl="3" w:tplc="04100001" w:tentative="1">
      <w:start w:val="1"/>
      <w:numFmt w:val="bullet"/>
      <w:lvlText w:val=""/>
      <w:lvlJc w:val="left"/>
      <w:pPr>
        <w:ind w:left="2850" w:hanging="360"/>
      </w:pPr>
      <w:rPr>
        <w:rFonts w:ascii="Symbol" w:hAnsi="Symbol" w:hint="default"/>
      </w:rPr>
    </w:lvl>
    <w:lvl w:ilvl="4" w:tplc="04100003" w:tentative="1">
      <w:start w:val="1"/>
      <w:numFmt w:val="bullet"/>
      <w:lvlText w:val="o"/>
      <w:lvlJc w:val="left"/>
      <w:pPr>
        <w:ind w:left="3570" w:hanging="360"/>
      </w:pPr>
      <w:rPr>
        <w:rFonts w:ascii="Courier New" w:hAnsi="Courier New" w:cs="Courier New" w:hint="default"/>
      </w:rPr>
    </w:lvl>
    <w:lvl w:ilvl="5" w:tplc="04100005" w:tentative="1">
      <w:start w:val="1"/>
      <w:numFmt w:val="bullet"/>
      <w:lvlText w:val=""/>
      <w:lvlJc w:val="left"/>
      <w:pPr>
        <w:ind w:left="4290" w:hanging="360"/>
      </w:pPr>
      <w:rPr>
        <w:rFonts w:ascii="Wingdings" w:hAnsi="Wingdings" w:hint="default"/>
      </w:rPr>
    </w:lvl>
    <w:lvl w:ilvl="6" w:tplc="04100001" w:tentative="1">
      <w:start w:val="1"/>
      <w:numFmt w:val="bullet"/>
      <w:lvlText w:val=""/>
      <w:lvlJc w:val="left"/>
      <w:pPr>
        <w:ind w:left="5010" w:hanging="360"/>
      </w:pPr>
      <w:rPr>
        <w:rFonts w:ascii="Symbol" w:hAnsi="Symbol" w:hint="default"/>
      </w:rPr>
    </w:lvl>
    <w:lvl w:ilvl="7" w:tplc="04100003" w:tentative="1">
      <w:start w:val="1"/>
      <w:numFmt w:val="bullet"/>
      <w:lvlText w:val="o"/>
      <w:lvlJc w:val="left"/>
      <w:pPr>
        <w:ind w:left="5730" w:hanging="360"/>
      </w:pPr>
      <w:rPr>
        <w:rFonts w:ascii="Courier New" w:hAnsi="Courier New" w:cs="Courier New" w:hint="default"/>
      </w:rPr>
    </w:lvl>
    <w:lvl w:ilvl="8" w:tplc="04100005" w:tentative="1">
      <w:start w:val="1"/>
      <w:numFmt w:val="bullet"/>
      <w:lvlText w:val=""/>
      <w:lvlJc w:val="left"/>
      <w:pPr>
        <w:ind w:left="6450" w:hanging="360"/>
      </w:pPr>
      <w:rPr>
        <w:rFonts w:ascii="Wingdings" w:hAnsi="Wingdings" w:hint="default"/>
      </w:rPr>
    </w:lvl>
  </w:abstractNum>
  <w:abstractNum w:abstractNumId="24">
    <w:nsid w:val="61DA42E2"/>
    <w:multiLevelType w:val="multilevel"/>
    <w:tmpl w:val="221CDDB4"/>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685A7F6A"/>
    <w:multiLevelType w:val="hybridMultilevel"/>
    <w:tmpl w:val="AF96B56A"/>
    <w:lvl w:ilvl="0" w:tplc="C1EAB86A">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26">
    <w:nsid w:val="69467F1D"/>
    <w:multiLevelType w:val="multilevel"/>
    <w:tmpl w:val="B1EAE528"/>
    <w:lvl w:ilvl="0">
      <w:start w:val="1"/>
      <w:numFmt w:val="decimal"/>
      <w:lvlText w:val="%1."/>
      <w:lvlJc w:val="left"/>
      <w:pPr>
        <w:tabs>
          <w:tab w:val="num" w:pos="426"/>
        </w:tabs>
        <w:ind w:left="426" w:hanging="284"/>
      </w:pPr>
      <w:rPr>
        <w:rFonts w:hint="default"/>
      </w:rPr>
    </w:lvl>
    <w:lvl w:ilvl="1">
      <w:start w:val="1"/>
      <w:numFmt w:val="decimal"/>
      <w:isLgl/>
      <w:lvlText w:val="%1.%2"/>
      <w:lvlJc w:val="left"/>
      <w:pPr>
        <w:tabs>
          <w:tab w:val="num" w:pos="786"/>
        </w:tabs>
        <w:ind w:left="786" w:hanging="360"/>
      </w:pPr>
      <w:rPr>
        <w:rFonts w:hint="default"/>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714"/>
        </w:tabs>
        <w:ind w:left="1714" w:hanging="720"/>
      </w:pPr>
      <w:rPr>
        <w:rFonts w:hint="default"/>
      </w:rPr>
    </w:lvl>
    <w:lvl w:ilvl="4">
      <w:start w:val="1"/>
      <w:numFmt w:val="decimal"/>
      <w:isLgl/>
      <w:lvlText w:val="%1.%2.%3.%4.%5"/>
      <w:lvlJc w:val="left"/>
      <w:pPr>
        <w:tabs>
          <w:tab w:val="num" w:pos="2358"/>
        </w:tabs>
        <w:ind w:left="2358" w:hanging="1080"/>
      </w:pPr>
      <w:rPr>
        <w:rFonts w:hint="default"/>
      </w:rPr>
    </w:lvl>
    <w:lvl w:ilvl="5">
      <w:start w:val="1"/>
      <w:numFmt w:val="decimal"/>
      <w:isLgl/>
      <w:lvlText w:val="%1.%2.%3.%4.%5.%6"/>
      <w:lvlJc w:val="left"/>
      <w:pPr>
        <w:tabs>
          <w:tab w:val="num" w:pos="2642"/>
        </w:tabs>
        <w:ind w:left="2642" w:hanging="1080"/>
      </w:pPr>
      <w:rPr>
        <w:rFonts w:hint="default"/>
      </w:rPr>
    </w:lvl>
    <w:lvl w:ilvl="6">
      <w:start w:val="1"/>
      <w:numFmt w:val="decimal"/>
      <w:isLgl/>
      <w:lvlText w:val="%1.%2.%3.%4.%5.%6.%7"/>
      <w:lvlJc w:val="left"/>
      <w:pPr>
        <w:tabs>
          <w:tab w:val="num" w:pos="3286"/>
        </w:tabs>
        <w:ind w:left="3286" w:hanging="1440"/>
      </w:pPr>
      <w:rPr>
        <w:rFonts w:hint="default"/>
      </w:rPr>
    </w:lvl>
    <w:lvl w:ilvl="7">
      <w:start w:val="1"/>
      <w:numFmt w:val="decimal"/>
      <w:isLgl/>
      <w:lvlText w:val="%1.%2.%3.%4.%5.%6.%7.%8"/>
      <w:lvlJc w:val="left"/>
      <w:pPr>
        <w:tabs>
          <w:tab w:val="num" w:pos="3570"/>
        </w:tabs>
        <w:ind w:left="3570" w:hanging="1440"/>
      </w:pPr>
      <w:rPr>
        <w:rFonts w:hint="default"/>
      </w:rPr>
    </w:lvl>
    <w:lvl w:ilvl="8">
      <w:start w:val="1"/>
      <w:numFmt w:val="decimal"/>
      <w:isLgl/>
      <w:lvlText w:val="%1.%2.%3.%4.%5.%6.%7.%8.%9"/>
      <w:lvlJc w:val="left"/>
      <w:pPr>
        <w:tabs>
          <w:tab w:val="num" w:pos="3854"/>
        </w:tabs>
        <w:ind w:left="3854" w:hanging="1440"/>
      </w:pPr>
      <w:rPr>
        <w:rFonts w:hint="default"/>
      </w:rPr>
    </w:lvl>
  </w:abstractNum>
  <w:abstractNum w:abstractNumId="27">
    <w:nsid w:val="69565218"/>
    <w:multiLevelType w:val="multilevel"/>
    <w:tmpl w:val="EA542088"/>
    <w:lvl w:ilvl="0">
      <w:start w:val="1"/>
      <w:numFmt w:val="decimal"/>
      <w:lvlText w:val="%1."/>
      <w:lvlJc w:val="left"/>
      <w:pPr>
        <w:tabs>
          <w:tab w:val="num" w:pos="1004"/>
        </w:tabs>
        <w:ind w:left="1004" w:hanging="360"/>
      </w:p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28">
    <w:nsid w:val="6DCE515C"/>
    <w:multiLevelType w:val="hybridMultilevel"/>
    <w:tmpl w:val="1FB0FC88"/>
    <w:lvl w:ilvl="0" w:tplc="E09E9DAA">
      <w:start w:val="2"/>
      <w:numFmt w:val="bullet"/>
      <w:lvlText w:val="-"/>
      <w:lvlJc w:val="left"/>
      <w:pPr>
        <w:ind w:left="598" w:hanging="360"/>
      </w:pPr>
      <w:rPr>
        <w:rFonts w:ascii="Calibri" w:eastAsia="Times New Roman" w:hAnsi="Calibri" w:cs="Calibri" w:hint="default"/>
      </w:rPr>
    </w:lvl>
    <w:lvl w:ilvl="1" w:tplc="04100003" w:tentative="1">
      <w:start w:val="1"/>
      <w:numFmt w:val="bullet"/>
      <w:lvlText w:val="o"/>
      <w:lvlJc w:val="left"/>
      <w:pPr>
        <w:ind w:left="1318" w:hanging="360"/>
      </w:pPr>
      <w:rPr>
        <w:rFonts w:ascii="Courier New" w:hAnsi="Courier New" w:cs="Courier New" w:hint="default"/>
      </w:rPr>
    </w:lvl>
    <w:lvl w:ilvl="2" w:tplc="04100005" w:tentative="1">
      <w:start w:val="1"/>
      <w:numFmt w:val="bullet"/>
      <w:lvlText w:val=""/>
      <w:lvlJc w:val="left"/>
      <w:pPr>
        <w:ind w:left="2038" w:hanging="360"/>
      </w:pPr>
      <w:rPr>
        <w:rFonts w:ascii="Wingdings" w:hAnsi="Wingdings" w:hint="default"/>
      </w:rPr>
    </w:lvl>
    <w:lvl w:ilvl="3" w:tplc="04100001" w:tentative="1">
      <w:start w:val="1"/>
      <w:numFmt w:val="bullet"/>
      <w:lvlText w:val=""/>
      <w:lvlJc w:val="left"/>
      <w:pPr>
        <w:ind w:left="2758" w:hanging="360"/>
      </w:pPr>
      <w:rPr>
        <w:rFonts w:ascii="Symbol" w:hAnsi="Symbol" w:hint="default"/>
      </w:rPr>
    </w:lvl>
    <w:lvl w:ilvl="4" w:tplc="04100003" w:tentative="1">
      <w:start w:val="1"/>
      <w:numFmt w:val="bullet"/>
      <w:lvlText w:val="o"/>
      <w:lvlJc w:val="left"/>
      <w:pPr>
        <w:ind w:left="3478" w:hanging="360"/>
      </w:pPr>
      <w:rPr>
        <w:rFonts w:ascii="Courier New" w:hAnsi="Courier New" w:cs="Courier New" w:hint="default"/>
      </w:rPr>
    </w:lvl>
    <w:lvl w:ilvl="5" w:tplc="04100005" w:tentative="1">
      <w:start w:val="1"/>
      <w:numFmt w:val="bullet"/>
      <w:lvlText w:val=""/>
      <w:lvlJc w:val="left"/>
      <w:pPr>
        <w:ind w:left="4198" w:hanging="360"/>
      </w:pPr>
      <w:rPr>
        <w:rFonts w:ascii="Wingdings" w:hAnsi="Wingdings" w:hint="default"/>
      </w:rPr>
    </w:lvl>
    <w:lvl w:ilvl="6" w:tplc="04100001" w:tentative="1">
      <w:start w:val="1"/>
      <w:numFmt w:val="bullet"/>
      <w:lvlText w:val=""/>
      <w:lvlJc w:val="left"/>
      <w:pPr>
        <w:ind w:left="4918" w:hanging="360"/>
      </w:pPr>
      <w:rPr>
        <w:rFonts w:ascii="Symbol" w:hAnsi="Symbol" w:hint="default"/>
      </w:rPr>
    </w:lvl>
    <w:lvl w:ilvl="7" w:tplc="04100003" w:tentative="1">
      <w:start w:val="1"/>
      <w:numFmt w:val="bullet"/>
      <w:lvlText w:val="o"/>
      <w:lvlJc w:val="left"/>
      <w:pPr>
        <w:ind w:left="5638" w:hanging="360"/>
      </w:pPr>
      <w:rPr>
        <w:rFonts w:ascii="Courier New" w:hAnsi="Courier New" w:cs="Courier New" w:hint="default"/>
      </w:rPr>
    </w:lvl>
    <w:lvl w:ilvl="8" w:tplc="04100005" w:tentative="1">
      <w:start w:val="1"/>
      <w:numFmt w:val="bullet"/>
      <w:lvlText w:val=""/>
      <w:lvlJc w:val="left"/>
      <w:pPr>
        <w:ind w:left="6358" w:hanging="360"/>
      </w:pPr>
      <w:rPr>
        <w:rFonts w:ascii="Wingdings" w:hAnsi="Wingdings" w:hint="default"/>
      </w:rPr>
    </w:lvl>
  </w:abstractNum>
  <w:abstractNum w:abstractNumId="29">
    <w:nsid w:val="77A65BD8"/>
    <w:multiLevelType w:val="hybridMultilevel"/>
    <w:tmpl w:val="4B94FC8E"/>
    <w:lvl w:ilvl="0" w:tplc="08160011">
      <w:start w:val="1"/>
      <w:numFmt w:val="decimal"/>
      <w:lvlText w:val="%1)"/>
      <w:lvlJc w:val="left"/>
      <w:pPr>
        <w:ind w:left="958" w:hanging="360"/>
      </w:pPr>
    </w:lvl>
    <w:lvl w:ilvl="1" w:tplc="08160019" w:tentative="1">
      <w:start w:val="1"/>
      <w:numFmt w:val="lowerLetter"/>
      <w:lvlText w:val="%2."/>
      <w:lvlJc w:val="left"/>
      <w:pPr>
        <w:ind w:left="1678" w:hanging="360"/>
      </w:pPr>
    </w:lvl>
    <w:lvl w:ilvl="2" w:tplc="0816001B" w:tentative="1">
      <w:start w:val="1"/>
      <w:numFmt w:val="lowerRoman"/>
      <w:lvlText w:val="%3."/>
      <w:lvlJc w:val="right"/>
      <w:pPr>
        <w:ind w:left="2398" w:hanging="180"/>
      </w:pPr>
    </w:lvl>
    <w:lvl w:ilvl="3" w:tplc="0816000F" w:tentative="1">
      <w:start w:val="1"/>
      <w:numFmt w:val="decimal"/>
      <w:lvlText w:val="%4."/>
      <w:lvlJc w:val="left"/>
      <w:pPr>
        <w:ind w:left="3118" w:hanging="360"/>
      </w:pPr>
    </w:lvl>
    <w:lvl w:ilvl="4" w:tplc="08160019" w:tentative="1">
      <w:start w:val="1"/>
      <w:numFmt w:val="lowerLetter"/>
      <w:lvlText w:val="%5."/>
      <w:lvlJc w:val="left"/>
      <w:pPr>
        <w:ind w:left="3838" w:hanging="360"/>
      </w:pPr>
    </w:lvl>
    <w:lvl w:ilvl="5" w:tplc="0816001B" w:tentative="1">
      <w:start w:val="1"/>
      <w:numFmt w:val="lowerRoman"/>
      <w:lvlText w:val="%6."/>
      <w:lvlJc w:val="right"/>
      <w:pPr>
        <w:ind w:left="4558" w:hanging="180"/>
      </w:pPr>
    </w:lvl>
    <w:lvl w:ilvl="6" w:tplc="0816000F" w:tentative="1">
      <w:start w:val="1"/>
      <w:numFmt w:val="decimal"/>
      <w:lvlText w:val="%7."/>
      <w:lvlJc w:val="left"/>
      <w:pPr>
        <w:ind w:left="5278" w:hanging="360"/>
      </w:pPr>
    </w:lvl>
    <w:lvl w:ilvl="7" w:tplc="08160019" w:tentative="1">
      <w:start w:val="1"/>
      <w:numFmt w:val="lowerLetter"/>
      <w:lvlText w:val="%8."/>
      <w:lvlJc w:val="left"/>
      <w:pPr>
        <w:ind w:left="5998" w:hanging="360"/>
      </w:pPr>
    </w:lvl>
    <w:lvl w:ilvl="8" w:tplc="0816001B" w:tentative="1">
      <w:start w:val="1"/>
      <w:numFmt w:val="lowerRoman"/>
      <w:lvlText w:val="%9."/>
      <w:lvlJc w:val="right"/>
      <w:pPr>
        <w:ind w:left="6718" w:hanging="180"/>
      </w:pPr>
    </w:lvl>
  </w:abstractNum>
  <w:abstractNum w:abstractNumId="30">
    <w:nsid w:val="7B7E57B6"/>
    <w:multiLevelType w:val="multilevel"/>
    <w:tmpl w:val="86FE44B8"/>
    <w:lvl w:ilvl="0">
      <w:start w:val="1"/>
      <w:numFmt w:val="decimal"/>
      <w:lvlText w:val="%1"/>
      <w:lvlJc w:val="left"/>
      <w:pPr>
        <w:ind w:left="432" w:hanging="432"/>
      </w:pPr>
      <w:rPr>
        <w:rFonts w:hint="default"/>
      </w:rPr>
    </w:lvl>
    <w:lvl w:ilvl="1">
      <w:start w:val="1"/>
      <w:numFmt w:val="decimal"/>
      <w:pStyle w:val="Titolo2"/>
      <w:lvlText w:val="%1.%2"/>
      <w:lvlJc w:val="left"/>
      <w:pPr>
        <w:ind w:left="576" w:hanging="576"/>
      </w:pPr>
      <w:rPr>
        <w:rFonts w:hint="default"/>
      </w:rPr>
    </w:lvl>
    <w:lvl w:ilvl="2">
      <w:start w:val="1"/>
      <w:numFmt w:val="decimal"/>
      <w:pStyle w:val="Titolo3"/>
      <w:lvlText w:val="%1.%2.%3"/>
      <w:lvlJc w:val="left"/>
      <w:pPr>
        <w:ind w:left="720" w:hanging="720"/>
      </w:pPr>
      <w:rPr>
        <w:rFonts w:hint="default"/>
      </w:rPr>
    </w:lvl>
    <w:lvl w:ilvl="3">
      <w:start w:val="1"/>
      <w:numFmt w:val="decimal"/>
      <w:pStyle w:val="Titolo4"/>
      <w:lvlText w:val="%1.%2.%3.%4"/>
      <w:lvlJc w:val="left"/>
      <w:pPr>
        <w:ind w:left="864" w:hanging="864"/>
      </w:pPr>
      <w:rPr>
        <w:rFonts w:hint="default"/>
      </w:rPr>
    </w:lvl>
    <w:lvl w:ilvl="4">
      <w:start w:val="1"/>
      <w:numFmt w:val="decimal"/>
      <w:pStyle w:val="Titolo5"/>
      <w:lvlText w:val="%1.%2.%3.%4.%5"/>
      <w:lvlJc w:val="left"/>
      <w:pPr>
        <w:ind w:left="1008" w:hanging="1008"/>
      </w:pPr>
      <w:rPr>
        <w:rFonts w:hint="default"/>
      </w:rPr>
    </w:lvl>
    <w:lvl w:ilvl="5">
      <w:start w:val="1"/>
      <w:numFmt w:val="decimal"/>
      <w:pStyle w:val="Titolo6"/>
      <w:lvlText w:val="%1.%2.%3.%4.%5.%6"/>
      <w:lvlJc w:val="left"/>
      <w:pPr>
        <w:ind w:left="1152" w:hanging="1152"/>
      </w:pPr>
      <w:rPr>
        <w:rFonts w:hint="default"/>
      </w:rPr>
    </w:lvl>
    <w:lvl w:ilvl="6">
      <w:start w:val="1"/>
      <w:numFmt w:val="decimal"/>
      <w:pStyle w:val="Titolo7"/>
      <w:lvlText w:val="%1.%2.%3.%4.%5.%6.%7"/>
      <w:lvlJc w:val="left"/>
      <w:pPr>
        <w:ind w:left="1296" w:hanging="1296"/>
      </w:pPr>
      <w:rPr>
        <w:rFonts w:hint="default"/>
      </w:rPr>
    </w:lvl>
    <w:lvl w:ilvl="7">
      <w:start w:val="1"/>
      <w:numFmt w:val="decimal"/>
      <w:pStyle w:val="Titolo8"/>
      <w:lvlText w:val="%1.%2.%3.%4.%5.%6.%7.%8"/>
      <w:lvlJc w:val="left"/>
      <w:pPr>
        <w:ind w:left="1440" w:hanging="1440"/>
      </w:pPr>
      <w:rPr>
        <w:rFonts w:hint="default"/>
      </w:rPr>
    </w:lvl>
    <w:lvl w:ilvl="8">
      <w:start w:val="1"/>
      <w:numFmt w:val="decimal"/>
      <w:pStyle w:val="Titolo9"/>
      <w:lvlText w:val="%1.%2.%3.%4.%5.%6.%7.%8.%9"/>
      <w:lvlJc w:val="left"/>
      <w:pPr>
        <w:ind w:left="1584" w:hanging="1584"/>
      </w:pPr>
      <w:rPr>
        <w:rFonts w:hint="default"/>
      </w:rPr>
    </w:lvl>
  </w:abstractNum>
  <w:abstractNum w:abstractNumId="31">
    <w:nsid w:val="7C68791B"/>
    <w:multiLevelType w:val="singleLevel"/>
    <w:tmpl w:val="A1F23256"/>
    <w:lvl w:ilvl="0">
      <w:start w:val="1"/>
      <w:numFmt w:val="decimal"/>
      <w:lvlText w:val="Fig. %1."/>
      <w:lvlJc w:val="left"/>
      <w:pPr>
        <w:tabs>
          <w:tab w:val="num" w:pos="737"/>
        </w:tabs>
        <w:ind w:left="737" w:hanging="737"/>
      </w:pPr>
      <w:rPr>
        <w:rFonts w:ascii="Times New Roman" w:hAnsi="Times New Roman" w:cs="Times New Roman" w:hint="default"/>
        <w:b w:val="0"/>
        <w:bCs w:val="0"/>
        <w:i w:val="0"/>
        <w:iCs w:val="0"/>
        <w:sz w:val="22"/>
        <w:szCs w:val="22"/>
      </w:rPr>
    </w:lvl>
  </w:abstractNum>
  <w:num w:numId="1">
    <w:abstractNumId w:val="25"/>
  </w:num>
  <w:num w:numId="2">
    <w:abstractNumId w:val="30"/>
  </w:num>
  <w:num w:numId="3">
    <w:abstractNumId w:val="10"/>
  </w:num>
  <w:num w:numId="4">
    <w:abstractNumId w:val="14"/>
  </w:num>
  <w:num w:numId="5">
    <w:abstractNumId w:val="27"/>
  </w:num>
  <w:num w:numId="6">
    <w:abstractNumId w:val="12"/>
  </w:num>
  <w:num w:numId="7">
    <w:abstractNumId w:val="19"/>
  </w:num>
  <w:num w:numId="8">
    <w:abstractNumId w:val="31"/>
  </w:num>
  <w:num w:numId="9">
    <w:abstractNumId w:val="26"/>
  </w:num>
  <w:num w:numId="10">
    <w:abstractNumId w:val="16"/>
  </w:num>
  <w:num w:numId="11">
    <w:abstractNumId w:val="17"/>
  </w:num>
  <w:num w:numId="12">
    <w:abstractNumId w:val="24"/>
  </w:num>
  <w:num w:numId="13">
    <w:abstractNumId w:val="22"/>
  </w:num>
  <w:num w:numId="14">
    <w:abstractNumId w:val="13"/>
  </w:num>
  <w:num w:numId="15">
    <w:abstractNumId w:val="20"/>
  </w:num>
  <w:num w:numId="1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num>
  <w:num w:numId="18">
    <w:abstractNumId w:val="11"/>
  </w:num>
  <w:num w:numId="19">
    <w:abstractNumId w:val="29"/>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28"/>
  </w:num>
  <w:num w:numId="31">
    <w:abstractNumId w:val="15"/>
  </w:num>
  <w:num w:numId="32">
    <w:abstractNumId w:val="18"/>
  </w:num>
  <w:num w:numId="3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attachedTemplate r:id="rId1"/>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CAA"/>
    <w:rsid w:val="00000290"/>
    <w:rsid w:val="00001CC3"/>
    <w:rsid w:val="00001DFB"/>
    <w:rsid w:val="00003EC0"/>
    <w:rsid w:val="00004BE4"/>
    <w:rsid w:val="00006AE2"/>
    <w:rsid w:val="00007D4C"/>
    <w:rsid w:val="00010107"/>
    <w:rsid w:val="0001132D"/>
    <w:rsid w:val="000120C9"/>
    <w:rsid w:val="00013414"/>
    <w:rsid w:val="000135E3"/>
    <w:rsid w:val="000142C7"/>
    <w:rsid w:val="00014949"/>
    <w:rsid w:val="00016659"/>
    <w:rsid w:val="000172FD"/>
    <w:rsid w:val="00021224"/>
    <w:rsid w:val="000229D0"/>
    <w:rsid w:val="00023587"/>
    <w:rsid w:val="00023E1A"/>
    <w:rsid w:val="000246AD"/>
    <w:rsid w:val="00026518"/>
    <w:rsid w:val="000269AA"/>
    <w:rsid w:val="000274C5"/>
    <w:rsid w:val="00027670"/>
    <w:rsid w:val="000279C3"/>
    <w:rsid w:val="00027A42"/>
    <w:rsid w:val="00030674"/>
    <w:rsid w:val="000308C5"/>
    <w:rsid w:val="00032F2F"/>
    <w:rsid w:val="00033984"/>
    <w:rsid w:val="000340C3"/>
    <w:rsid w:val="000341C9"/>
    <w:rsid w:val="00034568"/>
    <w:rsid w:val="00034833"/>
    <w:rsid w:val="00034868"/>
    <w:rsid w:val="00037550"/>
    <w:rsid w:val="00037717"/>
    <w:rsid w:val="0004010B"/>
    <w:rsid w:val="00041803"/>
    <w:rsid w:val="00042319"/>
    <w:rsid w:val="000439FD"/>
    <w:rsid w:val="00043BD3"/>
    <w:rsid w:val="00044AB9"/>
    <w:rsid w:val="00044FE8"/>
    <w:rsid w:val="00045DC4"/>
    <w:rsid w:val="00046344"/>
    <w:rsid w:val="00047D6D"/>
    <w:rsid w:val="00047E2D"/>
    <w:rsid w:val="00047FD9"/>
    <w:rsid w:val="00050231"/>
    <w:rsid w:val="00051EF2"/>
    <w:rsid w:val="000520E0"/>
    <w:rsid w:val="00052376"/>
    <w:rsid w:val="00053F36"/>
    <w:rsid w:val="00054152"/>
    <w:rsid w:val="000548EE"/>
    <w:rsid w:val="00055271"/>
    <w:rsid w:val="0005597B"/>
    <w:rsid w:val="00055A1A"/>
    <w:rsid w:val="00055DD0"/>
    <w:rsid w:val="000560E1"/>
    <w:rsid w:val="00057753"/>
    <w:rsid w:val="00057FDA"/>
    <w:rsid w:val="00062A63"/>
    <w:rsid w:val="00063616"/>
    <w:rsid w:val="000638D2"/>
    <w:rsid w:val="00063903"/>
    <w:rsid w:val="00064052"/>
    <w:rsid w:val="00064209"/>
    <w:rsid w:val="0006450A"/>
    <w:rsid w:val="00066358"/>
    <w:rsid w:val="000664C8"/>
    <w:rsid w:val="000673CA"/>
    <w:rsid w:val="00070084"/>
    <w:rsid w:val="00070CC5"/>
    <w:rsid w:val="00071754"/>
    <w:rsid w:val="00072CF8"/>
    <w:rsid w:val="00073535"/>
    <w:rsid w:val="00073E77"/>
    <w:rsid w:val="00074633"/>
    <w:rsid w:val="000751A8"/>
    <w:rsid w:val="0007539B"/>
    <w:rsid w:val="000755D8"/>
    <w:rsid w:val="00075CAB"/>
    <w:rsid w:val="00076D69"/>
    <w:rsid w:val="000771F0"/>
    <w:rsid w:val="0007720A"/>
    <w:rsid w:val="000772D6"/>
    <w:rsid w:val="000774EB"/>
    <w:rsid w:val="000802BD"/>
    <w:rsid w:val="0008103F"/>
    <w:rsid w:val="000838BD"/>
    <w:rsid w:val="0008457B"/>
    <w:rsid w:val="0008561E"/>
    <w:rsid w:val="00086AB4"/>
    <w:rsid w:val="00086C65"/>
    <w:rsid w:val="00087E02"/>
    <w:rsid w:val="0009060F"/>
    <w:rsid w:val="000918EC"/>
    <w:rsid w:val="00093235"/>
    <w:rsid w:val="00094964"/>
    <w:rsid w:val="000951A1"/>
    <w:rsid w:val="000961F7"/>
    <w:rsid w:val="000A13EC"/>
    <w:rsid w:val="000A3C79"/>
    <w:rsid w:val="000A3D59"/>
    <w:rsid w:val="000A521B"/>
    <w:rsid w:val="000A57F4"/>
    <w:rsid w:val="000A61B0"/>
    <w:rsid w:val="000A6C09"/>
    <w:rsid w:val="000A6F50"/>
    <w:rsid w:val="000B1313"/>
    <w:rsid w:val="000B31BB"/>
    <w:rsid w:val="000B4B09"/>
    <w:rsid w:val="000B4B0D"/>
    <w:rsid w:val="000B4D28"/>
    <w:rsid w:val="000B4DAC"/>
    <w:rsid w:val="000B5071"/>
    <w:rsid w:val="000B5C83"/>
    <w:rsid w:val="000B5C8B"/>
    <w:rsid w:val="000B6A3E"/>
    <w:rsid w:val="000B7338"/>
    <w:rsid w:val="000C02EA"/>
    <w:rsid w:val="000C0753"/>
    <w:rsid w:val="000C1064"/>
    <w:rsid w:val="000C15DD"/>
    <w:rsid w:val="000C18AE"/>
    <w:rsid w:val="000C2660"/>
    <w:rsid w:val="000C3503"/>
    <w:rsid w:val="000C354A"/>
    <w:rsid w:val="000C45DF"/>
    <w:rsid w:val="000C547A"/>
    <w:rsid w:val="000C5869"/>
    <w:rsid w:val="000C6321"/>
    <w:rsid w:val="000C75F5"/>
    <w:rsid w:val="000C7C41"/>
    <w:rsid w:val="000D0004"/>
    <w:rsid w:val="000D188B"/>
    <w:rsid w:val="000D2609"/>
    <w:rsid w:val="000D3201"/>
    <w:rsid w:val="000D332A"/>
    <w:rsid w:val="000D378F"/>
    <w:rsid w:val="000D5A9B"/>
    <w:rsid w:val="000D6B0B"/>
    <w:rsid w:val="000E08E9"/>
    <w:rsid w:val="000E090D"/>
    <w:rsid w:val="000E0CFF"/>
    <w:rsid w:val="000E14BF"/>
    <w:rsid w:val="000E42F3"/>
    <w:rsid w:val="000E52FF"/>
    <w:rsid w:val="000E57DB"/>
    <w:rsid w:val="000E59D8"/>
    <w:rsid w:val="000E6E9A"/>
    <w:rsid w:val="000E7D9C"/>
    <w:rsid w:val="000F1700"/>
    <w:rsid w:val="000F28B4"/>
    <w:rsid w:val="000F4489"/>
    <w:rsid w:val="000F51C9"/>
    <w:rsid w:val="000F53CE"/>
    <w:rsid w:val="000F6067"/>
    <w:rsid w:val="000F773B"/>
    <w:rsid w:val="000F7B87"/>
    <w:rsid w:val="000F7BE7"/>
    <w:rsid w:val="00100F6F"/>
    <w:rsid w:val="0010158C"/>
    <w:rsid w:val="00101BF9"/>
    <w:rsid w:val="00101FBF"/>
    <w:rsid w:val="00105085"/>
    <w:rsid w:val="001055A7"/>
    <w:rsid w:val="00105EF7"/>
    <w:rsid w:val="0010637B"/>
    <w:rsid w:val="00106B3C"/>
    <w:rsid w:val="00106E6A"/>
    <w:rsid w:val="00106ECA"/>
    <w:rsid w:val="001071D4"/>
    <w:rsid w:val="0010750A"/>
    <w:rsid w:val="0010787C"/>
    <w:rsid w:val="00110171"/>
    <w:rsid w:val="001105AD"/>
    <w:rsid w:val="001107E9"/>
    <w:rsid w:val="00112496"/>
    <w:rsid w:val="00112CA0"/>
    <w:rsid w:val="00113BAC"/>
    <w:rsid w:val="00115580"/>
    <w:rsid w:val="00116464"/>
    <w:rsid w:val="00116643"/>
    <w:rsid w:val="0011746C"/>
    <w:rsid w:val="00117C2D"/>
    <w:rsid w:val="00122D01"/>
    <w:rsid w:val="001231B8"/>
    <w:rsid w:val="0012341F"/>
    <w:rsid w:val="001245EF"/>
    <w:rsid w:val="00125219"/>
    <w:rsid w:val="001256ED"/>
    <w:rsid w:val="00125711"/>
    <w:rsid w:val="00125CDB"/>
    <w:rsid w:val="001265B5"/>
    <w:rsid w:val="001265DA"/>
    <w:rsid w:val="0012693A"/>
    <w:rsid w:val="001276B5"/>
    <w:rsid w:val="00132841"/>
    <w:rsid w:val="0013286E"/>
    <w:rsid w:val="00133413"/>
    <w:rsid w:val="0013383B"/>
    <w:rsid w:val="00133B4E"/>
    <w:rsid w:val="00133BC4"/>
    <w:rsid w:val="00134BB5"/>
    <w:rsid w:val="001355A6"/>
    <w:rsid w:val="00136592"/>
    <w:rsid w:val="00136B18"/>
    <w:rsid w:val="001379ED"/>
    <w:rsid w:val="00137B9F"/>
    <w:rsid w:val="00137DFD"/>
    <w:rsid w:val="001413C1"/>
    <w:rsid w:val="0014165C"/>
    <w:rsid w:val="001416FF"/>
    <w:rsid w:val="00141BCD"/>
    <w:rsid w:val="00141D17"/>
    <w:rsid w:val="00141D44"/>
    <w:rsid w:val="00142A31"/>
    <w:rsid w:val="00142BB1"/>
    <w:rsid w:val="0014337D"/>
    <w:rsid w:val="00143D48"/>
    <w:rsid w:val="0014431D"/>
    <w:rsid w:val="00144CD8"/>
    <w:rsid w:val="00145675"/>
    <w:rsid w:val="001457FA"/>
    <w:rsid w:val="00145F5D"/>
    <w:rsid w:val="00147720"/>
    <w:rsid w:val="00147E4B"/>
    <w:rsid w:val="001508C7"/>
    <w:rsid w:val="00150C03"/>
    <w:rsid w:val="00151E36"/>
    <w:rsid w:val="00151EC0"/>
    <w:rsid w:val="00152154"/>
    <w:rsid w:val="00152A49"/>
    <w:rsid w:val="00153753"/>
    <w:rsid w:val="00153BF2"/>
    <w:rsid w:val="001547B6"/>
    <w:rsid w:val="00155F55"/>
    <w:rsid w:val="001600F4"/>
    <w:rsid w:val="00160222"/>
    <w:rsid w:val="001611EE"/>
    <w:rsid w:val="0016339D"/>
    <w:rsid w:val="001637FF"/>
    <w:rsid w:val="001638A5"/>
    <w:rsid w:val="00163D09"/>
    <w:rsid w:val="00163D43"/>
    <w:rsid w:val="001642A3"/>
    <w:rsid w:val="00164B5E"/>
    <w:rsid w:val="001653E6"/>
    <w:rsid w:val="00165C9A"/>
    <w:rsid w:val="0016728B"/>
    <w:rsid w:val="001709C4"/>
    <w:rsid w:val="00170C62"/>
    <w:rsid w:val="00172726"/>
    <w:rsid w:val="00173685"/>
    <w:rsid w:val="00174C09"/>
    <w:rsid w:val="00174CB7"/>
    <w:rsid w:val="00176403"/>
    <w:rsid w:val="001800A1"/>
    <w:rsid w:val="001806BC"/>
    <w:rsid w:val="0018144D"/>
    <w:rsid w:val="00181484"/>
    <w:rsid w:val="00181601"/>
    <w:rsid w:val="00182B2D"/>
    <w:rsid w:val="00183C27"/>
    <w:rsid w:val="00183FA3"/>
    <w:rsid w:val="00185A63"/>
    <w:rsid w:val="00186618"/>
    <w:rsid w:val="00187E53"/>
    <w:rsid w:val="00187F92"/>
    <w:rsid w:val="001900F3"/>
    <w:rsid w:val="001915A6"/>
    <w:rsid w:val="00191E3A"/>
    <w:rsid w:val="001929C1"/>
    <w:rsid w:val="0019349A"/>
    <w:rsid w:val="001954EF"/>
    <w:rsid w:val="00195773"/>
    <w:rsid w:val="00196A06"/>
    <w:rsid w:val="001974FD"/>
    <w:rsid w:val="00197F92"/>
    <w:rsid w:val="001A17CE"/>
    <w:rsid w:val="001A240D"/>
    <w:rsid w:val="001A2B4C"/>
    <w:rsid w:val="001A3BCF"/>
    <w:rsid w:val="001A4376"/>
    <w:rsid w:val="001A4F7F"/>
    <w:rsid w:val="001A5AE0"/>
    <w:rsid w:val="001A6068"/>
    <w:rsid w:val="001A6722"/>
    <w:rsid w:val="001A7EBD"/>
    <w:rsid w:val="001B0F03"/>
    <w:rsid w:val="001B16ED"/>
    <w:rsid w:val="001B2701"/>
    <w:rsid w:val="001B2C08"/>
    <w:rsid w:val="001B40E6"/>
    <w:rsid w:val="001B42BF"/>
    <w:rsid w:val="001B4811"/>
    <w:rsid w:val="001B4F8C"/>
    <w:rsid w:val="001B54B4"/>
    <w:rsid w:val="001B6C74"/>
    <w:rsid w:val="001C0394"/>
    <w:rsid w:val="001C1861"/>
    <w:rsid w:val="001C2728"/>
    <w:rsid w:val="001C336D"/>
    <w:rsid w:val="001C506C"/>
    <w:rsid w:val="001C56FF"/>
    <w:rsid w:val="001C632F"/>
    <w:rsid w:val="001C6952"/>
    <w:rsid w:val="001C7319"/>
    <w:rsid w:val="001C7962"/>
    <w:rsid w:val="001D0045"/>
    <w:rsid w:val="001D0963"/>
    <w:rsid w:val="001D0CE0"/>
    <w:rsid w:val="001D0D08"/>
    <w:rsid w:val="001D147E"/>
    <w:rsid w:val="001D18EE"/>
    <w:rsid w:val="001D20AA"/>
    <w:rsid w:val="001D291C"/>
    <w:rsid w:val="001D3BC2"/>
    <w:rsid w:val="001D5ABF"/>
    <w:rsid w:val="001D5DBD"/>
    <w:rsid w:val="001D642B"/>
    <w:rsid w:val="001D714E"/>
    <w:rsid w:val="001E0DBE"/>
    <w:rsid w:val="001E10D6"/>
    <w:rsid w:val="001E139C"/>
    <w:rsid w:val="001E33AA"/>
    <w:rsid w:val="001E35C0"/>
    <w:rsid w:val="001E424F"/>
    <w:rsid w:val="001E48EE"/>
    <w:rsid w:val="001E4B4D"/>
    <w:rsid w:val="001E4CC0"/>
    <w:rsid w:val="001E7120"/>
    <w:rsid w:val="001E7B3E"/>
    <w:rsid w:val="001E7DBE"/>
    <w:rsid w:val="001E7EA2"/>
    <w:rsid w:val="001F2156"/>
    <w:rsid w:val="001F3243"/>
    <w:rsid w:val="001F358C"/>
    <w:rsid w:val="001F485E"/>
    <w:rsid w:val="001F4FD0"/>
    <w:rsid w:val="001F5820"/>
    <w:rsid w:val="001F727F"/>
    <w:rsid w:val="00200083"/>
    <w:rsid w:val="00201AB5"/>
    <w:rsid w:val="00202427"/>
    <w:rsid w:val="002031D2"/>
    <w:rsid w:val="002041C2"/>
    <w:rsid w:val="00204D79"/>
    <w:rsid w:val="002057B9"/>
    <w:rsid w:val="002057DD"/>
    <w:rsid w:val="00205ABA"/>
    <w:rsid w:val="00205C76"/>
    <w:rsid w:val="00205D23"/>
    <w:rsid w:val="00207BFA"/>
    <w:rsid w:val="00207C02"/>
    <w:rsid w:val="0021083A"/>
    <w:rsid w:val="00210AC8"/>
    <w:rsid w:val="0021121B"/>
    <w:rsid w:val="00212A7E"/>
    <w:rsid w:val="002133DB"/>
    <w:rsid w:val="0021410E"/>
    <w:rsid w:val="00214484"/>
    <w:rsid w:val="00214658"/>
    <w:rsid w:val="00214736"/>
    <w:rsid w:val="00214F33"/>
    <w:rsid w:val="00215A06"/>
    <w:rsid w:val="00216085"/>
    <w:rsid w:val="00216167"/>
    <w:rsid w:val="0021691C"/>
    <w:rsid w:val="002169C9"/>
    <w:rsid w:val="0021739C"/>
    <w:rsid w:val="00217536"/>
    <w:rsid w:val="002178D0"/>
    <w:rsid w:val="00220721"/>
    <w:rsid w:val="00220928"/>
    <w:rsid w:val="00220BE9"/>
    <w:rsid w:val="00220ECA"/>
    <w:rsid w:val="00222485"/>
    <w:rsid w:val="00222B00"/>
    <w:rsid w:val="002241BB"/>
    <w:rsid w:val="0022519F"/>
    <w:rsid w:val="002259F9"/>
    <w:rsid w:val="00225D9B"/>
    <w:rsid w:val="002265DD"/>
    <w:rsid w:val="00226FAB"/>
    <w:rsid w:val="00227471"/>
    <w:rsid w:val="0023147F"/>
    <w:rsid w:val="0023183A"/>
    <w:rsid w:val="00231F76"/>
    <w:rsid w:val="002331C1"/>
    <w:rsid w:val="002338D2"/>
    <w:rsid w:val="0023436F"/>
    <w:rsid w:val="00235B97"/>
    <w:rsid w:val="00235D98"/>
    <w:rsid w:val="00235DDB"/>
    <w:rsid w:val="00235FEC"/>
    <w:rsid w:val="002361F0"/>
    <w:rsid w:val="002372D0"/>
    <w:rsid w:val="00237EFB"/>
    <w:rsid w:val="00240B77"/>
    <w:rsid w:val="002416CF"/>
    <w:rsid w:val="0024244C"/>
    <w:rsid w:val="0024351F"/>
    <w:rsid w:val="00244037"/>
    <w:rsid w:val="0024493E"/>
    <w:rsid w:val="00245CB4"/>
    <w:rsid w:val="00245E13"/>
    <w:rsid w:val="0024602D"/>
    <w:rsid w:val="0025055D"/>
    <w:rsid w:val="00250A20"/>
    <w:rsid w:val="00250D64"/>
    <w:rsid w:val="00251B64"/>
    <w:rsid w:val="00251F7F"/>
    <w:rsid w:val="002530AB"/>
    <w:rsid w:val="002537D7"/>
    <w:rsid w:val="00253980"/>
    <w:rsid w:val="0025502E"/>
    <w:rsid w:val="002559F0"/>
    <w:rsid w:val="00255B36"/>
    <w:rsid w:val="0025777C"/>
    <w:rsid w:val="00261BF0"/>
    <w:rsid w:val="00261C8A"/>
    <w:rsid w:val="00261D57"/>
    <w:rsid w:val="00266161"/>
    <w:rsid w:val="00266167"/>
    <w:rsid w:val="00267379"/>
    <w:rsid w:val="00270527"/>
    <w:rsid w:val="00270A9B"/>
    <w:rsid w:val="00272061"/>
    <w:rsid w:val="0027332C"/>
    <w:rsid w:val="002764C1"/>
    <w:rsid w:val="00280A68"/>
    <w:rsid w:val="00280C6B"/>
    <w:rsid w:val="00282FD4"/>
    <w:rsid w:val="00283043"/>
    <w:rsid w:val="00284212"/>
    <w:rsid w:val="002862D6"/>
    <w:rsid w:val="0029256F"/>
    <w:rsid w:val="00292BDB"/>
    <w:rsid w:val="002930D3"/>
    <w:rsid w:val="00293EA0"/>
    <w:rsid w:val="0029495E"/>
    <w:rsid w:val="00294C41"/>
    <w:rsid w:val="00295057"/>
    <w:rsid w:val="00295A9D"/>
    <w:rsid w:val="00295D2A"/>
    <w:rsid w:val="002960F8"/>
    <w:rsid w:val="002962E5"/>
    <w:rsid w:val="00296667"/>
    <w:rsid w:val="0029683E"/>
    <w:rsid w:val="00297291"/>
    <w:rsid w:val="00297932"/>
    <w:rsid w:val="002A083E"/>
    <w:rsid w:val="002A18DD"/>
    <w:rsid w:val="002A1B01"/>
    <w:rsid w:val="002A1EA0"/>
    <w:rsid w:val="002A2283"/>
    <w:rsid w:val="002A2BFE"/>
    <w:rsid w:val="002A38D9"/>
    <w:rsid w:val="002A3D16"/>
    <w:rsid w:val="002A5A62"/>
    <w:rsid w:val="002A5B43"/>
    <w:rsid w:val="002A6340"/>
    <w:rsid w:val="002A730E"/>
    <w:rsid w:val="002A7FE0"/>
    <w:rsid w:val="002B04FC"/>
    <w:rsid w:val="002B0D1C"/>
    <w:rsid w:val="002B181B"/>
    <w:rsid w:val="002B2136"/>
    <w:rsid w:val="002B2DDE"/>
    <w:rsid w:val="002B38D9"/>
    <w:rsid w:val="002B516E"/>
    <w:rsid w:val="002B54BF"/>
    <w:rsid w:val="002B5EBA"/>
    <w:rsid w:val="002B649F"/>
    <w:rsid w:val="002B7DBC"/>
    <w:rsid w:val="002C0334"/>
    <w:rsid w:val="002C0F4B"/>
    <w:rsid w:val="002C2143"/>
    <w:rsid w:val="002C2796"/>
    <w:rsid w:val="002C3029"/>
    <w:rsid w:val="002C35E1"/>
    <w:rsid w:val="002C36D0"/>
    <w:rsid w:val="002C3CA5"/>
    <w:rsid w:val="002C56DA"/>
    <w:rsid w:val="002C5A7D"/>
    <w:rsid w:val="002C6349"/>
    <w:rsid w:val="002C656C"/>
    <w:rsid w:val="002C6C37"/>
    <w:rsid w:val="002C7B2D"/>
    <w:rsid w:val="002D035C"/>
    <w:rsid w:val="002D07AB"/>
    <w:rsid w:val="002D090B"/>
    <w:rsid w:val="002D0F1A"/>
    <w:rsid w:val="002D26C9"/>
    <w:rsid w:val="002D28BA"/>
    <w:rsid w:val="002D3535"/>
    <w:rsid w:val="002D3E3A"/>
    <w:rsid w:val="002D4831"/>
    <w:rsid w:val="002D4DCC"/>
    <w:rsid w:val="002D5078"/>
    <w:rsid w:val="002D5373"/>
    <w:rsid w:val="002D64B1"/>
    <w:rsid w:val="002D6615"/>
    <w:rsid w:val="002E0AB6"/>
    <w:rsid w:val="002E0BB1"/>
    <w:rsid w:val="002E2059"/>
    <w:rsid w:val="002E25AE"/>
    <w:rsid w:val="002E265C"/>
    <w:rsid w:val="002E3969"/>
    <w:rsid w:val="002E39AB"/>
    <w:rsid w:val="002E3E58"/>
    <w:rsid w:val="002E49DC"/>
    <w:rsid w:val="002E640F"/>
    <w:rsid w:val="002E70CF"/>
    <w:rsid w:val="002E7292"/>
    <w:rsid w:val="002E7F40"/>
    <w:rsid w:val="002F14C2"/>
    <w:rsid w:val="002F14CB"/>
    <w:rsid w:val="002F17E7"/>
    <w:rsid w:val="002F1A77"/>
    <w:rsid w:val="002F26A7"/>
    <w:rsid w:val="002F26B3"/>
    <w:rsid w:val="002F3D40"/>
    <w:rsid w:val="002F3D46"/>
    <w:rsid w:val="002F446F"/>
    <w:rsid w:val="002F48CD"/>
    <w:rsid w:val="002F5FC0"/>
    <w:rsid w:val="002F6856"/>
    <w:rsid w:val="002F76E2"/>
    <w:rsid w:val="003005D7"/>
    <w:rsid w:val="00300E50"/>
    <w:rsid w:val="00300EF8"/>
    <w:rsid w:val="003013DE"/>
    <w:rsid w:val="00301C0F"/>
    <w:rsid w:val="00301E3B"/>
    <w:rsid w:val="00302704"/>
    <w:rsid w:val="00302AD5"/>
    <w:rsid w:val="0030312D"/>
    <w:rsid w:val="0030393C"/>
    <w:rsid w:val="00304826"/>
    <w:rsid w:val="00304962"/>
    <w:rsid w:val="00304B22"/>
    <w:rsid w:val="00305A92"/>
    <w:rsid w:val="003061EF"/>
    <w:rsid w:val="00307577"/>
    <w:rsid w:val="0030788B"/>
    <w:rsid w:val="003105C5"/>
    <w:rsid w:val="00311EEB"/>
    <w:rsid w:val="00312087"/>
    <w:rsid w:val="0031457A"/>
    <w:rsid w:val="003147BA"/>
    <w:rsid w:val="00314BE0"/>
    <w:rsid w:val="00315C5B"/>
    <w:rsid w:val="003175CE"/>
    <w:rsid w:val="00317636"/>
    <w:rsid w:val="00320C95"/>
    <w:rsid w:val="0032125A"/>
    <w:rsid w:val="00321BA1"/>
    <w:rsid w:val="00322042"/>
    <w:rsid w:val="0032258B"/>
    <w:rsid w:val="0032275A"/>
    <w:rsid w:val="003230B2"/>
    <w:rsid w:val="00324A6F"/>
    <w:rsid w:val="003260A3"/>
    <w:rsid w:val="0032692E"/>
    <w:rsid w:val="003275AD"/>
    <w:rsid w:val="00330227"/>
    <w:rsid w:val="0033116F"/>
    <w:rsid w:val="0033157C"/>
    <w:rsid w:val="003317B9"/>
    <w:rsid w:val="003322EC"/>
    <w:rsid w:val="00332AF8"/>
    <w:rsid w:val="00332F97"/>
    <w:rsid w:val="0033386E"/>
    <w:rsid w:val="003350C2"/>
    <w:rsid w:val="00335111"/>
    <w:rsid w:val="00336724"/>
    <w:rsid w:val="00336A8C"/>
    <w:rsid w:val="0033723D"/>
    <w:rsid w:val="003376C6"/>
    <w:rsid w:val="00340C7C"/>
    <w:rsid w:val="00341E5A"/>
    <w:rsid w:val="00342F15"/>
    <w:rsid w:val="00343DD2"/>
    <w:rsid w:val="00344ABD"/>
    <w:rsid w:val="003454A8"/>
    <w:rsid w:val="00345E44"/>
    <w:rsid w:val="00346BEA"/>
    <w:rsid w:val="00346E56"/>
    <w:rsid w:val="003476F8"/>
    <w:rsid w:val="00347BEC"/>
    <w:rsid w:val="0035006F"/>
    <w:rsid w:val="0035042F"/>
    <w:rsid w:val="00351A6C"/>
    <w:rsid w:val="00352607"/>
    <w:rsid w:val="00354CFB"/>
    <w:rsid w:val="00355654"/>
    <w:rsid w:val="00356282"/>
    <w:rsid w:val="003604D5"/>
    <w:rsid w:val="00360507"/>
    <w:rsid w:val="00361190"/>
    <w:rsid w:val="003612BB"/>
    <w:rsid w:val="003616A9"/>
    <w:rsid w:val="00362A7C"/>
    <w:rsid w:val="00362F40"/>
    <w:rsid w:val="003630F5"/>
    <w:rsid w:val="003634F7"/>
    <w:rsid w:val="00364006"/>
    <w:rsid w:val="00364F5B"/>
    <w:rsid w:val="0036548D"/>
    <w:rsid w:val="00365D84"/>
    <w:rsid w:val="00366B6F"/>
    <w:rsid w:val="00367631"/>
    <w:rsid w:val="00367843"/>
    <w:rsid w:val="00367AF3"/>
    <w:rsid w:val="003700F9"/>
    <w:rsid w:val="00373013"/>
    <w:rsid w:val="00373773"/>
    <w:rsid w:val="003745B5"/>
    <w:rsid w:val="003746E4"/>
    <w:rsid w:val="003767F3"/>
    <w:rsid w:val="00376C35"/>
    <w:rsid w:val="0037783B"/>
    <w:rsid w:val="003818C2"/>
    <w:rsid w:val="003820FD"/>
    <w:rsid w:val="00382B42"/>
    <w:rsid w:val="00383B84"/>
    <w:rsid w:val="00384043"/>
    <w:rsid w:val="0038459D"/>
    <w:rsid w:val="00384A11"/>
    <w:rsid w:val="00385211"/>
    <w:rsid w:val="003854AB"/>
    <w:rsid w:val="0038616C"/>
    <w:rsid w:val="00386529"/>
    <w:rsid w:val="00386838"/>
    <w:rsid w:val="00387382"/>
    <w:rsid w:val="00387E86"/>
    <w:rsid w:val="00390F53"/>
    <w:rsid w:val="00392296"/>
    <w:rsid w:val="00393180"/>
    <w:rsid w:val="00393A79"/>
    <w:rsid w:val="00393D20"/>
    <w:rsid w:val="0039529C"/>
    <w:rsid w:val="00396452"/>
    <w:rsid w:val="003A0BF8"/>
    <w:rsid w:val="003A1498"/>
    <w:rsid w:val="003A1C32"/>
    <w:rsid w:val="003A1C57"/>
    <w:rsid w:val="003A1D75"/>
    <w:rsid w:val="003A22C0"/>
    <w:rsid w:val="003A283A"/>
    <w:rsid w:val="003A3620"/>
    <w:rsid w:val="003A36CA"/>
    <w:rsid w:val="003A395A"/>
    <w:rsid w:val="003A3D34"/>
    <w:rsid w:val="003A515B"/>
    <w:rsid w:val="003A5919"/>
    <w:rsid w:val="003A61DA"/>
    <w:rsid w:val="003A6374"/>
    <w:rsid w:val="003A7B3B"/>
    <w:rsid w:val="003B02B0"/>
    <w:rsid w:val="003B0D45"/>
    <w:rsid w:val="003B1A35"/>
    <w:rsid w:val="003B1A66"/>
    <w:rsid w:val="003B48A8"/>
    <w:rsid w:val="003B4DAC"/>
    <w:rsid w:val="003B64EC"/>
    <w:rsid w:val="003B6D7D"/>
    <w:rsid w:val="003B6E11"/>
    <w:rsid w:val="003B73D7"/>
    <w:rsid w:val="003B79CB"/>
    <w:rsid w:val="003B7DB5"/>
    <w:rsid w:val="003C009D"/>
    <w:rsid w:val="003C1512"/>
    <w:rsid w:val="003C1EC8"/>
    <w:rsid w:val="003C2023"/>
    <w:rsid w:val="003C24BD"/>
    <w:rsid w:val="003C3B04"/>
    <w:rsid w:val="003C4049"/>
    <w:rsid w:val="003C4133"/>
    <w:rsid w:val="003C41CD"/>
    <w:rsid w:val="003C4DE2"/>
    <w:rsid w:val="003C6924"/>
    <w:rsid w:val="003C71F7"/>
    <w:rsid w:val="003D0A42"/>
    <w:rsid w:val="003D1947"/>
    <w:rsid w:val="003D1ABD"/>
    <w:rsid w:val="003D4A24"/>
    <w:rsid w:val="003D5683"/>
    <w:rsid w:val="003D6881"/>
    <w:rsid w:val="003D69C0"/>
    <w:rsid w:val="003D6D6B"/>
    <w:rsid w:val="003D720D"/>
    <w:rsid w:val="003D7B31"/>
    <w:rsid w:val="003E1D0F"/>
    <w:rsid w:val="003E1D27"/>
    <w:rsid w:val="003E26F8"/>
    <w:rsid w:val="003E35D3"/>
    <w:rsid w:val="003E5EF4"/>
    <w:rsid w:val="003E632E"/>
    <w:rsid w:val="003E6F71"/>
    <w:rsid w:val="003F0502"/>
    <w:rsid w:val="003F0841"/>
    <w:rsid w:val="003F0B69"/>
    <w:rsid w:val="003F0DA5"/>
    <w:rsid w:val="003F1E47"/>
    <w:rsid w:val="003F1F9A"/>
    <w:rsid w:val="003F2E0C"/>
    <w:rsid w:val="003F4FA5"/>
    <w:rsid w:val="003F73F3"/>
    <w:rsid w:val="003F79A1"/>
    <w:rsid w:val="00401273"/>
    <w:rsid w:val="00401BF0"/>
    <w:rsid w:val="0040236B"/>
    <w:rsid w:val="0040240B"/>
    <w:rsid w:val="004024BF"/>
    <w:rsid w:val="0040255F"/>
    <w:rsid w:val="004031BF"/>
    <w:rsid w:val="004036F5"/>
    <w:rsid w:val="00404396"/>
    <w:rsid w:val="004045A9"/>
    <w:rsid w:val="00406696"/>
    <w:rsid w:val="0040767C"/>
    <w:rsid w:val="00407922"/>
    <w:rsid w:val="00410DE0"/>
    <w:rsid w:val="00410E9C"/>
    <w:rsid w:val="0041117B"/>
    <w:rsid w:val="004113EB"/>
    <w:rsid w:val="00411410"/>
    <w:rsid w:val="00411FF3"/>
    <w:rsid w:val="00413123"/>
    <w:rsid w:val="00413E14"/>
    <w:rsid w:val="004148F4"/>
    <w:rsid w:val="004156D6"/>
    <w:rsid w:val="00416DB5"/>
    <w:rsid w:val="0041779C"/>
    <w:rsid w:val="00421112"/>
    <w:rsid w:val="00421EAB"/>
    <w:rsid w:val="00422172"/>
    <w:rsid w:val="00422363"/>
    <w:rsid w:val="0042326C"/>
    <w:rsid w:val="004255B5"/>
    <w:rsid w:val="0042567A"/>
    <w:rsid w:val="00425900"/>
    <w:rsid w:val="00426A7B"/>
    <w:rsid w:val="0043008B"/>
    <w:rsid w:val="00431213"/>
    <w:rsid w:val="00431D7D"/>
    <w:rsid w:val="0043272F"/>
    <w:rsid w:val="00432DDD"/>
    <w:rsid w:val="00433E53"/>
    <w:rsid w:val="00433F6E"/>
    <w:rsid w:val="00434D88"/>
    <w:rsid w:val="00436032"/>
    <w:rsid w:val="00436325"/>
    <w:rsid w:val="00436A6B"/>
    <w:rsid w:val="00440314"/>
    <w:rsid w:val="00440754"/>
    <w:rsid w:val="0044224A"/>
    <w:rsid w:val="0044240B"/>
    <w:rsid w:val="004424EF"/>
    <w:rsid w:val="00442FC8"/>
    <w:rsid w:val="00443205"/>
    <w:rsid w:val="0044383B"/>
    <w:rsid w:val="004443BC"/>
    <w:rsid w:val="00444E27"/>
    <w:rsid w:val="0044530E"/>
    <w:rsid w:val="00450E7C"/>
    <w:rsid w:val="00451A97"/>
    <w:rsid w:val="0045261A"/>
    <w:rsid w:val="00454BDC"/>
    <w:rsid w:val="00455059"/>
    <w:rsid w:val="0045628D"/>
    <w:rsid w:val="004562C0"/>
    <w:rsid w:val="00456568"/>
    <w:rsid w:val="0045699F"/>
    <w:rsid w:val="0045795D"/>
    <w:rsid w:val="00457B10"/>
    <w:rsid w:val="00457E53"/>
    <w:rsid w:val="00460774"/>
    <w:rsid w:val="0046174E"/>
    <w:rsid w:val="00461F28"/>
    <w:rsid w:val="00463257"/>
    <w:rsid w:val="00463C39"/>
    <w:rsid w:val="004662AB"/>
    <w:rsid w:val="004662B4"/>
    <w:rsid w:val="0046739F"/>
    <w:rsid w:val="00470B73"/>
    <w:rsid w:val="00470DC3"/>
    <w:rsid w:val="004734AD"/>
    <w:rsid w:val="00474372"/>
    <w:rsid w:val="00474913"/>
    <w:rsid w:val="004760EB"/>
    <w:rsid w:val="00477217"/>
    <w:rsid w:val="00477ECA"/>
    <w:rsid w:val="004805F6"/>
    <w:rsid w:val="004809E4"/>
    <w:rsid w:val="00480AA4"/>
    <w:rsid w:val="00481038"/>
    <w:rsid w:val="00481177"/>
    <w:rsid w:val="00481C98"/>
    <w:rsid w:val="00481CD7"/>
    <w:rsid w:val="0048345C"/>
    <w:rsid w:val="00483560"/>
    <w:rsid w:val="0048372F"/>
    <w:rsid w:val="00483B38"/>
    <w:rsid w:val="0048431B"/>
    <w:rsid w:val="00484601"/>
    <w:rsid w:val="00484A5C"/>
    <w:rsid w:val="0048512E"/>
    <w:rsid w:val="00486774"/>
    <w:rsid w:val="00487054"/>
    <w:rsid w:val="0048735D"/>
    <w:rsid w:val="004905C9"/>
    <w:rsid w:val="00492A3C"/>
    <w:rsid w:val="00493348"/>
    <w:rsid w:val="00494104"/>
    <w:rsid w:val="00495FE2"/>
    <w:rsid w:val="00496421"/>
    <w:rsid w:val="00496C65"/>
    <w:rsid w:val="00496E0B"/>
    <w:rsid w:val="004973D2"/>
    <w:rsid w:val="00497485"/>
    <w:rsid w:val="0049765C"/>
    <w:rsid w:val="004A0DE5"/>
    <w:rsid w:val="004A0EE9"/>
    <w:rsid w:val="004A250F"/>
    <w:rsid w:val="004A2945"/>
    <w:rsid w:val="004A3510"/>
    <w:rsid w:val="004A40CC"/>
    <w:rsid w:val="004A48B7"/>
    <w:rsid w:val="004A54F8"/>
    <w:rsid w:val="004A5B3B"/>
    <w:rsid w:val="004A6565"/>
    <w:rsid w:val="004A768B"/>
    <w:rsid w:val="004B1063"/>
    <w:rsid w:val="004B1103"/>
    <w:rsid w:val="004B1B79"/>
    <w:rsid w:val="004B1EB1"/>
    <w:rsid w:val="004B21EC"/>
    <w:rsid w:val="004B2529"/>
    <w:rsid w:val="004B72CB"/>
    <w:rsid w:val="004C004D"/>
    <w:rsid w:val="004C00BA"/>
    <w:rsid w:val="004C0606"/>
    <w:rsid w:val="004C1D8E"/>
    <w:rsid w:val="004C2D43"/>
    <w:rsid w:val="004C3322"/>
    <w:rsid w:val="004C5196"/>
    <w:rsid w:val="004C606F"/>
    <w:rsid w:val="004C6789"/>
    <w:rsid w:val="004C71E2"/>
    <w:rsid w:val="004C751D"/>
    <w:rsid w:val="004C75D0"/>
    <w:rsid w:val="004C7D34"/>
    <w:rsid w:val="004C7D83"/>
    <w:rsid w:val="004D0293"/>
    <w:rsid w:val="004D046D"/>
    <w:rsid w:val="004D0672"/>
    <w:rsid w:val="004D0F81"/>
    <w:rsid w:val="004D1071"/>
    <w:rsid w:val="004D32B3"/>
    <w:rsid w:val="004D4592"/>
    <w:rsid w:val="004D4D9B"/>
    <w:rsid w:val="004D5FD1"/>
    <w:rsid w:val="004D62F6"/>
    <w:rsid w:val="004D64A0"/>
    <w:rsid w:val="004D73EF"/>
    <w:rsid w:val="004E09CA"/>
    <w:rsid w:val="004E2869"/>
    <w:rsid w:val="004E31A9"/>
    <w:rsid w:val="004E34C6"/>
    <w:rsid w:val="004E4866"/>
    <w:rsid w:val="004E63FD"/>
    <w:rsid w:val="004E6E3F"/>
    <w:rsid w:val="004E7A10"/>
    <w:rsid w:val="004F0E5D"/>
    <w:rsid w:val="004F169E"/>
    <w:rsid w:val="004F1DE2"/>
    <w:rsid w:val="004F23A6"/>
    <w:rsid w:val="004F2995"/>
    <w:rsid w:val="004F2AF4"/>
    <w:rsid w:val="004F2FF0"/>
    <w:rsid w:val="004F335F"/>
    <w:rsid w:val="004F3967"/>
    <w:rsid w:val="004F3D85"/>
    <w:rsid w:val="004F3E31"/>
    <w:rsid w:val="004F3E4D"/>
    <w:rsid w:val="004F3E8F"/>
    <w:rsid w:val="004F4AF8"/>
    <w:rsid w:val="004F4C6F"/>
    <w:rsid w:val="004F735D"/>
    <w:rsid w:val="004F7745"/>
    <w:rsid w:val="004F792D"/>
    <w:rsid w:val="00500EDF"/>
    <w:rsid w:val="005055D3"/>
    <w:rsid w:val="00505FA9"/>
    <w:rsid w:val="005104F5"/>
    <w:rsid w:val="005107FE"/>
    <w:rsid w:val="00512318"/>
    <w:rsid w:val="00512A26"/>
    <w:rsid w:val="005138AF"/>
    <w:rsid w:val="00513D51"/>
    <w:rsid w:val="00513F5C"/>
    <w:rsid w:val="00515E6A"/>
    <w:rsid w:val="00516349"/>
    <w:rsid w:val="00517FC0"/>
    <w:rsid w:val="0052037A"/>
    <w:rsid w:val="0052057A"/>
    <w:rsid w:val="00520A84"/>
    <w:rsid w:val="00521DE0"/>
    <w:rsid w:val="00522274"/>
    <w:rsid w:val="005224F4"/>
    <w:rsid w:val="005228F2"/>
    <w:rsid w:val="0052308E"/>
    <w:rsid w:val="005238E6"/>
    <w:rsid w:val="00523A20"/>
    <w:rsid w:val="005244FE"/>
    <w:rsid w:val="005245E7"/>
    <w:rsid w:val="00524786"/>
    <w:rsid w:val="005254BB"/>
    <w:rsid w:val="00525E35"/>
    <w:rsid w:val="00527083"/>
    <w:rsid w:val="0052792F"/>
    <w:rsid w:val="00527972"/>
    <w:rsid w:val="00527A44"/>
    <w:rsid w:val="00530ED8"/>
    <w:rsid w:val="00531299"/>
    <w:rsid w:val="00531319"/>
    <w:rsid w:val="00531BE6"/>
    <w:rsid w:val="005331C0"/>
    <w:rsid w:val="005353BD"/>
    <w:rsid w:val="00537820"/>
    <w:rsid w:val="00537A3B"/>
    <w:rsid w:val="00540EA4"/>
    <w:rsid w:val="005426DB"/>
    <w:rsid w:val="00543384"/>
    <w:rsid w:val="00543405"/>
    <w:rsid w:val="00544288"/>
    <w:rsid w:val="00544CB5"/>
    <w:rsid w:val="0054517F"/>
    <w:rsid w:val="005451EE"/>
    <w:rsid w:val="005452AE"/>
    <w:rsid w:val="0054584C"/>
    <w:rsid w:val="00546FA2"/>
    <w:rsid w:val="00551418"/>
    <w:rsid w:val="005519BE"/>
    <w:rsid w:val="00553DC4"/>
    <w:rsid w:val="005546C3"/>
    <w:rsid w:val="00554C8E"/>
    <w:rsid w:val="00555242"/>
    <w:rsid w:val="00555796"/>
    <w:rsid w:val="00555AA9"/>
    <w:rsid w:val="00555C67"/>
    <w:rsid w:val="00555FAC"/>
    <w:rsid w:val="00557DFC"/>
    <w:rsid w:val="00557E23"/>
    <w:rsid w:val="00560245"/>
    <w:rsid w:val="00561305"/>
    <w:rsid w:val="00561558"/>
    <w:rsid w:val="00562264"/>
    <w:rsid w:val="0056291B"/>
    <w:rsid w:val="0056390E"/>
    <w:rsid w:val="00564B67"/>
    <w:rsid w:val="005650A7"/>
    <w:rsid w:val="005668E0"/>
    <w:rsid w:val="00566B1F"/>
    <w:rsid w:val="00566BB3"/>
    <w:rsid w:val="00567500"/>
    <w:rsid w:val="00567525"/>
    <w:rsid w:val="00567899"/>
    <w:rsid w:val="00570F9F"/>
    <w:rsid w:val="005715D9"/>
    <w:rsid w:val="00572743"/>
    <w:rsid w:val="00572DDD"/>
    <w:rsid w:val="00572DED"/>
    <w:rsid w:val="0057344E"/>
    <w:rsid w:val="00574542"/>
    <w:rsid w:val="00574A43"/>
    <w:rsid w:val="00574D04"/>
    <w:rsid w:val="005759B6"/>
    <w:rsid w:val="005771C4"/>
    <w:rsid w:val="005776C4"/>
    <w:rsid w:val="00580380"/>
    <w:rsid w:val="005808CD"/>
    <w:rsid w:val="00581752"/>
    <w:rsid w:val="005824AD"/>
    <w:rsid w:val="005842B3"/>
    <w:rsid w:val="00584449"/>
    <w:rsid w:val="00584C95"/>
    <w:rsid w:val="0058584C"/>
    <w:rsid w:val="00585890"/>
    <w:rsid w:val="00585B00"/>
    <w:rsid w:val="0058756D"/>
    <w:rsid w:val="00587F98"/>
    <w:rsid w:val="005901E9"/>
    <w:rsid w:val="0059236F"/>
    <w:rsid w:val="0059248F"/>
    <w:rsid w:val="00593176"/>
    <w:rsid w:val="00593B65"/>
    <w:rsid w:val="00593C6D"/>
    <w:rsid w:val="00594A84"/>
    <w:rsid w:val="00594DE1"/>
    <w:rsid w:val="00594E94"/>
    <w:rsid w:val="00595348"/>
    <w:rsid w:val="00595AC3"/>
    <w:rsid w:val="00595E8A"/>
    <w:rsid w:val="005965DC"/>
    <w:rsid w:val="005A055B"/>
    <w:rsid w:val="005A0C37"/>
    <w:rsid w:val="005A0CAB"/>
    <w:rsid w:val="005A1EAC"/>
    <w:rsid w:val="005A3528"/>
    <w:rsid w:val="005A3778"/>
    <w:rsid w:val="005A38D5"/>
    <w:rsid w:val="005A39D7"/>
    <w:rsid w:val="005A4032"/>
    <w:rsid w:val="005A7F19"/>
    <w:rsid w:val="005B28EA"/>
    <w:rsid w:val="005B2BB7"/>
    <w:rsid w:val="005B374B"/>
    <w:rsid w:val="005B37DE"/>
    <w:rsid w:val="005B4DEC"/>
    <w:rsid w:val="005B588B"/>
    <w:rsid w:val="005B6D81"/>
    <w:rsid w:val="005C0258"/>
    <w:rsid w:val="005C0371"/>
    <w:rsid w:val="005C1058"/>
    <w:rsid w:val="005C23AD"/>
    <w:rsid w:val="005C33FC"/>
    <w:rsid w:val="005C4523"/>
    <w:rsid w:val="005C5599"/>
    <w:rsid w:val="005C60DA"/>
    <w:rsid w:val="005C6994"/>
    <w:rsid w:val="005C7C6E"/>
    <w:rsid w:val="005C7E90"/>
    <w:rsid w:val="005D059D"/>
    <w:rsid w:val="005D05CB"/>
    <w:rsid w:val="005D091A"/>
    <w:rsid w:val="005D0A41"/>
    <w:rsid w:val="005D2C29"/>
    <w:rsid w:val="005D35D6"/>
    <w:rsid w:val="005D37BA"/>
    <w:rsid w:val="005D3B9C"/>
    <w:rsid w:val="005D5CCF"/>
    <w:rsid w:val="005D6D38"/>
    <w:rsid w:val="005E097E"/>
    <w:rsid w:val="005E1243"/>
    <w:rsid w:val="005E127C"/>
    <w:rsid w:val="005E2628"/>
    <w:rsid w:val="005E2649"/>
    <w:rsid w:val="005E4BB5"/>
    <w:rsid w:val="005E6EF4"/>
    <w:rsid w:val="005E6FBC"/>
    <w:rsid w:val="005E707D"/>
    <w:rsid w:val="005E7377"/>
    <w:rsid w:val="005F0978"/>
    <w:rsid w:val="005F1B27"/>
    <w:rsid w:val="005F2087"/>
    <w:rsid w:val="005F306F"/>
    <w:rsid w:val="005F3263"/>
    <w:rsid w:val="005F5A99"/>
    <w:rsid w:val="005F7544"/>
    <w:rsid w:val="005F75D6"/>
    <w:rsid w:val="005F778B"/>
    <w:rsid w:val="005F7916"/>
    <w:rsid w:val="006008C3"/>
    <w:rsid w:val="0060235D"/>
    <w:rsid w:val="0060279C"/>
    <w:rsid w:val="0060468B"/>
    <w:rsid w:val="006052A7"/>
    <w:rsid w:val="0060566D"/>
    <w:rsid w:val="00606F91"/>
    <w:rsid w:val="00611298"/>
    <w:rsid w:val="0061191D"/>
    <w:rsid w:val="00611C8F"/>
    <w:rsid w:val="00612207"/>
    <w:rsid w:val="00612952"/>
    <w:rsid w:val="00612C13"/>
    <w:rsid w:val="00612F89"/>
    <w:rsid w:val="006132C5"/>
    <w:rsid w:val="00613FA4"/>
    <w:rsid w:val="00614A91"/>
    <w:rsid w:val="00615812"/>
    <w:rsid w:val="00620AB5"/>
    <w:rsid w:val="00620C7F"/>
    <w:rsid w:val="006212E8"/>
    <w:rsid w:val="00621428"/>
    <w:rsid w:val="00621B2E"/>
    <w:rsid w:val="0062249A"/>
    <w:rsid w:val="00622BB2"/>
    <w:rsid w:val="00622C45"/>
    <w:rsid w:val="00622D38"/>
    <w:rsid w:val="006240B0"/>
    <w:rsid w:val="0062532E"/>
    <w:rsid w:val="00626241"/>
    <w:rsid w:val="00626603"/>
    <w:rsid w:val="00630F3F"/>
    <w:rsid w:val="00631553"/>
    <w:rsid w:val="00631A22"/>
    <w:rsid w:val="00634636"/>
    <w:rsid w:val="006347F2"/>
    <w:rsid w:val="00635EFB"/>
    <w:rsid w:val="0063608B"/>
    <w:rsid w:val="006363C4"/>
    <w:rsid w:val="0063709B"/>
    <w:rsid w:val="00637306"/>
    <w:rsid w:val="00637AE6"/>
    <w:rsid w:val="00637B75"/>
    <w:rsid w:val="0064069B"/>
    <w:rsid w:val="006417BC"/>
    <w:rsid w:val="006418C6"/>
    <w:rsid w:val="00641CE7"/>
    <w:rsid w:val="00642F1A"/>
    <w:rsid w:val="0064319C"/>
    <w:rsid w:val="006435B6"/>
    <w:rsid w:val="00643D34"/>
    <w:rsid w:val="00644BB9"/>
    <w:rsid w:val="00644C58"/>
    <w:rsid w:val="00650C8C"/>
    <w:rsid w:val="0065116C"/>
    <w:rsid w:val="006520CF"/>
    <w:rsid w:val="00652AC4"/>
    <w:rsid w:val="00653061"/>
    <w:rsid w:val="00653B4C"/>
    <w:rsid w:val="00653D63"/>
    <w:rsid w:val="00654A63"/>
    <w:rsid w:val="00655ADC"/>
    <w:rsid w:val="00655F7A"/>
    <w:rsid w:val="00657439"/>
    <w:rsid w:val="006575B5"/>
    <w:rsid w:val="00657C22"/>
    <w:rsid w:val="0066023D"/>
    <w:rsid w:val="00661AE3"/>
    <w:rsid w:val="006646E5"/>
    <w:rsid w:val="00665051"/>
    <w:rsid w:val="00665CD2"/>
    <w:rsid w:val="00666A75"/>
    <w:rsid w:val="00670552"/>
    <w:rsid w:val="0067121C"/>
    <w:rsid w:val="00671D02"/>
    <w:rsid w:val="0067273A"/>
    <w:rsid w:val="00672BDE"/>
    <w:rsid w:val="00672C98"/>
    <w:rsid w:val="006736E3"/>
    <w:rsid w:val="0067389A"/>
    <w:rsid w:val="0067399E"/>
    <w:rsid w:val="00674114"/>
    <w:rsid w:val="00676F36"/>
    <w:rsid w:val="00677A5E"/>
    <w:rsid w:val="00680680"/>
    <w:rsid w:val="006816AF"/>
    <w:rsid w:val="00681D66"/>
    <w:rsid w:val="00683695"/>
    <w:rsid w:val="00683B1F"/>
    <w:rsid w:val="0068434F"/>
    <w:rsid w:val="0068552E"/>
    <w:rsid w:val="006856E7"/>
    <w:rsid w:val="00686543"/>
    <w:rsid w:val="00686CB1"/>
    <w:rsid w:val="00690871"/>
    <w:rsid w:val="00690A07"/>
    <w:rsid w:val="00691918"/>
    <w:rsid w:val="00692855"/>
    <w:rsid w:val="00692E86"/>
    <w:rsid w:val="0069330C"/>
    <w:rsid w:val="00693389"/>
    <w:rsid w:val="006936F6"/>
    <w:rsid w:val="00693E3D"/>
    <w:rsid w:val="00694DD6"/>
    <w:rsid w:val="0069694F"/>
    <w:rsid w:val="006977C4"/>
    <w:rsid w:val="006A0308"/>
    <w:rsid w:val="006A0D5F"/>
    <w:rsid w:val="006A0EF0"/>
    <w:rsid w:val="006A236F"/>
    <w:rsid w:val="006A2A2A"/>
    <w:rsid w:val="006A2C94"/>
    <w:rsid w:val="006A2E23"/>
    <w:rsid w:val="006A33A1"/>
    <w:rsid w:val="006A5D7A"/>
    <w:rsid w:val="006A608D"/>
    <w:rsid w:val="006B019B"/>
    <w:rsid w:val="006B1499"/>
    <w:rsid w:val="006B18C8"/>
    <w:rsid w:val="006B2024"/>
    <w:rsid w:val="006B2C9C"/>
    <w:rsid w:val="006B3AC2"/>
    <w:rsid w:val="006B5817"/>
    <w:rsid w:val="006B5B71"/>
    <w:rsid w:val="006B5D1A"/>
    <w:rsid w:val="006B6A89"/>
    <w:rsid w:val="006B7B7D"/>
    <w:rsid w:val="006B7B8E"/>
    <w:rsid w:val="006C1512"/>
    <w:rsid w:val="006C21FC"/>
    <w:rsid w:val="006C22C2"/>
    <w:rsid w:val="006C32A1"/>
    <w:rsid w:val="006C5672"/>
    <w:rsid w:val="006C6886"/>
    <w:rsid w:val="006C6914"/>
    <w:rsid w:val="006C7A1A"/>
    <w:rsid w:val="006D0666"/>
    <w:rsid w:val="006D17F9"/>
    <w:rsid w:val="006D3351"/>
    <w:rsid w:val="006D3E34"/>
    <w:rsid w:val="006D40F0"/>
    <w:rsid w:val="006D4DE3"/>
    <w:rsid w:val="006D6CB0"/>
    <w:rsid w:val="006D7599"/>
    <w:rsid w:val="006D7B6E"/>
    <w:rsid w:val="006E0B35"/>
    <w:rsid w:val="006E15F4"/>
    <w:rsid w:val="006E16D7"/>
    <w:rsid w:val="006E18A4"/>
    <w:rsid w:val="006E2692"/>
    <w:rsid w:val="006E2BA8"/>
    <w:rsid w:val="006E2E6C"/>
    <w:rsid w:val="006E37E7"/>
    <w:rsid w:val="006E552E"/>
    <w:rsid w:val="006E569A"/>
    <w:rsid w:val="006E712D"/>
    <w:rsid w:val="006E76CA"/>
    <w:rsid w:val="006E7E8A"/>
    <w:rsid w:val="006F19DB"/>
    <w:rsid w:val="006F2907"/>
    <w:rsid w:val="006F2B99"/>
    <w:rsid w:val="006F4658"/>
    <w:rsid w:val="006F4F25"/>
    <w:rsid w:val="006F50FC"/>
    <w:rsid w:val="006F53F1"/>
    <w:rsid w:val="006F552F"/>
    <w:rsid w:val="006F5694"/>
    <w:rsid w:val="006F5EDE"/>
    <w:rsid w:val="00700076"/>
    <w:rsid w:val="00703032"/>
    <w:rsid w:val="007031A9"/>
    <w:rsid w:val="00703738"/>
    <w:rsid w:val="00704DA7"/>
    <w:rsid w:val="007057C2"/>
    <w:rsid w:val="007059C2"/>
    <w:rsid w:val="00706763"/>
    <w:rsid w:val="00706C9F"/>
    <w:rsid w:val="00706E2B"/>
    <w:rsid w:val="00707653"/>
    <w:rsid w:val="0070766C"/>
    <w:rsid w:val="00710F50"/>
    <w:rsid w:val="00711093"/>
    <w:rsid w:val="00711AD1"/>
    <w:rsid w:val="00712071"/>
    <w:rsid w:val="007125BF"/>
    <w:rsid w:val="007149BE"/>
    <w:rsid w:val="00714F59"/>
    <w:rsid w:val="007155C6"/>
    <w:rsid w:val="00715891"/>
    <w:rsid w:val="00715897"/>
    <w:rsid w:val="00715D73"/>
    <w:rsid w:val="0071787B"/>
    <w:rsid w:val="00717AA8"/>
    <w:rsid w:val="00720921"/>
    <w:rsid w:val="00720B0E"/>
    <w:rsid w:val="007212DA"/>
    <w:rsid w:val="007217DA"/>
    <w:rsid w:val="00722105"/>
    <w:rsid w:val="00723BBA"/>
    <w:rsid w:val="00724394"/>
    <w:rsid w:val="00726B00"/>
    <w:rsid w:val="00727691"/>
    <w:rsid w:val="0072774A"/>
    <w:rsid w:val="0073100F"/>
    <w:rsid w:val="007345D0"/>
    <w:rsid w:val="007348BB"/>
    <w:rsid w:val="00734A0D"/>
    <w:rsid w:val="00734C46"/>
    <w:rsid w:val="007355AC"/>
    <w:rsid w:val="00735D18"/>
    <w:rsid w:val="00737E09"/>
    <w:rsid w:val="00740944"/>
    <w:rsid w:val="00740D47"/>
    <w:rsid w:val="00740DA4"/>
    <w:rsid w:val="007415B5"/>
    <w:rsid w:val="00741C1D"/>
    <w:rsid w:val="00741FDF"/>
    <w:rsid w:val="00742126"/>
    <w:rsid w:val="00742178"/>
    <w:rsid w:val="00743A2C"/>
    <w:rsid w:val="00743B68"/>
    <w:rsid w:val="00744F45"/>
    <w:rsid w:val="0074526F"/>
    <w:rsid w:val="00745C67"/>
    <w:rsid w:val="00745D16"/>
    <w:rsid w:val="0074612C"/>
    <w:rsid w:val="00746DCA"/>
    <w:rsid w:val="0075097B"/>
    <w:rsid w:val="007509CA"/>
    <w:rsid w:val="00751903"/>
    <w:rsid w:val="00753EAC"/>
    <w:rsid w:val="00754182"/>
    <w:rsid w:val="00754B62"/>
    <w:rsid w:val="0075700E"/>
    <w:rsid w:val="00757CAC"/>
    <w:rsid w:val="00760C84"/>
    <w:rsid w:val="007636C1"/>
    <w:rsid w:val="00764AC0"/>
    <w:rsid w:val="007654B2"/>
    <w:rsid w:val="007654E0"/>
    <w:rsid w:val="0076651B"/>
    <w:rsid w:val="007676EC"/>
    <w:rsid w:val="00770E3F"/>
    <w:rsid w:val="00771E0E"/>
    <w:rsid w:val="007726D0"/>
    <w:rsid w:val="007739C8"/>
    <w:rsid w:val="00774D09"/>
    <w:rsid w:val="00775706"/>
    <w:rsid w:val="00775B36"/>
    <w:rsid w:val="00775CB6"/>
    <w:rsid w:val="00776C83"/>
    <w:rsid w:val="00776EA5"/>
    <w:rsid w:val="0077746B"/>
    <w:rsid w:val="00777C10"/>
    <w:rsid w:val="007801AC"/>
    <w:rsid w:val="00780639"/>
    <w:rsid w:val="0078176C"/>
    <w:rsid w:val="00782840"/>
    <w:rsid w:val="00782E7E"/>
    <w:rsid w:val="00784A3A"/>
    <w:rsid w:val="00785787"/>
    <w:rsid w:val="00786275"/>
    <w:rsid w:val="00787520"/>
    <w:rsid w:val="00787980"/>
    <w:rsid w:val="00787E7F"/>
    <w:rsid w:val="0079022C"/>
    <w:rsid w:val="00791792"/>
    <w:rsid w:val="00791D5F"/>
    <w:rsid w:val="00791F51"/>
    <w:rsid w:val="00793456"/>
    <w:rsid w:val="007939CF"/>
    <w:rsid w:val="00794453"/>
    <w:rsid w:val="00794506"/>
    <w:rsid w:val="00794ED5"/>
    <w:rsid w:val="007951D8"/>
    <w:rsid w:val="00795A77"/>
    <w:rsid w:val="00795DD1"/>
    <w:rsid w:val="007960EA"/>
    <w:rsid w:val="0079688C"/>
    <w:rsid w:val="0079739F"/>
    <w:rsid w:val="0079764C"/>
    <w:rsid w:val="007A02CD"/>
    <w:rsid w:val="007A0998"/>
    <w:rsid w:val="007A0B31"/>
    <w:rsid w:val="007A153C"/>
    <w:rsid w:val="007A1E1E"/>
    <w:rsid w:val="007A4925"/>
    <w:rsid w:val="007A4C2F"/>
    <w:rsid w:val="007A5386"/>
    <w:rsid w:val="007A55B4"/>
    <w:rsid w:val="007A55BF"/>
    <w:rsid w:val="007A5966"/>
    <w:rsid w:val="007A68AE"/>
    <w:rsid w:val="007A7583"/>
    <w:rsid w:val="007B1350"/>
    <w:rsid w:val="007B19BE"/>
    <w:rsid w:val="007B1DA7"/>
    <w:rsid w:val="007B2127"/>
    <w:rsid w:val="007B2341"/>
    <w:rsid w:val="007B2813"/>
    <w:rsid w:val="007B2848"/>
    <w:rsid w:val="007B348D"/>
    <w:rsid w:val="007B4225"/>
    <w:rsid w:val="007B4A7C"/>
    <w:rsid w:val="007B53C4"/>
    <w:rsid w:val="007B58CD"/>
    <w:rsid w:val="007B5CF9"/>
    <w:rsid w:val="007B5E06"/>
    <w:rsid w:val="007B626E"/>
    <w:rsid w:val="007B72E2"/>
    <w:rsid w:val="007B7B3D"/>
    <w:rsid w:val="007C01C2"/>
    <w:rsid w:val="007C1111"/>
    <w:rsid w:val="007C12C8"/>
    <w:rsid w:val="007C1537"/>
    <w:rsid w:val="007C1BD2"/>
    <w:rsid w:val="007C262F"/>
    <w:rsid w:val="007C2EFC"/>
    <w:rsid w:val="007C39CE"/>
    <w:rsid w:val="007C408F"/>
    <w:rsid w:val="007C41A0"/>
    <w:rsid w:val="007C4367"/>
    <w:rsid w:val="007C4B96"/>
    <w:rsid w:val="007C4F8A"/>
    <w:rsid w:val="007C5409"/>
    <w:rsid w:val="007C6478"/>
    <w:rsid w:val="007C703E"/>
    <w:rsid w:val="007C71F6"/>
    <w:rsid w:val="007C77CE"/>
    <w:rsid w:val="007C7953"/>
    <w:rsid w:val="007C799D"/>
    <w:rsid w:val="007D08A7"/>
    <w:rsid w:val="007D0F01"/>
    <w:rsid w:val="007D0F2F"/>
    <w:rsid w:val="007D1C35"/>
    <w:rsid w:val="007D1D46"/>
    <w:rsid w:val="007D1E97"/>
    <w:rsid w:val="007D1F9B"/>
    <w:rsid w:val="007D2266"/>
    <w:rsid w:val="007D22F1"/>
    <w:rsid w:val="007D2334"/>
    <w:rsid w:val="007D2A8C"/>
    <w:rsid w:val="007D35DA"/>
    <w:rsid w:val="007D39D6"/>
    <w:rsid w:val="007D45FE"/>
    <w:rsid w:val="007D4FFB"/>
    <w:rsid w:val="007D5B8C"/>
    <w:rsid w:val="007D609E"/>
    <w:rsid w:val="007D72F9"/>
    <w:rsid w:val="007D7374"/>
    <w:rsid w:val="007D73AA"/>
    <w:rsid w:val="007E11D0"/>
    <w:rsid w:val="007E1AD8"/>
    <w:rsid w:val="007E1D4E"/>
    <w:rsid w:val="007E1DC0"/>
    <w:rsid w:val="007E2B96"/>
    <w:rsid w:val="007E3316"/>
    <w:rsid w:val="007E3DBA"/>
    <w:rsid w:val="007E4FFB"/>
    <w:rsid w:val="007E5FC1"/>
    <w:rsid w:val="007E631A"/>
    <w:rsid w:val="007E6B76"/>
    <w:rsid w:val="007E6FD8"/>
    <w:rsid w:val="007E7551"/>
    <w:rsid w:val="007E7D0A"/>
    <w:rsid w:val="007F02E4"/>
    <w:rsid w:val="007F03AD"/>
    <w:rsid w:val="007F1296"/>
    <w:rsid w:val="007F1A91"/>
    <w:rsid w:val="007F3164"/>
    <w:rsid w:val="007F4371"/>
    <w:rsid w:val="007F499C"/>
    <w:rsid w:val="007F56A4"/>
    <w:rsid w:val="007F57C6"/>
    <w:rsid w:val="007F5F49"/>
    <w:rsid w:val="00801178"/>
    <w:rsid w:val="00801780"/>
    <w:rsid w:val="00802C60"/>
    <w:rsid w:val="00802D34"/>
    <w:rsid w:val="008034D8"/>
    <w:rsid w:val="008036C8"/>
    <w:rsid w:val="00803D70"/>
    <w:rsid w:val="00804FBD"/>
    <w:rsid w:val="008050EC"/>
    <w:rsid w:val="008062C3"/>
    <w:rsid w:val="0080630E"/>
    <w:rsid w:val="00806F89"/>
    <w:rsid w:val="00807447"/>
    <w:rsid w:val="00807747"/>
    <w:rsid w:val="00807DD0"/>
    <w:rsid w:val="00810363"/>
    <w:rsid w:val="008118B9"/>
    <w:rsid w:val="0081280B"/>
    <w:rsid w:val="00812829"/>
    <w:rsid w:val="00812CD5"/>
    <w:rsid w:val="00814EBC"/>
    <w:rsid w:val="008163F4"/>
    <w:rsid w:val="00816C08"/>
    <w:rsid w:val="00817A1A"/>
    <w:rsid w:val="00820D81"/>
    <w:rsid w:val="00821479"/>
    <w:rsid w:val="0082309F"/>
    <w:rsid w:val="008237DD"/>
    <w:rsid w:val="00823B61"/>
    <w:rsid w:val="008248DE"/>
    <w:rsid w:val="00824BCE"/>
    <w:rsid w:val="0082683E"/>
    <w:rsid w:val="00830142"/>
    <w:rsid w:val="00830B70"/>
    <w:rsid w:val="008316CD"/>
    <w:rsid w:val="00832C39"/>
    <w:rsid w:val="0083351F"/>
    <w:rsid w:val="008336B3"/>
    <w:rsid w:val="00833967"/>
    <w:rsid w:val="00834103"/>
    <w:rsid w:val="00834A7B"/>
    <w:rsid w:val="00835BD4"/>
    <w:rsid w:val="0083646B"/>
    <w:rsid w:val="00836818"/>
    <w:rsid w:val="00836C07"/>
    <w:rsid w:val="008376D1"/>
    <w:rsid w:val="00837E11"/>
    <w:rsid w:val="00841E1E"/>
    <w:rsid w:val="00842046"/>
    <w:rsid w:val="008433D9"/>
    <w:rsid w:val="0084352A"/>
    <w:rsid w:val="008445E6"/>
    <w:rsid w:val="008457DC"/>
    <w:rsid w:val="00847342"/>
    <w:rsid w:val="008510DA"/>
    <w:rsid w:val="00851113"/>
    <w:rsid w:val="00851EC6"/>
    <w:rsid w:val="00852215"/>
    <w:rsid w:val="00852956"/>
    <w:rsid w:val="008529B2"/>
    <w:rsid w:val="008558BB"/>
    <w:rsid w:val="008576A8"/>
    <w:rsid w:val="00857774"/>
    <w:rsid w:val="0086032F"/>
    <w:rsid w:val="00861726"/>
    <w:rsid w:val="00861CE3"/>
    <w:rsid w:val="00861DE8"/>
    <w:rsid w:val="0086278B"/>
    <w:rsid w:val="008629BD"/>
    <w:rsid w:val="0086351F"/>
    <w:rsid w:val="008645EE"/>
    <w:rsid w:val="00864DAC"/>
    <w:rsid w:val="008655E7"/>
    <w:rsid w:val="00866847"/>
    <w:rsid w:val="00867742"/>
    <w:rsid w:val="00870C26"/>
    <w:rsid w:val="00872CCB"/>
    <w:rsid w:val="00872F7C"/>
    <w:rsid w:val="00874C90"/>
    <w:rsid w:val="00876535"/>
    <w:rsid w:val="008770C9"/>
    <w:rsid w:val="0087768D"/>
    <w:rsid w:val="00877767"/>
    <w:rsid w:val="00880DB2"/>
    <w:rsid w:val="00884999"/>
    <w:rsid w:val="00885201"/>
    <w:rsid w:val="008853D1"/>
    <w:rsid w:val="00886F43"/>
    <w:rsid w:val="00887108"/>
    <w:rsid w:val="008910CA"/>
    <w:rsid w:val="00891BDA"/>
    <w:rsid w:val="00892BC3"/>
    <w:rsid w:val="00892E9D"/>
    <w:rsid w:val="008953C7"/>
    <w:rsid w:val="008953D1"/>
    <w:rsid w:val="008955EC"/>
    <w:rsid w:val="0089689F"/>
    <w:rsid w:val="00896905"/>
    <w:rsid w:val="00896D52"/>
    <w:rsid w:val="008975B4"/>
    <w:rsid w:val="008A0831"/>
    <w:rsid w:val="008A0AE9"/>
    <w:rsid w:val="008A0E20"/>
    <w:rsid w:val="008A2D75"/>
    <w:rsid w:val="008A38A5"/>
    <w:rsid w:val="008A3DF7"/>
    <w:rsid w:val="008A3FE7"/>
    <w:rsid w:val="008A42A3"/>
    <w:rsid w:val="008A49EE"/>
    <w:rsid w:val="008B1239"/>
    <w:rsid w:val="008B1672"/>
    <w:rsid w:val="008B1B26"/>
    <w:rsid w:val="008B1BD1"/>
    <w:rsid w:val="008B21F7"/>
    <w:rsid w:val="008B2BE7"/>
    <w:rsid w:val="008B3201"/>
    <w:rsid w:val="008B3243"/>
    <w:rsid w:val="008B3765"/>
    <w:rsid w:val="008B3D40"/>
    <w:rsid w:val="008B4217"/>
    <w:rsid w:val="008B48C5"/>
    <w:rsid w:val="008B5533"/>
    <w:rsid w:val="008B5544"/>
    <w:rsid w:val="008B7189"/>
    <w:rsid w:val="008B7889"/>
    <w:rsid w:val="008B7EBA"/>
    <w:rsid w:val="008C064A"/>
    <w:rsid w:val="008C196E"/>
    <w:rsid w:val="008C2A1C"/>
    <w:rsid w:val="008C3D1B"/>
    <w:rsid w:val="008C3ED9"/>
    <w:rsid w:val="008C451C"/>
    <w:rsid w:val="008C5130"/>
    <w:rsid w:val="008C551F"/>
    <w:rsid w:val="008C5DBD"/>
    <w:rsid w:val="008C6906"/>
    <w:rsid w:val="008C736D"/>
    <w:rsid w:val="008D09F1"/>
    <w:rsid w:val="008D0D10"/>
    <w:rsid w:val="008D104F"/>
    <w:rsid w:val="008D144C"/>
    <w:rsid w:val="008D1ED4"/>
    <w:rsid w:val="008D29A8"/>
    <w:rsid w:val="008D3550"/>
    <w:rsid w:val="008D36C9"/>
    <w:rsid w:val="008D4DB8"/>
    <w:rsid w:val="008D4EBB"/>
    <w:rsid w:val="008D5E20"/>
    <w:rsid w:val="008D699D"/>
    <w:rsid w:val="008D7C54"/>
    <w:rsid w:val="008E0E50"/>
    <w:rsid w:val="008E1090"/>
    <w:rsid w:val="008E1CE7"/>
    <w:rsid w:val="008E299B"/>
    <w:rsid w:val="008E308F"/>
    <w:rsid w:val="008E4DA9"/>
    <w:rsid w:val="008E4F8F"/>
    <w:rsid w:val="008E5310"/>
    <w:rsid w:val="008E5D4F"/>
    <w:rsid w:val="008E78AA"/>
    <w:rsid w:val="008E7999"/>
    <w:rsid w:val="008E7A2E"/>
    <w:rsid w:val="008F0E65"/>
    <w:rsid w:val="008F284F"/>
    <w:rsid w:val="008F2ED8"/>
    <w:rsid w:val="008F2FB6"/>
    <w:rsid w:val="008F36E8"/>
    <w:rsid w:val="008F39DC"/>
    <w:rsid w:val="008F3EE7"/>
    <w:rsid w:val="008F41EA"/>
    <w:rsid w:val="008F43EE"/>
    <w:rsid w:val="008F4C6C"/>
    <w:rsid w:val="008F7AF0"/>
    <w:rsid w:val="00900C5B"/>
    <w:rsid w:val="00901390"/>
    <w:rsid w:val="00901D92"/>
    <w:rsid w:val="00902857"/>
    <w:rsid w:val="00902C13"/>
    <w:rsid w:val="00902C84"/>
    <w:rsid w:val="009039A7"/>
    <w:rsid w:val="00904189"/>
    <w:rsid w:val="00904792"/>
    <w:rsid w:val="00904DD5"/>
    <w:rsid w:val="00904E8E"/>
    <w:rsid w:val="00905747"/>
    <w:rsid w:val="00905FD1"/>
    <w:rsid w:val="00906E77"/>
    <w:rsid w:val="0090704D"/>
    <w:rsid w:val="009075D6"/>
    <w:rsid w:val="009077D6"/>
    <w:rsid w:val="00907902"/>
    <w:rsid w:val="00907BF5"/>
    <w:rsid w:val="009108EB"/>
    <w:rsid w:val="00910EC1"/>
    <w:rsid w:val="00911BB0"/>
    <w:rsid w:val="00912359"/>
    <w:rsid w:val="009131E5"/>
    <w:rsid w:val="00914612"/>
    <w:rsid w:val="00915B32"/>
    <w:rsid w:val="009162A8"/>
    <w:rsid w:val="00916549"/>
    <w:rsid w:val="00917246"/>
    <w:rsid w:val="00920065"/>
    <w:rsid w:val="0092076B"/>
    <w:rsid w:val="0092096C"/>
    <w:rsid w:val="0092109F"/>
    <w:rsid w:val="009210B7"/>
    <w:rsid w:val="009213CC"/>
    <w:rsid w:val="009215AB"/>
    <w:rsid w:val="00922381"/>
    <w:rsid w:val="009229F6"/>
    <w:rsid w:val="009236E6"/>
    <w:rsid w:val="00924131"/>
    <w:rsid w:val="00924257"/>
    <w:rsid w:val="009257B0"/>
    <w:rsid w:val="00925EA6"/>
    <w:rsid w:val="00926263"/>
    <w:rsid w:val="00927A76"/>
    <w:rsid w:val="00927CC6"/>
    <w:rsid w:val="00927DF4"/>
    <w:rsid w:val="009302BC"/>
    <w:rsid w:val="0093057F"/>
    <w:rsid w:val="00930B2D"/>
    <w:rsid w:val="00930E2B"/>
    <w:rsid w:val="009314B0"/>
    <w:rsid w:val="00931A48"/>
    <w:rsid w:val="009322E3"/>
    <w:rsid w:val="009334F1"/>
    <w:rsid w:val="00933D7C"/>
    <w:rsid w:val="0093407C"/>
    <w:rsid w:val="00934697"/>
    <w:rsid w:val="00935388"/>
    <w:rsid w:val="00935F7D"/>
    <w:rsid w:val="009367AB"/>
    <w:rsid w:val="00936C09"/>
    <w:rsid w:val="00936CC9"/>
    <w:rsid w:val="009374FD"/>
    <w:rsid w:val="00937D8A"/>
    <w:rsid w:val="00940161"/>
    <w:rsid w:val="009402B8"/>
    <w:rsid w:val="0094088F"/>
    <w:rsid w:val="00940CB8"/>
    <w:rsid w:val="0094107D"/>
    <w:rsid w:val="00941349"/>
    <w:rsid w:val="0094210C"/>
    <w:rsid w:val="0094295F"/>
    <w:rsid w:val="00942BB0"/>
    <w:rsid w:val="0094325E"/>
    <w:rsid w:val="00943E94"/>
    <w:rsid w:val="0094476A"/>
    <w:rsid w:val="00945ACB"/>
    <w:rsid w:val="00947C6C"/>
    <w:rsid w:val="00950101"/>
    <w:rsid w:val="0095068F"/>
    <w:rsid w:val="009512D7"/>
    <w:rsid w:val="00951314"/>
    <w:rsid w:val="00951880"/>
    <w:rsid w:val="0095317F"/>
    <w:rsid w:val="00953439"/>
    <w:rsid w:val="00954862"/>
    <w:rsid w:val="00955B1A"/>
    <w:rsid w:val="00955B29"/>
    <w:rsid w:val="00955D49"/>
    <w:rsid w:val="00956044"/>
    <w:rsid w:val="00956112"/>
    <w:rsid w:val="00956178"/>
    <w:rsid w:val="009565AE"/>
    <w:rsid w:val="009570B1"/>
    <w:rsid w:val="00957877"/>
    <w:rsid w:val="00960347"/>
    <w:rsid w:val="00961A27"/>
    <w:rsid w:val="00961E24"/>
    <w:rsid w:val="0096218B"/>
    <w:rsid w:val="00962228"/>
    <w:rsid w:val="009623EE"/>
    <w:rsid w:val="009626A3"/>
    <w:rsid w:val="00962E1C"/>
    <w:rsid w:val="009638CE"/>
    <w:rsid w:val="00964CAA"/>
    <w:rsid w:val="00964D0D"/>
    <w:rsid w:val="00964E44"/>
    <w:rsid w:val="0096761C"/>
    <w:rsid w:val="00967865"/>
    <w:rsid w:val="009709F9"/>
    <w:rsid w:val="00972597"/>
    <w:rsid w:val="0097264B"/>
    <w:rsid w:val="00972824"/>
    <w:rsid w:val="00973121"/>
    <w:rsid w:val="00973483"/>
    <w:rsid w:val="00973BFB"/>
    <w:rsid w:val="00974538"/>
    <w:rsid w:val="009745E1"/>
    <w:rsid w:val="0097491A"/>
    <w:rsid w:val="0097583C"/>
    <w:rsid w:val="00975B97"/>
    <w:rsid w:val="009775AC"/>
    <w:rsid w:val="00977C08"/>
    <w:rsid w:val="00977FAF"/>
    <w:rsid w:val="00982C36"/>
    <w:rsid w:val="00983552"/>
    <w:rsid w:val="0098413B"/>
    <w:rsid w:val="009844C6"/>
    <w:rsid w:val="00984789"/>
    <w:rsid w:val="00984B25"/>
    <w:rsid w:val="00985043"/>
    <w:rsid w:val="00985B58"/>
    <w:rsid w:val="00986B5B"/>
    <w:rsid w:val="009909D4"/>
    <w:rsid w:val="00991366"/>
    <w:rsid w:val="0099144B"/>
    <w:rsid w:val="009914A9"/>
    <w:rsid w:val="009915C4"/>
    <w:rsid w:val="009917DA"/>
    <w:rsid w:val="00992FF6"/>
    <w:rsid w:val="009934C8"/>
    <w:rsid w:val="00993CF2"/>
    <w:rsid w:val="00993F24"/>
    <w:rsid w:val="00994C05"/>
    <w:rsid w:val="00994CFA"/>
    <w:rsid w:val="0099525F"/>
    <w:rsid w:val="009954CE"/>
    <w:rsid w:val="009A0030"/>
    <w:rsid w:val="009A05E6"/>
    <w:rsid w:val="009A073A"/>
    <w:rsid w:val="009A0866"/>
    <w:rsid w:val="009A08A0"/>
    <w:rsid w:val="009A0FE3"/>
    <w:rsid w:val="009A155F"/>
    <w:rsid w:val="009A1659"/>
    <w:rsid w:val="009A1703"/>
    <w:rsid w:val="009A1A73"/>
    <w:rsid w:val="009A1C88"/>
    <w:rsid w:val="009A1F77"/>
    <w:rsid w:val="009A24E7"/>
    <w:rsid w:val="009A4C5F"/>
    <w:rsid w:val="009A54B0"/>
    <w:rsid w:val="009A54D5"/>
    <w:rsid w:val="009A5C0C"/>
    <w:rsid w:val="009A6946"/>
    <w:rsid w:val="009B01D7"/>
    <w:rsid w:val="009B0B13"/>
    <w:rsid w:val="009B0BF5"/>
    <w:rsid w:val="009B12EA"/>
    <w:rsid w:val="009B1A9F"/>
    <w:rsid w:val="009B3BD6"/>
    <w:rsid w:val="009B4425"/>
    <w:rsid w:val="009B5135"/>
    <w:rsid w:val="009B517A"/>
    <w:rsid w:val="009B5750"/>
    <w:rsid w:val="009B60FF"/>
    <w:rsid w:val="009B65F0"/>
    <w:rsid w:val="009B6B23"/>
    <w:rsid w:val="009B7089"/>
    <w:rsid w:val="009B7F1B"/>
    <w:rsid w:val="009C1AD3"/>
    <w:rsid w:val="009C2608"/>
    <w:rsid w:val="009C486E"/>
    <w:rsid w:val="009C5038"/>
    <w:rsid w:val="009C59AF"/>
    <w:rsid w:val="009C59DD"/>
    <w:rsid w:val="009C5F5E"/>
    <w:rsid w:val="009C6752"/>
    <w:rsid w:val="009C7B81"/>
    <w:rsid w:val="009D14CE"/>
    <w:rsid w:val="009D160B"/>
    <w:rsid w:val="009D16B4"/>
    <w:rsid w:val="009D1C12"/>
    <w:rsid w:val="009D26A7"/>
    <w:rsid w:val="009D27DB"/>
    <w:rsid w:val="009D2C13"/>
    <w:rsid w:val="009D2CE2"/>
    <w:rsid w:val="009D31FA"/>
    <w:rsid w:val="009D438C"/>
    <w:rsid w:val="009D475A"/>
    <w:rsid w:val="009D73F8"/>
    <w:rsid w:val="009E22F2"/>
    <w:rsid w:val="009E24F3"/>
    <w:rsid w:val="009E2707"/>
    <w:rsid w:val="009E34D2"/>
    <w:rsid w:val="009E35EF"/>
    <w:rsid w:val="009E55FC"/>
    <w:rsid w:val="009E70F9"/>
    <w:rsid w:val="009F1ACE"/>
    <w:rsid w:val="009F200F"/>
    <w:rsid w:val="009F227B"/>
    <w:rsid w:val="009F2C1D"/>
    <w:rsid w:val="009F3D62"/>
    <w:rsid w:val="009F4EBD"/>
    <w:rsid w:val="009F5071"/>
    <w:rsid w:val="009F55F4"/>
    <w:rsid w:val="009F67A2"/>
    <w:rsid w:val="009F753E"/>
    <w:rsid w:val="009F7863"/>
    <w:rsid w:val="009F7A07"/>
    <w:rsid w:val="00A003C3"/>
    <w:rsid w:val="00A02E46"/>
    <w:rsid w:val="00A0322D"/>
    <w:rsid w:val="00A033AB"/>
    <w:rsid w:val="00A03FF2"/>
    <w:rsid w:val="00A048C7"/>
    <w:rsid w:val="00A05239"/>
    <w:rsid w:val="00A0533E"/>
    <w:rsid w:val="00A0570F"/>
    <w:rsid w:val="00A05CE7"/>
    <w:rsid w:val="00A05CFE"/>
    <w:rsid w:val="00A06B45"/>
    <w:rsid w:val="00A0722A"/>
    <w:rsid w:val="00A075C1"/>
    <w:rsid w:val="00A0773C"/>
    <w:rsid w:val="00A079D6"/>
    <w:rsid w:val="00A10159"/>
    <w:rsid w:val="00A114E8"/>
    <w:rsid w:val="00A11EC4"/>
    <w:rsid w:val="00A11EFD"/>
    <w:rsid w:val="00A12950"/>
    <w:rsid w:val="00A131AD"/>
    <w:rsid w:val="00A14C12"/>
    <w:rsid w:val="00A14DE5"/>
    <w:rsid w:val="00A15D36"/>
    <w:rsid w:val="00A15D9A"/>
    <w:rsid w:val="00A1698B"/>
    <w:rsid w:val="00A1769E"/>
    <w:rsid w:val="00A20771"/>
    <w:rsid w:val="00A20B1B"/>
    <w:rsid w:val="00A21EDB"/>
    <w:rsid w:val="00A23A45"/>
    <w:rsid w:val="00A23CA1"/>
    <w:rsid w:val="00A249B4"/>
    <w:rsid w:val="00A24A58"/>
    <w:rsid w:val="00A2533E"/>
    <w:rsid w:val="00A253B9"/>
    <w:rsid w:val="00A2543D"/>
    <w:rsid w:val="00A259C5"/>
    <w:rsid w:val="00A25C09"/>
    <w:rsid w:val="00A26421"/>
    <w:rsid w:val="00A27671"/>
    <w:rsid w:val="00A27724"/>
    <w:rsid w:val="00A27E71"/>
    <w:rsid w:val="00A30602"/>
    <w:rsid w:val="00A30E77"/>
    <w:rsid w:val="00A31092"/>
    <w:rsid w:val="00A31D37"/>
    <w:rsid w:val="00A32A72"/>
    <w:rsid w:val="00A339DC"/>
    <w:rsid w:val="00A33CAC"/>
    <w:rsid w:val="00A3477A"/>
    <w:rsid w:val="00A347E7"/>
    <w:rsid w:val="00A34CF7"/>
    <w:rsid w:val="00A35D15"/>
    <w:rsid w:val="00A35FF0"/>
    <w:rsid w:val="00A36493"/>
    <w:rsid w:val="00A369F2"/>
    <w:rsid w:val="00A36E60"/>
    <w:rsid w:val="00A3779B"/>
    <w:rsid w:val="00A40725"/>
    <w:rsid w:val="00A4079B"/>
    <w:rsid w:val="00A407EA"/>
    <w:rsid w:val="00A409D0"/>
    <w:rsid w:val="00A41453"/>
    <w:rsid w:val="00A41518"/>
    <w:rsid w:val="00A42B78"/>
    <w:rsid w:val="00A43089"/>
    <w:rsid w:val="00A438BF"/>
    <w:rsid w:val="00A44077"/>
    <w:rsid w:val="00A4411A"/>
    <w:rsid w:val="00A44B1A"/>
    <w:rsid w:val="00A458E1"/>
    <w:rsid w:val="00A461BD"/>
    <w:rsid w:val="00A5224F"/>
    <w:rsid w:val="00A52DFF"/>
    <w:rsid w:val="00A538F4"/>
    <w:rsid w:val="00A5735D"/>
    <w:rsid w:val="00A574B6"/>
    <w:rsid w:val="00A608CA"/>
    <w:rsid w:val="00A6096D"/>
    <w:rsid w:val="00A611F3"/>
    <w:rsid w:val="00A61BFE"/>
    <w:rsid w:val="00A61D39"/>
    <w:rsid w:val="00A62369"/>
    <w:rsid w:val="00A64816"/>
    <w:rsid w:val="00A64CBD"/>
    <w:rsid w:val="00A65266"/>
    <w:rsid w:val="00A661EB"/>
    <w:rsid w:val="00A66693"/>
    <w:rsid w:val="00A676DA"/>
    <w:rsid w:val="00A67B92"/>
    <w:rsid w:val="00A70F87"/>
    <w:rsid w:val="00A71209"/>
    <w:rsid w:val="00A712D0"/>
    <w:rsid w:val="00A7181A"/>
    <w:rsid w:val="00A72791"/>
    <w:rsid w:val="00A72E75"/>
    <w:rsid w:val="00A7364A"/>
    <w:rsid w:val="00A73DFF"/>
    <w:rsid w:val="00A74E9F"/>
    <w:rsid w:val="00A75F63"/>
    <w:rsid w:val="00A80371"/>
    <w:rsid w:val="00A80D12"/>
    <w:rsid w:val="00A8145C"/>
    <w:rsid w:val="00A82184"/>
    <w:rsid w:val="00A822DB"/>
    <w:rsid w:val="00A84277"/>
    <w:rsid w:val="00A845A2"/>
    <w:rsid w:val="00A849F6"/>
    <w:rsid w:val="00A84AD3"/>
    <w:rsid w:val="00A85239"/>
    <w:rsid w:val="00A85CDD"/>
    <w:rsid w:val="00A85E2D"/>
    <w:rsid w:val="00A910B4"/>
    <w:rsid w:val="00A91111"/>
    <w:rsid w:val="00A9208D"/>
    <w:rsid w:val="00A931DD"/>
    <w:rsid w:val="00A9473B"/>
    <w:rsid w:val="00A94F37"/>
    <w:rsid w:val="00A95311"/>
    <w:rsid w:val="00A956F3"/>
    <w:rsid w:val="00A96FC7"/>
    <w:rsid w:val="00A973C9"/>
    <w:rsid w:val="00A977EB"/>
    <w:rsid w:val="00A97805"/>
    <w:rsid w:val="00A97A9C"/>
    <w:rsid w:val="00A97CC9"/>
    <w:rsid w:val="00AA15FA"/>
    <w:rsid w:val="00AA1BE8"/>
    <w:rsid w:val="00AA26FD"/>
    <w:rsid w:val="00AA280A"/>
    <w:rsid w:val="00AA2F9E"/>
    <w:rsid w:val="00AA30A3"/>
    <w:rsid w:val="00AA3890"/>
    <w:rsid w:val="00AA3FBA"/>
    <w:rsid w:val="00AA5542"/>
    <w:rsid w:val="00AA64E3"/>
    <w:rsid w:val="00AA7AAD"/>
    <w:rsid w:val="00AB1059"/>
    <w:rsid w:val="00AB1B87"/>
    <w:rsid w:val="00AB22C6"/>
    <w:rsid w:val="00AB2BC7"/>
    <w:rsid w:val="00AB3280"/>
    <w:rsid w:val="00AB41D3"/>
    <w:rsid w:val="00AB5B9E"/>
    <w:rsid w:val="00AB717B"/>
    <w:rsid w:val="00AB7AB6"/>
    <w:rsid w:val="00AC09E1"/>
    <w:rsid w:val="00AC14AF"/>
    <w:rsid w:val="00AC16AF"/>
    <w:rsid w:val="00AC1976"/>
    <w:rsid w:val="00AC19D2"/>
    <w:rsid w:val="00AC37AF"/>
    <w:rsid w:val="00AC4147"/>
    <w:rsid w:val="00AC41F9"/>
    <w:rsid w:val="00AC558F"/>
    <w:rsid w:val="00AD0797"/>
    <w:rsid w:val="00AD0874"/>
    <w:rsid w:val="00AD1D03"/>
    <w:rsid w:val="00AD2710"/>
    <w:rsid w:val="00AD34AF"/>
    <w:rsid w:val="00AD3E66"/>
    <w:rsid w:val="00AD4BFF"/>
    <w:rsid w:val="00AD4EEC"/>
    <w:rsid w:val="00AD510B"/>
    <w:rsid w:val="00AD577D"/>
    <w:rsid w:val="00AD623B"/>
    <w:rsid w:val="00AD7004"/>
    <w:rsid w:val="00AD7724"/>
    <w:rsid w:val="00AE0116"/>
    <w:rsid w:val="00AE0F67"/>
    <w:rsid w:val="00AE1623"/>
    <w:rsid w:val="00AE170A"/>
    <w:rsid w:val="00AE24D9"/>
    <w:rsid w:val="00AE360B"/>
    <w:rsid w:val="00AE3B5B"/>
    <w:rsid w:val="00AE3F08"/>
    <w:rsid w:val="00AE41CE"/>
    <w:rsid w:val="00AE60D8"/>
    <w:rsid w:val="00AE6DFE"/>
    <w:rsid w:val="00AE7392"/>
    <w:rsid w:val="00AF017F"/>
    <w:rsid w:val="00AF0C7B"/>
    <w:rsid w:val="00AF0E43"/>
    <w:rsid w:val="00AF0FB5"/>
    <w:rsid w:val="00AF17B9"/>
    <w:rsid w:val="00AF213F"/>
    <w:rsid w:val="00AF2287"/>
    <w:rsid w:val="00AF284A"/>
    <w:rsid w:val="00AF3E62"/>
    <w:rsid w:val="00AF3F37"/>
    <w:rsid w:val="00AF48D6"/>
    <w:rsid w:val="00AF4BB5"/>
    <w:rsid w:val="00AF4FEC"/>
    <w:rsid w:val="00AF5E7E"/>
    <w:rsid w:val="00AF5EF2"/>
    <w:rsid w:val="00AF712E"/>
    <w:rsid w:val="00B0064F"/>
    <w:rsid w:val="00B0176B"/>
    <w:rsid w:val="00B01F49"/>
    <w:rsid w:val="00B02C6D"/>
    <w:rsid w:val="00B043B2"/>
    <w:rsid w:val="00B0509E"/>
    <w:rsid w:val="00B06508"/>
    <w:rsid w:val="00B07108"/>
    <w:rsid w:val="00B07472"/>
    <w:rsid w:val="00B0793C"/>
    <w:rsid w:val="00B07F90"/>
    <w:rsid w:val="00B1031F"/>
    <w:rsid w:val="00B1079F"/>
    <w:rsid w:val="00B11239"/>
    <w:rsid w:val="00B11DA0"/>
    <w:rsid w:val="00B12088"/>
    <w:rsid w:val="00B1310F"/>
    <w:rsid w:val="00B140F2"/>
    <w:rsid w:val="00B1509B"/>
    <w:rsid w:val="00B151C8"/>
    <w:rsid w:val="00B15DEB"/>
    <w:rsid w:val="00B16F44"/>
    <w:rsid w:val="00B173E6"/>
    <w:rsid w:val="00B175E5"/>
    <w:rsid w:val="00B17981"/>
    <w:rsid w:val="00B20A6A"/>
    <w:rsid w:val="00B20CA4"/>
    <w:rsid w:val="00B215FC"/>
    <w:rsid w:val="00B22E40"/>
    <w:rsid w:val="00B245A6"/>
    <w:rsid w:val="00B24DAF"/>
    <w:rsid w:val="00B251C9"/>
    <w:rsid w:val="00B2543D"/>
    <w:rsid w:val="00B263A3"/>
    <w:rsid w:val="00B26660"/>
    <w:rsid w:val="00B26B1B"/>
    <w:rsid w:val="00B26B2E"/>
    <w:rsid w:val="00B27A67"/>
    <w:rsid w:val="00B30817"/>
    <w:rsid w:val="00B30C1C"/>
    <w:rsid w:val="00B30E79"/>
    <w:rsid w:val="00B315F0"/>
    <w:rsid w:val="00B318DF"/>
    <w:rsid w:val="00B327DC"/>
    <w:rsid w:val="00B33C06"/>
    <w:rsid w:val="00B34D18"/>
    <w:rsid w:val="00B36E6C"/>
    <w:rsid w:val="00B371A1"/>
    <w:rsid w:val="00B40230"/>
    <w:rsid w:val="00B40431"/>
    <w:rsid w:val="00B40A22"/>
    <w:rsid w:val="00B40EEA"/>
    <w:rsid w:val="00B417A6"/>
    <w:rsid w:val="00B41EB1"/>
    <w:rsid w:val="00B41FFC"/>
    <w:rsid w:val="00B4304A"/>
    <w:rsid w:val="00B432C1"/>
    <w:rsid w:val="00B43F29"/>
    <w:rsid w:val="00B4432A"/>
    <w:rsid w:val="00B4606B"/>
    <w:rsid w:val="00B46741"/>
    <w:rsid w:val="00B46A34"/>
    <w:rsid w:val="00B46B40"/>
    <w:rsid w:val="00B47225"/>
    <w:rsid w:val="00B473AC"/>
    <w:rsid w:val="00B517BD"/>
    <w:rsid w:val="00B51C5F"/>
    <w:rsid w:val="00B51C94"/>
    <w:rsid w:val="00B52683"/>
    <w:rsid w:val="00B52964"/>
    <w:rsid w:val="00B530F1"/>
    <w:rsid w:val="00B543A1"/>
    <w:rsid w:val="00B5478D"/>
    <w:rsid w:val="00B55626"/>
    <w:rsid w:val="00B5642C"/>
    <w:rsid w:val="00B572E0"/>
    <w:rsid w:val="00B609DE"/>
    <w:rsid w:val="00B61081"/>
    <w:rsid w:val="00B61314"/>
    <w:rsid w:val="00B61CD8"/>
    <w:rsid w:val="00B627A9"/>
    <w:rsid w:val="00B627F6"/>
    <w:rsid w:val="00B708C4"/>
    <w:rsid w:val="00B70F80"/>
    <w:rsid w:val="00B7248D"/>
    <w:rsid w:val="00B74B25"/>
    <w:rsid w:val="00B74E56"/>
    <w:rsid w:val="00B75838"/>
    <w:rsid w:val="00B75E3E"/>
    <w:rsid w:val="00B76CCD"/>
    <w:rsid w:val="00B76F04"/>
    <w:rsid w:val="00B7751E"/>
    <w:rsid w:val="00B778A1"/>
    <w:rsid w:val="00B803A4"/>
    <w:rsid w:val="00B80B48"/>
    <w:rsid w:val="00B828BA"/>
    <w:rsid w:val="00B82B00"/>
    <w:rsid w:val="00B83334"/>
    <w:rsid w:val="00B83F46"/>
    <w:rsid w:val="00B83FCE"/>
    <w:rsid w:val="00B85020"/>
    <w:rsid w:val="00B85C97"/>
    <w:rsid w:val="00B85FFB"/>
    <w:rsid w:val="00B8606F"/>
    <w:rsid w:val="00B8646D"/>
    <w:rsid w:val="00B86512"/>
    <w:rsid w:val="00B865EB"/>
    <w:rsid w:val="00B867D5"/>
    <w:rsid w:val="00B87C33"/>
    <w:rsid w:val="00B9097E"/>
    <w:rsid w:val="00B909AF"/>
    <w:rsid w:val="00B90A79"/>
    <w:rsid w:val="00B90D7B"/>
    <w:rsid w:val="00B918D2"/>
    <w:rsid w:val="00B91F8A"/>
    <w:rsid w:val="00B92906"/>
    <w:rsid w:val="00B92A0C"/>
    <w:rsid w:val="00B941AB"/>
    <w:rsid w:val="00B946E1"/>
    <w:rsid w:val="00B9493B"/>
    <w:rsid w:val="00B95C35"/>
    <w:rsid w:val="00B962BC"/>
    <w:rsid w:val="00B96BEB"/>
    <w:rsid w:val="00BA006A"/>
    <w:rsid w:val="00BA0486"/>
    <w:rsid w:val="00BA0DF5"/>
    <w:rsid w:val="00BA4ABF"/>
    <w:rsid w:val="00BA5692"/>
    <w:rsid w:val="00BA769C"/>
    <w:rsid w:val="00BA778A"/>
    <w:rsid w:val="00BA7EDB"/>
    <w:rsid w:val="00BB0470"/>
    <w:rsid w:val="00BB054E"/>
    <w:rsid w:val="00BB1274"/>
    <w:rsid w:val="00BB2A94"/>
    <w:rsid w:val="00BB3C23"/>
    <w:rsid w:val="00BB4121"/>
    <w:rsid w:val="00BB4883"/>
    <w:rsid w:val="00BB4BD8"/>
    <w:rsid w:val="00BB4D28"/>
    <w:rsid w:val="00BB541F"/>
    <w:rsid w:val="00BB558B"/>
    <w:rsid w:val="00BB5A90"/>
    <w:rsid w:val="00BB5DBA"/>
    <w:rsid w:val="00BB6F9E"/>
    <w:rsid w:val="00BB7020"/>
    <w:rsid w:val="00BB7709"/>
    <w:rsid w:val="00BC0439"/>
    <w:rsid w:val="00BC0A49"/>
    <w:rsid w:val="00BC1531"/>
    <w:rsid w:val="00BC1992"/>
    <w:rsid w:val="00BC1A95"/>
    <w:rsid w:val="00BC3330"/>
    <w:rsid w:val="00BC371F"/>
    <w:rsid w:val="00BC4C5A"/>
    <w:rsid w:val="00BC5D76"/>
    <w:rsid w:val="00BC602B"/>
    <w:rsid w:val="00BC6214"/>
    <w:rsid w:val="00BC6947"/>
    <w:rsid w:val="00BC6FEB"/>
    <w:rsid w:val="00BC72B7"/>
    <w:rsid w:val="00BC7330"/>
    <w:rsid w:val="00BC7526"/>
    <w:rsid w:val="00BD063D"/>
    <w:rsid w:val="00BD069E"/>
    <w:rsid w:val="00BD0C43"/>
    <w:rsid w:val="00BD120F"/>
    <w:rsid w:val="00BD1AA7"/>
    <w:rsid w:val="00BD1B4F"/>
    <w:rsid w:val="00BD273E"/>
    <w:rsid w:val="00BD2A09"/>
    <w:rsid w:val="00BD3CEB"/>
    <w:rsid w:val="00BD4567"/>
    <w:rsid w:val="00BD55B8"/>
    <w:rsid w:val="00BD5610"/>
    <w:rsid w:val="00BD58CC"/>
    <w:rsid w:val="00BD6801"/>
    <w:rsid w:val="00BD6A9A"/>
    <w:rsid w:val="00BD7BFE"/>
    <w:rsid w:val="00BD7DDF"/>
    <w:rsid w:val="00BD7DEE"/>
    <w:rsid w:val="00BE05A2"/>
    <w:rsid w:val="00BE12F1"/>
    <w:rsid w:val="00BE1AF7"/>
    <w:rsid w:val="00BE405C"/>
    <w:rsid w:val="00BE479E"/>
    <w:rsid w:val="00BE48DF"/>
    <w:rsid w:val="00BE5033"/>
    <w:rsid w:val="00BE5F48"/>
    <w:rsid w:val="00BE63C1"/>
    <w:rsid w:val="00BE665D"/>
    <w:rsid w:val="00BF0706"/>
    <w:rsid w:val="00BF07D5"/>
    <w:rsid w:val="00BF0A1D"/>
    <w:rsid w:val="00BF1753"/>
    <w:rsid w:val="00BF3A8A"/>
    <w:rsid w:val="00BF42AA"/>
    <w:rsid w:val="00BF5F89"/>
    <w:rsid w:val="00BF7CDE"/>
    <w:rsid w:val="00C01BD3"/>
    <w:rsid w:val="00C02207"/>
    <w:rsid w:val="00C0393A"/>
    <w:rsid w:val="00C03F4B"/>
    <w:rsid w:val="00C046C7"/>
    <w:rsid w:val="00C04BA7"/>
    <w:rsid w:val="00C054B7"/>
    <w:rsid w:val="00C0582A"/>
    <w:rsid w:val="00C06F01"/>
    <w:rsid w:val="00C07145"/>
    <w:rsid w:val="00C10D43"/>
    <w:rsid w:val="00C1126B"/>
    <w:rsid w:val="00C1185B"/>
    <w:rsid w:val="00C11B34"/>
    <w:rsid w:val="00C11B5D"/>
    <w:rsid w:val="00C12A8F"/>
    <w:rsid w:val="00C12B43"/>
    <w:rsid w:val="00C14446"/>
    <w:rsid w:val="00C15906"/>
    <w:rsid w:val="00C15DE2"/>
    <w:rsid w:val="00C16878"/>
    <w:rsid w:val="00C16A63"/>
    <w:rsid w:val="00C170EA"/>
    <w:rsid w:val="00C17D1F"/>
    <w:rsid w:val="00C17D2E"/>
    <w:rsid w:val="00C20914"/>
    <w:rsid w:val="00C224BF"/>
    <w:rsid w:val="00C23041"/>
    <w:rsid w:val="00C2390A"/>
    <w:rsid w:val="00C25864"/>
    <w:rsid w:val="00C26E13"/>
    <w:rsid w:val="00C272BC"/>
    <w:rsid w:val="00C272F2"/>
    <w:rsid w:val="00C27B9E"/>
    <w:rsid w:val="00C27BAC"/>
    <w:rsid w:val="00C304B1"/>
    <w:rsid w:val="00C30A4C"/>
    <w:rsid w:val="00C3140E"/>
    <w:rsid w:val="00C316D6"/>
    <w:rsid w:val="00C3186B"/>
    <w:rsid w:val="00C3252A"/>
    <w:rsid w:val="00C3290C"/>
    <w:rsid w:val="00C331BB"/>
    <w:rsid w:val="00C3361B"/>
    <w:rsid w:val="00C33F67"/>
    <w:rsid w:val="00C3405C"/>
    <w:rsid w:val="00C344DB"/>
    <w:rsid w:val="00C34B28"/>
    <w:rsid w:val="00C34E82"/>
    <w:rsid w:val="00C35295"/>
    <w:rsid w:val="00C35747"/>
    <w:rsid w:val="00C35826"/>
    <w:rsid w:val="00C35885"/>
    <w:rsid w:val="00C3595B"/>
    <w:rsid w:val="00C36087"/>
    <w:rsid w:val="00C3663C"/>
    <w:rsid w:val="00C37788"/>
    <w:rsid w:val="00C37DD1"/>
    <w:rsid w:val="00C4029E"/>
    <w:rsid w:val="00C403A2"/>
    <w:rsid w:val="00C42163"/>
    <w:rsid w:val="00C42F76"/>
    <w:rsid w:val="00C43739"/>
    <w:rsid w:val="00C446BD"/>
    <w:rsid w:val="00C44EC7"/>
    <w:rsid w:val="00C45381"/>
    <w:rsid w:val="00C46098"/>
    <w:rsid w:val="00C465CE"/>
    <w:rsid w:val="00C46B2C"/>
    <w:rsid w:val="00C46E02"/>
    <w:rsid w:val="00C477BC"/>
    <w:rsid w:val="00C47E3A"/>
    <w:rsid w:val="00C50EF4"/>
    <w:rsid w:val="00C5117C"/>
    <w:rsid w:val="00C51C55"/>
    <w:rsid w:val="00C525A8"/>
    <w:rsid w:val="00C53FA2"/>
    <w:rsid w:val="00C544F5"/>
    <w:rsid w:val="00C548CC"/>
    <w:rsid w:val="00C54F30"/>
    <w:rsid w:val="00C56343"/>
    <w:rsid w:val="00C56448"/>
    <w:rsid w:val="00C56959"/>
    <w:rsid w:val="00C56AD5"/>
    <w:rsid w:val="00C56D2F"/>
    <w:rsid w:val="00C57592"/>
    <w:rsid w:val="00C57B1F"/>
    <w:rsid w:val="00C57E6C"/>
    <w:rsid w:val="00C601D6"/>
    <w:rsid w:val="00C61F8A"/>
    <w:rsid w:val="00C62930"/>
    <w:rsid w:val="00C62FCC"/>
    <w:rsid w:val="00C63190"/>
    <w:rsid w:val="00C63C19"/>
    <w:rsid w:val="00C63EDA"/>
    <w:rsid w:val="00C64564"/>
    <w:rsid w:val="00C64BA1"/>
    <w:rsid w:val="00C64EFB"/>
    <w:rsid w:val="00C653A8"/>
    <w:rsid w:val="00C65583"/>
    <w:rsid w:val="00C66DFE"/>
    <w:rsid w:val="00C67E75"/>
    <w:rsid w:val="00C67F78"/>
    <w:rsid w:val="00C704D0"/>
    <w:rsid w:val="00C70E67"/>
    <w:rsid w:val="00C713F8"/>
    <w:rsid w:val="00C7191F"/>
    <w:rsid w:val="00C7259C"/>
    <w:rsid w:val="00C72F40"/>
    <w:rsid w:val="00C732F4"/>
    <w:rsid w:val="00C7397F"/>
    <w:rsid w:val="00C74790"/>
    <w:rsid w:val="00C749FD"/>
    <w:rsid w:val="00C74B66"/>
    <w:rsid w:val="00C7566E"/>
    <w:rsid w:val="00C76DFF"/>
    <w:rsid w:val="00C76E6E"/>
    <w:rsid w:val="00C77F0E"/>
    <w:rsid w:val="00C805D5"/>
    <w:rsid w:val="00C80887"/>
    <w:rsid w:val="00C80A02"/>
    <w:rsid w:val="00C81332"/>
    <w:rsid w:val="00C825FD"/>
    <w:rsid w:val="00C83914"/>
    <w:rsid w:val="00C843EB"/>
    <w:rsid w:val="00C845C4"/>
    <w:rsid w:val="00C84CCA"/>
    <w:rsid w:val="00C862CF"/>
    <w:rsid w:val="00C87059"/>
    <w:rsid w:val="00C87094"/>
    <w:rsid w:val="00C918A1"/>
    <w:rsid w:val="00C91AF7"/>
    <w:rsid w:val="00C92A53"/>
    <w:rsid w:val="00C92C4B"/>
    <w:rsid w:val="00C933A1"/>
    <w:rsid w:val="00C94103"/>
    <w:rsid w:val="00C94286"/>
    <w:rsid w:val="00C94565"/>
    <w:rsid w:val="00C9504E"/>
    <w:rsid w:val="00C958D9"/>
    <w:rsid w:val="00C96380"/>
    <w:rsid w:val="00C96DE2"/>
    <w:rsid w:val="00C97F23"/>
    <w:rsid w:val="00CA00A4"/>
    <w:rsid w:val="00CA061A"/>
    <w:rsid w:val="00CA1E3C"/>
    <w:rsid w:val="00CA32E6"/>
    <w:rsid w:val="00CA34B7"/>
    <w:rsid w:val="00CA480E"/>
    <w:rsid w:val="00CA493C"/>
    <w:rsid w:val="00CA5509"/>
    <w:rsid w:val="00CA71EB"/>
    <w:rsid w:val="00CA779B"/>
    <w:rsid w:val="00CB0A95"/>
    <w:rsid w:val="00CB0E79"/>
    <w:rsid w:val="00CB104B"/>
    <w:rsid w:val="00CB174E"/>
    <w:rsid w:val="00CB2F0E"/>
    <w:rsid w:val="00CB342E"/>
    <w:rsid w:val="00CB45B6"/>
    <w:rsid w:val="00CB4F5C"/>
    <w:rsid w:val="00CB4FAE"/>
    <w:rsid w:val="00CB68C3"/>
    <w:rsid w:val="00CC08AF"/>
    <w:rsid w:val="00CC0E88"/>
    <w:rsid w:val="00CC1018"/>
    <w:rsid w:val="00CC2885"/>
    <w:rsid w:val="00CC3682"/>
    <w:rsid w:val="00CC3CAA"/>
    <w:rsid w:val="00CC4007"/>
    <w:rsid w:val="00CC67C6"/>
    <w:rsid w:val="00CD0312"/>
    <w:rsid w:val="00CD05DC"/>
    <w:rsid w:val="00CD0F2C"/>
    <w:rsid w:val="00CD1A19"/>
    <w:rsid w:val="00CD2984"/>
    <w:rsid w:val="00CD3A05"/>
    <w:rsid w:val="00CD3D14"/>
    <w:rsid w:val="00CD3D80"/>
    <w:rsid w:val="00CD3F15"/>
    <w:rsid w:val="00CD4A42"/>
    <w:rsid w:val="00CD4E05"/>
    <w:rsid w:val="00CD614C"/>
    <w:rsid w:val="00CD68E6"/>
    <w:rsid w:val="00CE01C3"/>
    <w:rsid w:val="00CE0BEE"/>
    <w:rsid w:val="00CE10C9"/>
    <w:rsid w:val="00CE3540"/>
    <w:rsid w:val="00CE505A"/>
    <w:rsid w:val="00CE5F7D"/>
    <w:rsid w:val="00CE6843"/>
    <w:rsid w:val="00CE6A42"/>
    <w:rsid w:val="00CE6A93"/>
    <w:rsid w:val="00CE6B9B"/>
    <w:rsid w:val="00CE70E0"/>
    <w:rsid w:val="00CF09E2"/>
    <w:rsid w:val="00CF101E"/>
    <w:rsid w:val="00CF276C"/>
    <w:rsid w:val="00CF3F1C"/>
    <w:rsid w:val="00CF4845"/>
    <w:rsid w:val="00CF4F09"/>
    <w:rsid w:val="00CF54CB"/>
    <w:rsid w:val="00CF6358"/>
    <w:rsid w:val="00CF70C0"/>
    <w:rsid w:val="00D01A65"/>
    <w:rsid w:val="00D0234C"/>
    <w:rsid w:val="00D02A35"/>
    <w:rsid w:val="00D041DE"/>
    <w:rsid w:val="00D04603"/>
    <w:rsid w:val="00D046D4"/>
    <w:rsid w:val="00D059E6"/>
    <w:rsid w:val="00D061BF"/>
    <w:rsid w:val="00D065B1"/>
    <w:rsid w:val="00D066EB"/>
    <w:rsid w:val="00D066F3"/>
    <w:rsid w:val="00D06CD0"/>
    <w:rsid w:val="00D07E04"/>
    <w:rsid w:val="00D10D09"/>
    <w:rsid w:val="00D122BD"/>
    <w:rsid w:val="00D12E5C"/>
    <w:rsid w:val="00D12F36"/>
    <w:rsid w:val="00D12FF5"/>
    <w:rsid w:val="00D1300E"/>
    <w:rsid w:val="00D1389C"/>
    <w:rsid w:val="00D142C6"/>
    <w:rsid w:val="00D14CF0"/>
    <w:rsid w:val="00D1515E"/>
    <w:rsid w:val="00D15571"/>
    <w:rsid w:val="00D15D88"/>
    <w:rsid w:val="00D1630A"/>
    <w:rsid w:val="00D16342"/>
    <w:rsid w:val="00D16D95"/>
    <w:rsid w:val="00D1787E"/>
    <w:rsid w:val="00D213FA"/>
    <w:rsid w:val="00D222B5"/>
    <w:rsid w:val="00D23431"/>
    <w:rsid w:val="00D23B3F"/>
    <w:rsid w:val="00D2557C"/>
    <w:rsid w:val="00D25B19"/>
    <w:rsid w:val="00D261E4"/>
    <w:rsid w:val="00D268E3"/>
    <w:rsid w:val="00D26EC1"/>
    <w:rsid w:val="00D27C94"/>
    <w:rsid w:val="00D31976"/>
    <w:rsid w:val="00D31AFE"/>
    <w:rsid w:val="00D32B11"/>
    <w:rsid w:val="00D330F6"/>
    <w:rsid w:val="00D33147"/>
    <w:rsid w:val="00D33C74"/>
    <w:rsid w:val="00D33FB6"/>
    <w:rsid w:val="00D34821"/>
    <w:rsid w:val="00D34C88"/>
    <w:rsid w:val="00D34DEE"/>
    <w:rsid w:val="00D3543E"/>
    <w:rsid w:val="00D362E8"/>
    <w:rsid w:val="00D3667F"/>
    <w:rsid w:val="00D36BE6"/>
    <w:rsid w:val="00D400C2"/>
    <w:rsid w:val="00D4067E"/>
    <w:rsid w:val="00D409A5"/>
    <w:rsid w:val="00D40D7E"/>
    <w:rsid w:val="00D438CF"/>
    <w:rsid w:val="00D43DC6"/>
    <w:rsid w:val="00D43EAA"/>
    <w:rsid w:val="00D4604B"/>
    <w:rsid w:val="00D479C7"/>
    <w:rsid w:val="00D47E15"/>
    <w:rsid w:val="00D510BD"/>
    <w:rsid w:val="00D51BC9"/>
    <w:rsid w:val="00D528DE"/>
    <w:rsid w:val="00D52AB2"/>
    <w:rsid w:val="00D5598B"/>
    <w:rsid w:val="00D55BD9"/>
    <w:rsid w:val="00D5724C"/>
    <w:rsid w:val="00D5729A"/>
    <w:rsid w:val="00D573C7"/>
    <w:rsid w:val="00D57710"/>
    <w:rsid w:val="00D5777B"/>
    <w:rsid w:val="00D577A1"/>
    <w:rsid w:val="00D57A32"/>
    <w:rsid w:val="00D616D6"/>
    <w:rsid w:val="00D61844"/>
    <w:rsid w:val="00D61B3A"/>
    <w:rsid w:val="00D61F6E"/>
    <w:rsid w:val="00D62C0E"/>
    <w:rsid w:val="00D63896"/>
    <w:rsid w:val="00D63F71"/>
    <w:rsid w:val="00D64061"/>
    <w:rsid w:val="00D651AF"/>
    <w:rsid w:val="00D652BE"/>
    <w:rsid w:val="00D65A66"/>
    <w:rsid w:val="00D6761E"/>
    <w:rsid w:val="00D676B2"/>
    <w:rsid w:val="00D679E0"/>
    <w:rsid w:val="00D70149"/>
    <w:rsid w:val="00D701B2"/>
    <w:rsid w:val="00D70D2B"/>
    <w:rsid w:val="00D70E4F"/>
    <w:rsid w:val="00D717B8"/>
    <w:rsid w:val="00D73673"/>
    <w:rsid w:val="00D73EB1"/>
    <w:rsid w:val="00D73F9E"/>
    <w:rsid w:val="00D74409"/>
    <w:rsid w:val="00D74BE3"/>
    <w:rsid w:val="00D751B9"/>
    <w:rsid w:val="00D751DB"/>
    <w:rsid w:val="00D81042"/>
    <w:rsid w:val="00D81363"/>
    <w:rsid w:val="00D81D30"/>
    <w:rsid w:val="00D81E5D"/>
    <w:rsid w:val="00D825E6"/>
    <w:rsid w:val="00D82B0E"/>
    <w:rsid w:val="00D83C11"/>
    <w:rsid w:val="00D8420E"/>
    <w:rsid w:val="00D8434A"/>
    <w:rsid w:val="00D84735"/>
    <w:rsid w:val="00D849D3"/>
    <w:rsid w:val="00D84AA2"/>
    <w:rsid w:val="00D84ED0"/>
    <w:rsid w:val="00D85435"/>
    <w:rsid w:val="00D85CF6"/>
    <w:rsid w:val="00D85FCF"/>
    <w:rsid w:val="00D866A2"/>
    <w:rsid w:val="00D86769"/>
    <w:rsid w:val="00D8679D"/>
    <w:rsid w:val="00D877B3"/>
    <w:rsid w:val="00D8799B"/>
    <w:rsid w:val="00D87F02"/>
    <w:rsid w:val="00D87F7E"/>
    <w:rsid w:val="00D9009F"/>
    <w:rsid w:val="00D90F28"/>
    <w:rsid w:val="00D91621"/>
    <w:rsid w:val="00D9192B"/>
    <w:rsid w:val="00D926C1"/>
    <w:rsid w:val="00D930FD"/>
    <w:rsid w:val="00D9318F"/>
    <w:rsid w:val="00D93759"/>
    <w:rsid w:val="00D939B3"/>
    <w:rsid w:val="00D93C19"/>
    <w:rsid w:val="00D94B2C"/>
    <w:rsid w:val="00D952BC"/>
    <w:rsid w:val="00D96565"/>
    <w:rsid w:val="00D967C5"/>
    <w:rsid w:val="00D976B9"/>
    <w:rsid w:val="00D97768"/>
    <w:rsid w:val="00DA1F40"/>
    <w:rsid w:val="00DA26D7"/>
    <w:rsid w:val="00DA2E5A"/>
    <w:rsid w:val="00DA31C1"/>
    <w:rsid w:val="00DA3599"/>
    <w:rsid w:val="00DA63B3"/>
    <w:rsid w:val="00DA6DBB"/>
    <w:rsid w:val="00DB1598"/>
    <w:rsid w:val="00DB2D72"/>
    <w:rsid w:val="00DB2E71"/>
    <w:rsid w:val="00DB4197"/>
    <w:rsid w:val="00DB4640"/>
    <w:rsid w:val="00DB492A"/>
    <w:rsid w:val="00DB527B"/>
    <w:rsid w:val="00DB545D"/>
    <w:rsid w:val="00DB553F"/>
    <w:rsid w:val="00DB631D"/>
    <w:rsid w:val="00DB64AD"/>
    <w:rsid w:val="00DB75BD"/>
    <w:rsid w:val="00DC008A"/>
    <w:rsid w:val="00DC124C"/>
    <w:rsid w:val="00DC1D13"/>
    <w:rsid w:val="00DC2273"/>
    <w:rsid w:val="00DC37E3"/>
    <w:rsid w:val="00DC3E02"/>
    <w:rsid w:val="00DC57A9"/>
    <w:rsid w:val="00DD0469"/>
    <w:rsid w:val="00DD052A"/>
    <w:rsid w:val="00DD0BF6"/>
    <w:rsid w:val="00DD2252"/>
    <w:rsid w:val="00DD3735"/>
    <w:rsid w:val="00DD3846"/>
    <w:rsid w:val="00DD5539"/>
    <w:rsid w:val="00DD6832"/>
    <w:rsid w:val="00DD6D40"/>
    <w:rsid w:val="00DD7BBF"/>
    <w:rsid w:val="00DE2194"/>
    <w:rsid w:val="00DE3018"/>
    <w:rsid w:val="00DE40B7"/>
    <w:rsid w:val="00DE4BC2"/>
    <w:rsid w:val="00DE4F6F"/>
    <w:rsid w:val="00DE51DE"/>
    <w:rsid w:val="00DE5EB8"/>
    <w:rsid w:val="00DE71B1"/>
    <w:rsid w:val="00DF03D2"/>
    <w:rsid w:val="00DF04EA"/>
    <w:rsid w:val="00DF11EB"/>
    <w:rsid w:val="00DF2C77"/>
    <w:rsid w:val="00DF2E68"/>
    <w:rsid w:val="00DF50F2"/>
    <w:rsid w:val="00DF63A7"/>
    <w:rsid w:val="00DF68DF"/>
    <w:rsid w:val="00DF6ACB"/>
    <w:rsid w:val="00DF6FBD"/>
    <w:rsid w:val="00DF7F81"/>
    <w:rsid w:val="00E02A81"/>
    <w:rsid w:val="00E04000"/>
    <w:rsid w:val="00E0447D"/>
    <w:rsid w:val="00E0457A"/>
    <w:rsid w:val="00E0465E"/>
    <w:rsid w:val="00E04F48"/>
    <w:rsid w:val="00E057DA"/>
    <w:rsid w:val="00E05F34"/>
    <w:rsid w:val="00E0650F"/>
    <w:rsid w:val="00E06FAF"/>
    <w:rsid w:val="00E07A51"/>
    <w:rsid w:val="00E07C3B"/>
    <w:rsid w:val="00E10864"/>
    <w:rsid w:val="00E10C1E"/>
    <w:rsid w:val="00E114BC"/>
    <w:rsid w:val="00E11E72"/>
    <w:rsid w:val="00E123E3"/>
    <w:rsid w:val="00E12492"/>
    <w:rsid w:val="00E147E1"/>
    <w:rsid w:val="00E1482F"/>
    <w:rsid w:val="00E14E50"/>
    <w:rsid w:val="00E16045"/>
    <w:rsid w:val="00E1624B"/>
    <w:rsid w:val="00E165C9"/>
    <w:rsid w:val="00E16EFB"/>
    <w:rsid w:val="00E17BD8"/>
    <w:rsid w:val="00E20BA5"/>
    <w:rsid w:val="00E20E5B"/>
    <w:rsid w:val="00E212F4"/>
    <w:rsid w:val="00E2163C"/>
    <w:rsid w:val="00E2262A"/>
    <w:rsid w:val="00E227D4"/>
    <w:rsid w:val="00E23F52"/>
    <w:rsid w:val="00E243B0"/>
    <w:rsid w:val="00E25B17"/>
    <w:rsid w:val="00E276E0"/>
    <w:rsid w:val="00E307E8"/>
    <w:rsid w:val="00E30AC4"/>
    <w:rsid w:val="00E31ECE"/>
    <w:rsid w:val="00E3208A"/>
    <w:rsid w:val="00E32187"/>
    <w:rsid w:val="00E32559"/>
    <w:rsid w:val="00E32EC2"/>
    <w:rsid w:val="00E334AB"/>
    <w:rsid w:val="00E34577"/>
    <w:rsid w:val="00E34C41"/>
    <w:rsid w:val="00E365B3"/>
    <w:rsid w:val="00E3664F"/>
    <w:rsid w:val="00E37114"/>
    <w:rsid w:val="00E372F0"/>
    <w:rsid w:val="00E37CA5"/>
    <w:rsid w:val="00E40571"/>
    <w:rsid w:val="00E426B6"/>
    <w:rsid w:val="00E426C5"/>
    <w:rsid w:val="00E433C0"/>
    <w:rsid w:val="00E442CC"/>
    <w:rsid w:val="00E447E0"/>
    <w:rsid w:val="00E469CB"/>
    <w:rsid w:val="00E47115"/>
    <w:rsid w:val="00E4765F"/>
    <w:rsid w:val="00E478ED"/>
    <w:rsid w:val="00E479EE"/>
    <w:rsid w:val="00E47BD0"/>
    <w:rsid w:val="00E50442"/>
    <w:rsid w:val="00E50773"/>
    <w:rsid w:val="00E517CA"/>
    <w:rsid w:val="00E526EE"/>
    <w:rsid w:val="00E52954"/>
    <w:rsid w:val="00E53816"/>
    <w:rsid w:val="00E53F6F"/>
    <w:rsid w:val="00E54D2A"/>
    <w:rsid w:val="00E5547C"/>
    <w:rsid w:val="00E55D4C"/>
    <w:rsid w:val="00E56733"/>
    <w:rsid w:val="00E56CA0"/>
    <w:rsid w:val="00E57A9F"/>
    <w:rsid w:val="00E57E29"/>
    <w:rsid w:val="00E57FDB"/>
    <w:rsid w:val="00E57FFB"/>
    <w:rsid w:val="00E605EB"/>
    <w:rsid w:val="00E612A0"/>
    <w:rsid w:val="00E618AA"/>
    <w:rsid w:val="00E62C9C"/>
    <w:rsid w:val="00E633C5"/>
    <w:rsid w:val="00E6571A"/>
    <w:rsid w:val="00E65AAB"/>
    <w:rsid w:val="00E65C6D"/>
    <w:rsid w:val="00E65CA7"/>
    <w:rsid w:val="00E6630D"/>
    <w:rsid w:val="00E6689B"/>
    <w:rsid w:val="00E669A4"/>
    <w:rsid w:val="00E6705E"/>
    <w:rsid w:val="00E73027"/>
    <w:rsid w:val="00E735F0"/>
    <w:rsid w:val="00E740D6"/>
    <w:rsid w:val="00E74D86"/>
    <w:rsid w:val="00E7521A"/>
    <w:rsid w:val="00E76897"/>
    <w:rsid w:val="00E776D1"/>
    <w:rsid w:val="00E800FD"/>
    <w:rsid w:val="00E81DE0"/>
    <w:rsid w:val="00E82567"/>
    <w:rsid w:val="00E829FF"/>
    <w:rsid w:val="00E82AC5"/>
    <w:rsid w:val="00E83137"/>
    <w:rsid w:val="00E83495"/>
    <w:rsid w:val="00E837A1"/>
    <w:rsid w:val="00E843AE"/>
    <w:rsid w:val="00E85AE5"/>
    <w:rsid w:val="00E86150"/>
    <w:rsid w:val="00E87245"/>
    <w:rsid w:val="00E87A12"/>
    <w:rsid w:val="00E87BA3"/>
    <w:rsid w:val="00E87F28"/>
    <w:rsid w:val="00E91A46"/>
    <w:rsid w:val="00E91ABC"/>
    <w:rsid w:val="00E9399C"/>
    <w:rsid w:val="00E94DBA"/>
    <w:rsid w:val="00E94E47"/>
    <w:rsid w:val="00E94FC0"/>
    <w:rsid w:val="00E95071"/>
    <w:rsid w:val="00E96D5B"/>
    <w:rsid w:val="00EA086D"/>
    <w:rsid w:val="00EA1950"/>
    <w:rsid w:val="00EA28AD"/>
    <w:rsid w:val="00EA2E12"/>
    <w:rsid w:val="00EA2E63"/>
    <w:rsid w:val="00EA3C53"/>
    <w:rsid w:val="00EA4539"/>
    <w:rsid w:val="00EA453B"/>
    <w:rsid w:val="00EA4D36"/>
    <w:rsid w:val="00EA4F55"/>
    <w:rsid w:val="00EA52D8"/>
    <w:rsid w:val="00EA55C2"/>
    <w:rsid w:val="00EA56DD"/>
    <w:rsid w:val="00EA5CFC"/>
    <w:rsid w:val="00EA5E59"/>
    <w:rsid w:val="00EA5E80"/>
    <w:rsid w:val="00EA689B"/>
    <w:rsid w:val="00EA76AF"/>
    <w:rsid w:val="00EB0E0A"/>
    <w:rsid w:val="00EB45FF"/>
    <w:rsid w:val="00EB6F38"/>
    <w:rsid w:val="00EB6F84"/>
    <w:rsid w:val="00EC0965"/>
    <w:rsid w:val="00EC3D09"/>
    <w:rsid w:val="00EC3DF4"/>
    <w:rsid w:val="00EC44B8"/>
    <w:rsid w:val="00EC4C52"/>
    <w:rsid w:val="00EC4E03"/>
    <w:rsid w:val="00EC4E95"/>
    <w:rsid w:val="00EC530F"/>
    <w:rsid w:val="00EC5C7B"/>
    <w:rsid w:val="00EC69A2"/>
    <w:rsid w:val="00EC7E4C"/>
    <w:rsid w:val="00ED00BA"/>
    <w:rsid w:val="00ED45ED"/>
    <w:rsid w:val="00ED570B"/>
    <w:rsid w:val="00ED5B87"/>
    <w:rsid w:val="00ED7821"/>
    <w:rsid w:val="00EE0268"/>
    <w:rsid w:val="00EE0A5B"/>
    <w:rsid w:val="00EE0F93"/>
    <w:rsid w:val="00EE1040"/>
    <w:rsid w:val="00EE153B"/>
    <w:rsid w:val="00EE22FA"/>
    <w:rsid w:val="00EE2529"/>
    <w:rsid w:val="00EE25D7"/>
    <w:rsid w:val="00EE2E08"/>
    <w:rsid w:val="00EE34EB"/>
    <w:rsid w:val="00EE4D63"/>
    <w:rsid w:val="00EE5209"/>
    <w:rsid w:val="00EE7742"/>
    <w:rsid w:val="00EF1328"/>
    <w:rsid w:val="00EF1FBF"/>
    <w:rsid w:val="00EF30B3"/>
    <w:rsid w:val="00EF328D"/>
    <w:rsid w:val="00EF34B7"/>
    <w:rsid w:val="00EF3C0C"/>
    <w:rsid w:val="00EF3D80"/>
    <w:rsid w:val="00EF43B8"/>
    <w:rsid w:val="00EF45DB"/>
    <w:rsid w:val="00EF65A3"/>
    <w:rsid w:val="00EF662C"/>
    <w:rsid w:val="00EF6E05"/>
    <w:rsid w:val="00EF7AEF"/>
    <w:rsid w:val="00F00719"/>
    <w:rsid w:val="00F0286A"/>
    <w:rsid w:val="00F034A6"/>
    <w:rsid w:val="00F039A6"/>
    <w:rsid w:val="00F03EC3"/>
    <w:rsid w:val="00F044A7"/>
    <w:rsid w:val="00F04A95"/>
    <w:rsid w:val="00F05D2F"/>
    <w:rsid w:val="00F06285"/>
    <w:rsid w:val="00F0780A"/>
    <w:rsid w:val="00F07C07"/>
    <w:rsid w:val="00F119BB"/>
    <w:rsid w:val="00F12131"/>
    <w:rsid w:val="00F1250A"/>
    <w:rsid w:val="00F13A39"/>
    <w:rsid w:val="00F13C8F"/>
    <w:rsid w:val="00F14FD5"/>
    <w:rsid w:val="00F14FDA"/>
    <w:rsid w:val="00F15A52"/>
    <w:rsid w:val="00F15BE5"/>
    <w:rsid w:val="00F15DF2"/>
    <w:rsid w:val="00F17A11"/>
    <w:rsid w:val="00F20023"/>
    <w:rsid w:val="00F20292"/>
    <w:rsid w:val="00F21388"/>
    <w:rsid w:val="00F21C57"/>
    <w:rsid w:val="00F23578"/>
    <w:rsid w:val="00F236AD"/>
    <w:rsid w:val="00F23B3E"/>
    <w:rsid w:val="00F243BD"/>
    <w:rsid w:val="00F2612E"/>
    <w:rsid w:val="00F2713B"/>
    <w:rsid w:val="00F27471"/>
    <w:rsid w:val="00F30605"/>
    <w:rsid w:val="00F30633"/>
    <w:rsid w:val="00F30782"/>
    <w:rsid w:val="00F31E34"/>
    <w:rsid w:val="00F32185"/>
    <w:rsid w:val="00F32B7C"/>
    <w:rsid w:val="00F32BE8"/>
    <w:rsid w:val="00F3381B"/>
    <w:rsid w:val="00F34766"/>
    <w:rsid w:val="00F36523"/>
    <w:rsid w:val="00F3670B"/>
    <w:rsid w:val="00F36C97"/>
    <w:rsid w:val="00F372D4"/>
    <w:rsid w:val="00F37461"/>
    <w:rsid w:val="00F40BCF"/>
    <w:rsid w:val="00F41202"/>
    <w:rsid w:val="00F41233"/>
    <w:rsid w:val="00F4297C"/>
    <w:rsid w:val="00F42BC5"/>
    <w:rsid w:val="00F42C1D"/>
    <w:rsid w:val="00F44C90"/>
    <w:rsid w:val="00F4500F"/>
    <w:rsid w:val="00F457A8"/>
    <w:rsid w:val="00F45ABA"/>
    <w:rsid w:val="00F45E53"/>
    <w:rsid w:val="00F46780"/>
    <w:rsid w:val="00F5066B"/>
    <w:rsid w:val="00F5066E"/>
    <w:rsid w:val="00F528DB"/>
    <w:rsid w:val="00F53742"/>
    <w:rsid w:val="00F547B6"/>
    <w:rsid w:val="00F54BD0"/>
    <w:rsid w:val="00F5504B"/>
    <w:rsid w:val="00F56A1A"/>
    <w:rsid w:val="00F578C3"/>
    <w:rsid w:val="00F578FC"/>
    <w:rsid w:val="00F57A5E"/>
    <w:rsid w:val="00F60B7C"/>
    <w:rsid w:val="00F6216F"/>
    <w:rsid w:val="00F6261F"/>
    <w:rsid w:val="00F62794"/>
    <w:rsid w:val="00F63110"/>
    <w:rsid w:val="00F63224"/>
    <w:rsid w:val="00F63335"/>
    <w:rsid w:val="00F645DE"/>
    <w:rsid w:val="00F6469C"/>
    <w:rsid w:val="00F650CB"/>
    <w:rsid w:val="00F65242"/>
    <w:rsid w:val="00F6553B"/>
    <w:rsid w:val="00F66359"/>
    <w:rsid w:val="00F66501"/>
    <w:rsid w:val="00F709CF"/>
    <w:rsid w:val="00F71458"/>
    <w:rsid w:val="00F72704"/>
    <w:rsid w:val="00F72A20"/>
    <w:rsid w:val="00F75CF9"/>
    <w:rsid w:val="00F761AD"/>
    <w:rsid w:val="00F773E9"/>
    <w:rsid w:val="00F80E91"/>
    <w:rsid w:val="00F8242D"/>
    <w:rsid w:val="00F8274A"/>
    <w:rsid w:val="00F82CFD"/>
    <w:rsid w:val="00F835A3"/>
    <w:rsid w:val="00F8446F"/>
    <w:rsid w:val="00F8479D"/>
    <w:rsid w:val="00F84D21"/>
    <w:rsid w:val="00F84D57"/>
    <w:rsid w:val="00F853EF"/>
    <w:rsid w:val="00F85856"/>
    <w:rsid w:val="00F863CE"/>
    <w:rsid w:val="00F90431"/>
    <w:rsid w:val="00F9381E"/>
    <w:rsid w:val="00F94956"/>
    <w:rsid w:val="00F95000"/>
    <w:rsid w:val="00F95777"/>
    <w:rsid w:val="00F96B90"/>
    <w:rsid w:val="00F96ECA"/>
    <w:rsid w:val="00FA0F98"/>
    <w:rsid w:val="00FA10CC"/>
    <w:rsid w:val="00FA1497"/>
    <w:rsid w:val="00FA2802"/>
    <w:rsid w:val="00FA2CE8"/>
    <w:rsid w:val="00FA35E6"/>
    <w:rsid w:val="00FA38D9"/>
    <w:rsid w:val="00FA421E"/>
    <w:rsid w:val="00FA42D0"/>
    <w:rsid w:val="00FA42F0"/>
    <w:rsid w:val="00FA5AB1"/>
    <w:rsid w:val="00FA6037"/>
    <w:rsid w:val="00FA619B"/>
    <w:rsid w:val="00FA695A"/>
    <w:rsid w:val="00FA69A9"/>
    <w:rsid w:val="00FB0829"/>
    <w:rsid w:val="00FB20D3"/>
    <w:rsid w:val="00FB259A"/>
    <w:rsid w:val="00FB262A"/>
    <w:rsid w:val="00FB2656"/>
    <w:rsid w:val="00FB29CC"/>
    <w:rsid w:val="00FB307B"/>
    <w:rsid w:val="00FB3CBF"/>
    <w:rsid w:val="00FB43E0"/>
    <w:rsid w:val="00FB4C3E"/>
    <w:rsid w:val="00FB5086"/>
    <w:rsid w:val="00FB5634"/>
    <w:rsid w:val="00FB57D5"/>
    <w:rsid w:val="00FC033C"/>
    <w:rsid w:val="00FC199C"/>
    <w:rsid w:val="00FC1F04"/>
    <w:rsid w:val="00FC2BC4"/>
    <w:rsid w:val="00FC2FE2"/>
    <w:rsid w:val="00FC32A0"/>
    <w:rsid w:val="00FC3759"/>
    <w:rsid w:val="00FC4AF2"/>
    <w:rsid w:val="00FC4D28"/>
    <w:rsid w:val="00FC5482"/>
    <w:rsid w:val="00FC577D"/>
    <w:rsid w:val="00FC6A73"/>
    <w:rsid w:val="00FC6E7E"/>
    <w:rsid w:val="00FC6F6D"/>
    <w:rsid w:val="00FC7F6E"/>
    <w:rsid w:val="00FD099C"/>
    <w:rsid w:val="00FD0B79"/>
    <w:rsid w:val="00FD2AE2"/>
    <w:rsid w:val="00FD2D5A"/>
    <w:rsid w:val="00FD50A1"/>
    <w:rsid w:val="00FD695B"/>
    <w:rsid w:val="00FD6BB9"/>
    <w:rsid w:val="00FD7859"/>
    <w:rsid w:val="00FE0FA7"/>
    <w:rsid w:val="00FE240D"/>
    <w:rsid w:val="00FE37D9"/>
    <w:rsid w:val="00FE53E8"/>
    <w:rsid w:val="00FE5DDA"/>
    <w:rsid w:val="00FE5E1B"/>
    <w:rsid w:val="00FE7553"/>
    <w:rsid w:val="00FE7932"/>
    <w:rsid w:val="00FE7B5A"/>
    <w:rsid w:val="00FF026C"/>
    <w:rsid w:val="00FF055D"/>
    <w:rsid w:val="00FF100C"/>
    <w:rsid w:val="00FF2279"/>
    <w:rsid w:val="00FF351A"/>
    <w:rsid w:val="00FF3958"/>
    <w:rsid w:val="00FF57E5"/>
    <w:rsid w:val="00FF66CD"/>
    <w:rsid w:val="00FF7A75"/>
    <w:rsid w:val="00FF7F9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4907E15"/>
  <w15:chartTrackingRefBased/>
  <w15:docId w15:val="{8B92E3E3-A690-4C0D-A832-CC0B45E2B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F578C3"/>
    <w:pPr>
      <w:ind w:firstLine="238"/>
      <w:jc w:val="both"/>
    </w:pPr>
    <w:rPr>
      <w:rFonts w:ascii="Garamond" w:hAnsi="Garamond"/>
      <w:szCs w:val="24"/>
      <w:lang w:val="en-GB" w:eastAsia="en-US"/>
    </w:rPr>
  </w:style>
  <w:style w:type="paragraph" w:styleId="Titolo1">
    <w:name w:val="heading 1"/>
    <w:basedOn w:val="Normale"/>
    <w:next w:val="Normale"/>
    <w:link w:val="Titolo1Carattere"/>
    <w:qFormat/>
    <w:rsid w:val="00340C7C"/>
    <w:pPr>
      <w:keepNext/>
      <w:spacing w:before="240" w:after="60"/>
      <w:ind w:firstLine="0"/>
      <w:outlineLvl w:val="0"/>
    </w:pPr>
    <w:rPr>
      <w:rFonts w:ascii="Cambria" w:hAnsi="Cambria"/>
      <w:b/>
      <w:bCs/>
      <w:kern w:val="32"/>
      <w:sz w:val="32"/>
      <w:szCs w:val="32"/>
    </w:rPr>
  </w:style>
  <w:style w:type="paragraph" w:styleId="Titolo2">
    <w:name w:val="heading 2"/>
    <w:basedOn w:val="Normale"/>
    <w:next w:val="Normale"/>
    <w:link w:val="Titolo2Carattere"/>
    <w:qFormat/>
    <w:rsid w:val="00340C7C"/>
    <w:pPr>
      <w:keepNext/>
      <w:numPr>
        <w:ilvl w:val="1"/>
        <w:numId w:val="2"/>
      </w:numPr>
      <w:spacing w:before="240" w:after="60"/>
      <w:outlineLvl w:val="1"/>
    </w:pPr>
    <w:rPr>
      <w:rFonts w:ascii="Cambria" w:hAnsi="Cambria"/>
      <w:b/>
      <w:bCs/>
      <w:i/>
      <w:iCs/>
      <w:sz w:val="28"/>
      <w:szCs w:val="28"/>
    </w:rPr>
  </w:style>
  <w:style w:type="paragraph" w:styleId="Titolo3">
    <w:name w:val="heading 3"/>
    <w:basedOn w:val="Normale"/>
    <w:next w:val="Normale"/>
    <w:link w:val="Titolo3Carattere"/>
    <w:qFormat/>
    <w:rsid w:val="00340C7C"/>
    <w:pPr>
      <w:keepNext/>
      <w:numPr>
        <w:ilvl w:val="2"/>
        <w:numId w:val="2"/>
      </w:numPr>
      <w:spacing w:before="240" w:after="60"/>
      <w:outlineLvl w:val="2"/>
    </w:pPr>
    <w:rPr>
      <w:rFonts w:ascii="Cambria" w:hAnsi="Cambria"/>
      <w:b/>
      <w:bCs/>
      <w:sz w:val="26"/>
      <w:szCs w:val="26"/>
    </w:rPr>
  </w:style>
  <w:style w:type="paragraph" w:styleId="Titolo4">
    <w:name w:val="heading 4"/>
    <w:basedOn w:val="Normale"/>
    <w:next w:val="Normale"/>
    <w:link w:val="Titolo4Carattere"/>
    <w:qFormat/>
    <w:rsid w:val="00340C7C"/>
    <w:pPr>
      <w:keepNext/>
      <w:numPr>
        <w:ilvl w:val="3"/>
        <w:numId w:val="2"/>
      </w:numPr>
      <w:spacing w:before="240" w:after="60"/>
      <w:outlineLvl w:val="3"/>
    </w:pPr>
    <w:rPr>
      <w:rFonts w:ascii="Calibri" w:hAnsi="Calibri"/>
      <w:b/>
      <w:bCs/>
      <w:sz w:val="28"/>
      <w:szCs w:val="28"/>
    </w:rPr>
  </w:style>
  <w:style w:type="paragraph" w:styleId="Titolo5">
    <w:name w:val="heading 5"/>
    <w:basedOn w:val="Normale"/>
    <w:next w:val="Normale"/>
    <w:link w:val="Titolo5Carattere"/>
    <w:qFormat/>
    <w:rsid w:val="00340C7C"/>
    <w:pPr>
      <w:numPr>
        <w:ilvl w:val="4"/>
        <w:numId w:val="2"/>
      </w:numPr>
      <w:spacing w:before="240" w:after="60"/>
      <w:outlineLvl w:val="4"/>
    </w:pPr>
    <w:rPr>
      <w:rFonts w:ascii="Calibri" w:hAnsi="Calibri"/>
      <w:b/>
      <w:bCs/>
      <w:i/>
      <w:iCs/>
      <w:sz w:val="26"/>
      <w:szCs w:val="26"/>
    </w:rPr>
  </w:style>
  <w:style w:type="paragraph" w:styleId="Titolo6">
    <w:name w:val="heading 6"/>
    <w:basedOn w:val="Normale"/>
    <w:next w:val="Normale"/>
    <w:link w:val="Titolo6Carattere"/>
    <w:qFormat/>
    <w:rsid w:val="00340C7C"/>
    <w:pPr>
      <w:numPr>
        <w:ilvl w:val="5"/>
        <w:numId w:val="2"/>
      </w:numPr>
      <w:spacing w:before="240" w:after="60"/>
      <w:outlineLvl w:val="5"/>
    </w:pPr>
    <w:rPr>
      <w:rFonts w:ascii="Calibri" w:hAnsi="Calibri"/>
      <w:b/>
      <w:bCs/>
      <w:sz w:val="22"/>
      <w:szCs w:val="22"/>
    </w:rPr>
  </w:style>
  <w:style w:type="paragraph" w:styleId="Titolo7">
    <w:name w:val="heading 7"/>
    <w:basedOn w:val="Normale"/>
    <w:next w:val="Normale"/>
    <w:link w:val="Titolo7Carattere"/>
    <w:qFormat/>
    <w:rsid w:val="00340C7C"/>
    <w:pPr>
      <w:numPr>
        <w:ilvl w:val="6"/>
        <w:numId w:val="2"/>
      </w:numPr>
      <w:spacing w:before="240" w:after="60"/>
      <w:outlineLvl w:val="6"/>
    </w:pPr>
    <w:rPr>
      <w:rFonts w:ascii="Calibri" w:hAnsi="Calibri"/>
      <w:sz w:val="24"/>
    </w:rPr>
  </w:style>
  <w:style w:type="paragraph" w:styleId="Titolo8">
    <w:name w:val="heading 8"/>
    <w:basedOn w:val="Normale"/>
    <w:next w:val="Normale"/>
    <w:link w:val="Titolo8Carattere"/>
    <w:qFormat/>
    <w:rsid w:val="00340C7C"/>
    <w:pPr>
      <w:numPr>
        <w:ilvl w:val="7"/>
        <w:numId w:val="2"/>
      </w:numPr>
      <w:spacing w:before="240" w:after="60"/>
      <w:outlineLvl w:val="7"/>
    </w:pPr>
    <w:rPr>
      <w:rFonts w:ascii="Calibri" w:hAnsi="Calibri"/>
      <w:i/>
      <w:iCs/>
      <w:sz w:val="24"/>
    </w:rPr>
  </w:style>
  <w:style w:type="paragraph" w:styleId="Titolo9">
    <w:name w:val="heading 9"/>
    <w:basedOn w:val="Normale"/>
    <w:next w:val="Normale"/>
    <w:link w:val="Titolo9Carattere"/>
    <w:qFormat/>
    <w:rsid w:val="00340C7C"/>
    <w:pPr>
      <w:numPr>
        <w:ilvl w:val="8"/>
        <w:numId w:val="2"/>
      </w:numPr>
      <w:spacing w:before="240" w:after="60"/>
      <w:outlineLvl w:val="8"/>
    </w:pPr>
    <w:rPr>
      <w:rFonts w:ascii="Cambria" w:hAnsi="Cambria"/>
      <w:sz w:val="22"/>
      <w:szCs w:val="2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rsid w:val="00B5642C"/>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customStyle="1" w:styleId="NoNumberFirstSection">
    <w:name w:val="NoNumberFirstSection"/>
    <w:basedOn w:val="Level1Title"/>
    <w:link w:val="NoNumberFirstSectionCarcter"/>
    <w:qFormat/>
    <w:rsid w:val="00222485"/>
    <w:pPr>
      <w:numPr>
        <w:numId w:val="0"/>
      </w:numPr>
    </w:pPr>
  </w:style>
  <w:style w:type="character" w:styleId="Numeropagina">
    <w:name w:val="page number"/>
    <w:basedOn w:val="Carpredefinitoparagrafo"/>
    <w:rsid w:val="00543384"/>
  </w:style>
  <w:style w:type="paragraph" w:customStyle="1" w:styleId="papertitle">
    <w:name w:val="papertitle"/>
    <w:basedOn w:val="Normale"/>
    <w:rsid w:val="00543384"/>
    <w:pPr>
      <w:spacing w:before="900" w:after="360"/>
      <w:jc w:val="center"/>
    </w:pPr>
    <w:rPr>
      <w:sz w:val="32"/>
    </w:rPr>
  </w:style>
  <w:style w:type="paragraph" w:customStyle="1" w:styleId="Author">
    <w:name w:val="Author"/>
    <w:next w:val="Affiliation"/>
    <w:qFormat/>
    <w:rsid w:val="00D751B9"/>
    <w:pPr>
      <w:spacing w:before="240" w:after="240"/>
    </w:pPr>
    <w:rPr>
      <w:rFonts w:ascii="Calibri" w:hAnsi="Calibri" w:cs="Calibri"/>
      <w:b/>
      <w:bCs/>
      <w:sz w:val="24"/>
      <w:szCs w:val="24"/>
      <w:lang w:val="en-US" w:eastAsia="en-US"/>
    </w:rPr>
  </w:style>
  <w:style w:type="paragraph" w:customStyle="1" w:styleId="Affiliation">
    <w:name w:val="Affiliation"/>
    <w:qFormat/>
    <w:rsid w:val="00FF2279"/>
    <w:pPr>
      <w:spacing w:after="360"/>
    </w:pPr>
    <w:rPr>
      <w:rFonts w:ascii="Calibri" w:hAnsi="Calibri" w:cs="Calibri"/>
      <w:i/>
      <w:noProof/>
      <w:sz w:val="18"/>
      <w:szCs w:val="24"/>
      <w:lang w:val="en-US" w:eastAsia="en-US"/>
    </w:rPr>
  </w:style>
  <w:style w:type="paragraph" w:customStyle="1" w:styleId="Dates">
    <w:name w:val="Dates"/>
    <w:basedOn w:val="Normale"/>
    <w:rsid w:val="00543384"/>
    <w:pPr>
      <w:spacing w:before="120" w:after="120"/>
      <w:jc w:val="center"/>
    </w:pPr>
  </w:style>
  <w:style w:type="paragraph" w:customStyle="1" w:styleId="Abstract">
    <w:name w:val="Abstract"/>
    <w:qFormat/>
    <w:rsid w:val="00340C7C"/>
    <w:pPr>
      <w:jc w:val="both"/>
    </w:pPr>
    <w:rPr>
      <w:rFonts w:ascii="Calibri" w:hAnsi="Calibri" w:cs="Calibri"/>
      <w:sz w:val="18"/>
      <w:szCs w:val="24"/>
      <w:lang w:val="en-US" w:eastAsia="en-US"/>
    </w:rPr>
  </w:style>
  <w:style w:type="paragraph" w:customStyle="1" w:styleId="StyleBottomDoublesolidlinesAuto075ptLinewidth">
    <w:name w:val="Style Bottom: (Double solid lines Auto  0.75 pt Line width)"/>
    <w:basedOn w:val="Normale"/>
    <w:rsid w:val="00543384"/>
    <w:pPr>
      <w:pBdr>
        <w:bottom w:val="double" w:sz="6" w:space="1" w:color="auto"/>
      </w:pBdr>
      <w:spacing w:after="240"/>
    </w:pPr>
    <w:rPr>
      <w:szCs w:val="20"/>
    </w:rPr>
  </w:style>
  <w:style w:type="paragraph" w:customStyle="1" w:styleId="Keywords">
    <w:name w:val="Keywords"/>
    <w:qFormat/>
    <w:rsid w:val="0095317F"/>
    <w:pPr>
      <w:spacing w:before="120" w:after="120"/>
    </w:pPr>
    <w:rPr>
      <w:rFonts w:ascii="Calibri" w:hAnsi="Calibri" w:cs="Calibri"/>
      <w:sz w:val="16"/>
      <w:szCs w:val="24"/>
      <w:lang w:val="en-GB" w:eastAsia="en-US"/>
    </w:rPr>
  </w:style>
  <w:style w:type="paragraph" w:customStyle="1" w:styleId="Level1Title">
    <w:name w:val="Level1Title"/>
    <w:next w:val="Normale"/>
    <w:link w:val="Level1TitleCarcter"/>
    <w:qFormat/>
    <w:rsid w:val="00905FD1"/>
    <w:pPr>
      <w:keepNext/>
      <w:keepLines/>
      <w:numPr>
        <w:numId w:val="15"/>
      </w:numPr>
      <w:spacing w:before="240" w:after="120"/>
      <w:ind w:left="431" w:hanging="431"/>
    </w:pPr>
    <w:rPr>
      <w:rFonts w:ascii="Calibri" w:hAnsi="Calibri"/>
      <w:b/>
      <w:bCs/>
      <w:caps/>
      <w:kern w:val="32"/>
      <w:szCs w:val="32"/>
      <w:lang w:val="en-GB" w:eastAsia="en-US"/>
    </w:rPr>
  </w:style>
  <w:style w:type="paragraph" w:customStyle="1" w:styleId="Level2Title">
    <w:name w:val="Level2Title"/>
    <w:next w:val="Normale"/>
    <w:link w:val="Level2TitleCarcter"/>
    <w:qFormat/>
    <w:rsid w:val="00AF213F"/>
    <w:pPr>
      <w:numPr>
        <w:ilvl w:val="1"/>
        <w:numId w:val="15"/>
      </w:numPr>
      <w:spacing w:before="120" w:after="60"/>
      <w:ind w:left="578" w:hanging="578"/>
    </w:pPr>
    <w:rPr>
      <w:rFonts w:ascii="Calibri" w:hAnsi="Calibri"/>
      <w:b/>
      <w:sz w:val="18"/>
      <w:szCs w:val="24"/>
      <w:lang w:val="en-GB" w:eastAsia="en-US"/>
    </w:rPr>
  </w:style>
  <w:style w:type="paragraph" w:customStyle="1" w:styleId="FigureCaption">
    <w:name w:val="Figure Caption"/>
    <w:basedOn w:val="Normale"/>
    <w:link w:val="FigureCaptionChar"/>
    <w:qFormat/>
    <w:rsid w:val="00E57FFB"/>
    <w:pPr>
      <w:spacing w:before="120" w:after="240"/>
      <w:ind w:firstLine="0"/>
    </w:pPr>
    <w:rPr>
      <w:rFonts w:ascii="Calibri" w:hAnsi="Calibri"/>
      <w:sz w:val="16"/>
    </w:rPr>
  </w:style>
  <w:style w:type="character" w:customStyle="1" w:styleId="FigureCaptionChar">
    <w:name w:val="Figure Caption Char"/>
    <w:link w:val="FigureCaption"/>
    <w:rsid w:val="00E57FFB"/>
    <w:rPr>
      <w:rFonts w:ascii="Calibri" w:hAnsi="Calibri" w:cs="Calibri"/>
      <w:sz w:val="16"/>
      <w:szCs w:val="24"/>
      <w:lang w:val="en-GB" w:eastAsia="en-US"/>
    </w:rPr>
  </w:style>
  <w:style w:type="paragraph" w:customStyle="1" w:styleId="Figure">
    <w:name w:val="Figure"/>
    <w:basedOn w:val="Normale"/>
    <w:qFormat/>
    <w:rsid w:val="00916549"/>
    <w:pPr>
      <w:ind w:firstLine="0"/>
      <w:jc w:val="center"/>
    </w:pPr>
  </w:style>
  <w:style w:type="paragraph" w:customStyle="1" w:styleId="Equation">
    <w:name w:val="Equation"/>
    <w:basedOn w:val="Normale"/>
    <w:rsid w:val="00962228"/>
    <w:pPr>
      <w:tabs>
        <w:tab w:val="right" w:pos="4961"/>
      </w:tabs>
      <w:spacing w:before="60" w:after="60"/>
      <w:ind w:firstLine="0"/>
    </w:pPr>
  </w:style>
  <w:style w:type="paragraph" w:customStyle="1" w:styleId="References">
    <w:name w:val="References"/>
    <w:basedOn w:val="Normale"/>
    <w:rsid w:val="00AF213F"/>
    <w:pPr>
      <w:numPr>
        <w:numId w:val="7"/>
      </w:numPr>
      <w:tabs>
        <w:tab w:val="clear" w:pos="454"/>
        <w:tab w:val="left" w:pos="397"/>
      </w:tabs>
      <w:ind w:left="397" w:hanging="397"/>
    </w:pPr>
    <w:rPr>
      <w:sz w:val="18"/>
    </w:rPr>
  </w:style>
  <w:style w:type="paragraph" w:customStyle="1" w:styleId="StyleRightBefore6pt">
    <w:name w:val="Style Right Before:  6 pt"/>
    <w:basedOn w:val="Normale"/>
    <w:next w:val="Normale"/>
    <w:rsid w:val="00E20E5B"/>
    <w:pPr>
      <w:ind w:firstLine="0"/>
      <w:jc w:val="right"/>
    </w:pPr>
    <w:rPr>
      <w:szCs w:val="20"/>
    </w:rPr>
  </w:style>
  <w:style w:type="table" w:styleId="Tabellasemplice1">
    <w:name w:val="Table Simple 1"/>
    <w:basedOn w:val="Tabellanormale"/>
    <w:rsid w:val="00CA480E"/>
    <w:pPr>
      <w:ind w:firstLine="284"/>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Intestazione">
    <w:name w:val="header"/>
    <w:basedOn w:val="Normale"/>
    <w:link w:val="IntestazioneCarattere"/>
    <w:uiPriority w:val="99"/>
    <w:rsid w:val="001638A5"/>
    <w:pPr>
      <w:tabs>
        <w:tab w:val="center" w:pos="4513"/>
        <w:tab w:val="right" w:pos="9026"/>
      </w:tabs>
    </w:pPr>
    <w:rPr>
      <w:rFonts w:ascii="Times New Roman" w:hAnsi="Times New Roman"/>
      <w:sz w:val="22"/>
      <w:lang w:val="en-US"/>
    </w:rPr>
  </w:style>
  <w:style w:type="character" w:customStyle="1" w:styleId="IntestazioneCarattere">
    <w:name w:val="Intestazione Carattere"/>
    <w:link w:val="Intestazione"/>
    <w:uiPriority w:val="99"/>
    <w:rsid w:val="001638A5"/>
    <w:rPr>
      <w:sz w:val="22"/>
      <w:szCs w:val="24"/>
      <w:lang w:val="en-US" w:eastAsia="en-US"/>
    </w:rPr>
  </w:style>
  <w:style w:type="paragraph" w:styleId="Pidipagina">
    <w:name w:val="footer"/>
    <w:link w:val="PidipaginaCarattere"/>
    <w:rsid w:val="00340C7C"/>
    <w:pPr>
      <w:tabs>
        <w:tab w:val="center" w:pos="4513"/>
        <w:tab w:val="right" w:pos="9026"/>
      </w:tabs>
      <w:jc w:val="right"/>
    </w:pPr>
    <w:rPr>
      <w:rFonts w:ascii="Calibri" w:hAnsi="Calibri" w:cs="Calibri"/>
      <w:sz w:val="16"/>
      <w:szCs w:val="24"/>
      <w:lang w:val="pt-PT" w:eastAsia="pt-PT"/>
    </w:rPr>
  </w:style>
  <w:style w:type="character" w:customStyle="1" w:styleId="PidipaginaCarattere">
    <w:name w:val="Piè di pagina Carattere"/>
    <w:link w:val="Pidipagina"/>
    <w:rsid w:val="00340C7C"/>
    <w:rPr>
      <w:rFonts w:ascii="Calibri" w:hAnsi="Calibri" w:cs="Calibri"/>
      <w:sz w:val="16"/>
      <w:szCs w:val="24"/>
      <w:lang w:val="pt-PT" w:eastAsia="pt-PT" w:bidi="ar-SA"/>
    </w:rPr>
  </w:style>
  <w:style w:type="paragraph" w:styleId="Testofumetto">
    <w:name w:val="Balloon Text"/>
    <w:basedOn w:val="Normale"/>
    <w:link w:val="TestofumettoCarattere"/>
    <w:rsid w:val="0010637B"/>
    <w:rPr>
      <w:rFonts w:ascii="Tahoma" w:hAnsi="Tahoma"/>
      <w:sz w:val="16"/>
      <w:szCs w:val="16"/>
      <w:lang w:val="en-US"/>
    </w:rPr>
  </w:style>
  <w:style w:type="character" w:customStyle="1" w:styleId="TestofumettoCarattere">
    <w:name w:val="Testo fumetto Carattere"/>
    <w:link w:val="Testofumetto"/>
    <w:rsid w:val="0010637B"/>
    <w:rPr>
      <w:rFonts w:ascii="Tahoma" w:hAnsi="Tahoma" w:cs="Tahoma"/>
      <w:sz w:val="16"/>
      <w:szCs w:val="16"/>
      <w:lang w:val="en-US" w:eastAsia="en-US"/>
    </w:rPr>
  </w:style>
  <w:style w:type="character" w:styleId="Numeroriga">
    <w:name w:val="line number"/>
    <w:basedOn w:val="Carpredefinitoparagrafo"/>
    <w:rsid w:val="0010637B"/>
  </w:style>
  <w:style w:type="paragraph" w:styleId="Titolo">
    <w:name w:val="Title"/>
    <w:next w:val="Author"/>
    <w:link w:val="TitoloCarattere"/>
    <w:qFormat/>
    <w:rsid w:val="007A68AE"/>
    <w:pPr>
      <w:spacing w:before="240" w:after="60"/>
      <w:outlineLvl w:val="0"/>
    </w:pPr>
    <w:rPr>
      <w:rFonts w:ascii="Calibri" w:hAnsi="Calibri" w:cs="Calibri"/>
      <w:b/>
      <w:bCs/>
      <w:kern w:val="28"/>
      <w:sz w:val="40"/>
      <w:szCs w:val="40"/>
      <w:lang w:val="en-US" w:eastAsia="en-US"/>
    </w:rPr>
  </w:style>
  <w:style w:type="character" w:customStyle="1" w:styleId="TitoloCarattere">
    <w:name w:val="Titolo Carattere"/>
    <w:link w:val="Titolo"/>
    <w:rsid w:val="007A68AE"/>
    <w:rPr>
      <w:rFonts w:ascii="Calibri" w:hAnsi="Calibri" w:cs="Calibri"/>
      <w:b/>
      <w:bCs/>
      <w:kern w:val="28"/>
      <w:sz w:val="40"/>
      <w:szCs w:val="40"/>
      <w:lang w:val="en-US" w:eastAsia="en-US" w:bidi="ar-SA"/>
    </w:rPr>
  </w:style>
  <w:style w:type="paragraph" w:customStyle="1" w:styleId="HeaderActaIMEKO">
    <w:name w:val="HeaderActaIMEKO"/>
    <w:next w:val="HeaderDate"/>
    <w:link w:val="HeaderActaIMEKOCarcter"/>
    <w:qFormat/>
    <w:rsid w:val="006E2692"/>
    <w:rPr>
      <w:rFonts w:ascii="Calibri" w:hAnsi="Calibri" w:cs="Calibri"/>
      <w:noProof/>
      <w:sz w:val="32"/>
      <w:lang w:val="en-US" w:eastAsia="en-US"/>
    </w:rPr>
  </w:style>
  <w:style w:type="paragraph" w:customStyle="1" w:styleId="HeaderDate">
    <w:name w:val="HeaderDate"/>
    <w:next w:val="HeaderSite"/>
    <w:link w:val="HeaderDateCarcter"/>
    <w:qFormat/>
    <w:rsid w:val="006E2692"/>
    <w:pPr>
      <w:tabs>
        <w:tab w:val="right" w:pos="9072"/>
      </w:tabs>
    </w:pPr>
    <w:rPr>
      <w:rFonts w:ascii="Calibri" w:hAnsi="Calibri" w:cs="Calibri"/>
      <w:iCs/>
      <w:sz w:val="28"/>
      <w:szCs w:val="52"/>
      <w:lang w:val="en-US" w:eastAsia="en-US"/>
    </w:rPr>
  </w:style>
  <w:style w:type="character" w:customStyle="1" w:styleId="HeaderActaIMEKOCarcter">
    <w:name w:val="HeaderActaIMEKO Carácter"/>
    <w:link w:val="HeaderActaIMEKO"/>
    <w:rsid w:val="006E2692"/>
    <w:rPr>
      <w:rFonts w:ascii="Calibri" w:hAnsi="Calibri" w:cs="Calibri"/>
      <w:noProof/>
      <w:sz w:val="32"/>
      <w:lang w:val="en-US" w:eastAsia="en-US" w:bidi="ar-SA"/>
    </w:rPr>
  </w:style>
  <w:style w:type="paragraph" w:customStyle="1" w:styleId="HeaderSite">
    <w:name w:val="HeaderSite"/>
    <w:link w:val="HeaderSiteCarcter"/>
    <w:qFormat/>
    <w:rsid w:val="006E2692"/>
    <w:pPr>
      <w:tabs>
        <w:tab w:val="right" w:pos="9072"/>
      </w:tabs>
    </w:pPr>
    <w:rPr>
      <w:rFonts w:ascii="Calibri" w:hAnsi="Calibri" w:cs="Calibri"/>
      <w:iCs/>
      <w:sz w:val="28"/>
      <w:szCs w:val="52"/>
      <w:lang w:val="en-US" w:eastAsia="en-US"/>
    </w:rPr>
  </w:style>
  <w:style w:type="character" w:customStyle="1" w:styleId="HeaderDateCarcter">
    <w:name w:val="HeaderDate Carácter"/>
    <w:link w:val="HeaderDate"/>
    <w:rsid w:val="006E2692"/>
    <w:rPr>
      <w:rFonts w:ascii="Calibri" w:hAnsi="Calibri" w:cs="Calibri"/>
      <w:iCs/>
      <w:sz w:val="28"/>
      <w:szCs w:val="52"/>
      <w:lang w:val="en-US" w:eastAsia="en-US" w:bidi="ar-SA"/>
    </w:rPr>
  </w:style>
  <w:style w:type="paragraph" w:customStyle="1" w:styleId="Citation">
    <w:name w:val="Citation"/>
    <w:link w:val="CitationCarcter"/>
    <w:qFormat/>
    <w:rsid w:val="00B941AB"/>
    <w:pPr>
      <w:spacing w:before="120" w:after="120"/>
    </w:pPr>
    <w:rPr>
      <w:rFonts w:ascii="Calibri" w:hAnsi="Calibri" w:cs="Calibri"/>
      <w:sz w:val="16"/>
      <w:szCs w:val="16"/>
      <w:lang w:val="en-US" w:eastAsia="en-US"/>
    </w:rPr>
  </w:style>
  <w:style w:type="character" w:customStyle="1" w:styleId="HeaderSiteCarcter">
    <w:name w:val="HeaderSite Carácter"/>
    <w:link w:val="HeaderSite"/>
    <w:rsid w:val="006E2692"/>
    <w:rPr>
      <w:rFonts w:ascii="Calibri" w:hAnsi="Calibri" w:cs="Calibri"/>
      <w:iCs/>
      <w:sz w:val="28"/>
      <w:szCs w:val="52"/>
      <w:lang w:val="en-US" w:eastAsia="en-US" w:bidi="ar-SA"/>
    </w:rPr>
  </w:style>
  <w:style w:type="paragraph" w:customStyle="1" w:styleId="Editor">
    <w:name w:val="Editor"/>
    <w:link w:val="EditorCarcter"/>
    <w:qFormat/>
    <w:rsid w:val="00B941AB"/>
    <w:pPr>
      <w:spacing w:before="120" w:after="120"/>
    </w:pPr>
    <w:rPr>
      <w:rFonts w:ascii="Calibri" w:hAnsi="Calibri" w:cs="Calibri"/>
      <w:sz w:val="16"/>
      <w:szCs w:val="16"/>
      <w:lang w:val="en-US" w:eastAsia="en-US"/>
    </w:rPr>
  </w:style>
  <w:style w:type="character" w:customStyle="1" w:styleId="CitationCarcter">
    <w:name w:val="Citation Carácter"/>
    <w:link w:val="Citation"/>
    <w:rsid w:val="00B941AB"/>
    <w:rPr>
      <w:rFonts w:ascii="Calibri" w:hAnsi="Calibri" w:cs="Calibri"/>
      <w:sz w:val="16"/>
      <w:szCs w:val="16"/>
      <w:lang w:val="en-US" w:eastAsia="en-US" w:bidi="ar-SA"/>
    </w:rPr>
  </w:style>
  <w:style w:type="paragraph" w:customStyle="1" w:styleId="SignificantDates">
    <w:name w:val="SignificantDates"/>
    <w:link w:val="SignificantDatesCarcter"/>
    <w:qFormat/>
    <w:rsid w:val="00B941AB"/>
    <w:pPr>
      <w:spacing w:before="120" w:after="120"/>
    </w:pPr>
    <w:rPr>
      <w:rFonts w:ascii="Calibri" w:hAnsi="Calibri" w:cs="Calibri"/>
      <w:sz w:val="16"/>
      <w:szCs w:val="16"/>
      <w:lang w:val="en-US" w:eastAsia="en-US"/>
    </w:rPr>
  </w:style>
  <w:style w:type="character" w:customStyle="1" w:styleId="EditorCarcter">
    <w:name w:val="Editor Carácter"/>
    <w:link w:val="Editor"/>
    <w:rsid w:val="00B941AB"/>
    <w:rPr>
      <w:rFonts w:ascii="Calibri" w:hAnsi="Calibri" w:cs="Calibri"/>
      <w:sz w:val="16"/>
      <w:szCs w:val="16"/>
      <w:lang w:val="en-US" w:eastAsia="en-US" w:bidi="ar-SA"/>
    </w:rPr>
  </w:style>
  <w:style w:type="paragraph" w:customStyle="1" w:styleId="Copyright">
    <w:name w:val="Copyright"/>
    <w:link w:val="CopyrightCarcter"/>
    <w:qFormat/>
    <w:rsid w:val="00B941AB"/>
    <w:pPr>
      <w:spacing w:before="120" w:after="120"/>
    </w:pPr>
    <w:rPr>
      <w:rFonts w:ascii="Calibri" w:hAnsi="Calibri" w:cs="Calibri"/>
      <w:sz w:val="16"/>
      <w:szCs w:val="16"/>
      <w:lang w:val="en-US" w:eastAsia="en-US"/>
    </w:rPr>
  </w:style>
  <w:style w:type="character" w:customStyle="1" w:styleId="SignificantDatesCarcter">
    <w:name w:val="SignificantDates Carácter"/>
    <w:link w:val="SignificantDates"/>
    <w:rsid w:val="00B941AB"/>
    <w:rPr>
      <w:rFonts w:ascii="Calibri" w:hAnsi="Calibri" w:cs="Calibri"/>
      <w:sz w:val="16"/>
      <w:szCs w:val="16"/>
      <w:lang w:val="en-US" w:eastAsia="en-US" w:bidi="ar-SA"/>
    </w:rPr>
  </w:style>
  <w:style w:type="paragraph" w:customStyle="1" w:styleId="Funding">
    <w:name w:val="Funding"/>
    <w:link w:val="FundingCarcter"/>
    <w:qFormat/>
    <w:rsid w:val="00B941AB"/>
    <w:pPr>
      <w:spacing w:before="120" w:after="120"/>
    </w:pPr>
    <w:rPr>
      <w:rFonts w:ascii="Calibri" w:hAnsi="Calibri" w:cs="Calibri"/>
      <w:sz w:val="16"/>
      <w:szCs w:val="16"/>
      <w:lang w:val="en-US" w:eastAsia="en-US"/>
    </w:rPr>
  </w:style>
  <w:style w:type="character" w:customStyle="1" w:styleId="CopyrightCarcter">
    <w:name w:val="Copyright Carácter"/>
    <w:link w:val="Copyright"/>
    <w:rsid w:val="00B941AB"/>
    <w:rPr>
      <w:rFonts w:ascii="Calibri" w:hAnsi="Calibri" w:cs="Calibri"/>
      <w:sz w:val="16"/>
      <w:szCs w:val="16"/>
      <w:lang w:val="en-US" w:eastAsia="en-US" w:bidi="ar-SA"/>
    </w:rPr>
  </w:style>
  <w:style w:type="paragraph" w:customStyle="1" w:styleId="Corresponding">
    <w:name w:val="Corresponding"/>
    <w:link w:val="CorrespondingCarcter"/>
    <w:qFormat/>
    <w:rsid w:val="00B941AB"/>
    <w:rPr>
      <w:rFonts w:ascii="Calibri" w:hAnsi="Calibri" w:cs="Calibri"/>
      <w:sz w:val="16"/>
      <w:szCs w:val="16"/>
      <w:lang w:val="pt-PT" w:eastAsia="en-US"/>
    </w:rPr>
  </w:style>
  <w:style w:type="character" w:customStyle="1" w:styleId="FundingCarcter">
    <w:name w:val="Funding Carácter"/>
    <w:link w:val="Funding"/>
    <w:rsid w:val="00B941AB"/>
    <w:rPr>
      <w:rFonts w:ascii="Calibri" w:hAnsi="Calibri" w:cs="Calibri"/>
      <w:sz w:val="16"/>
      <w:szCs w:val="16"/>
      <w:lang w:val="en-US" w:eastAsia="en-US" w:bidi="ar-SA"/>
    </w:rPr>
  </w:style>
  <w:style w:type="character" w:customStyle="1" w:styleId="MTEquationSection">
    <w:name w:val="MTEquationSection"/>
    <w:rsid w:val="00DD5539"/>
    <w:rPr>
      <w:vanish/>
      <w:color w:val="FF0000"/>
    </w:rPr>
  </w:style>
  <w:style w:type="character" w:customStyle="1" w:styleId="CorrespondingCarcter">
    <w:name w:val="Corresponding Carácter"/>
    <w:link w:val="Corresponding"/>
    <w:rsid w:val="00B941AB"/>
    <w:rPr>
      <w:rFonts w:ascii="Calibri" w:hAnsi="Calibri" w:cs="Calibri"/>
      <w:sz w:val="16"/>
      <w:szCs w:val="16"/>
      <w:lang w:val="pt-PT" w:eastAsia="en-US" w:bidi="ar-SA"/>
    </w:rPr>
  </w:style>
  <w:style w:type="paragraph" w:customStyle="1" w:styleId="MTDisplayEquation">
    <w:name w:val="MTDisplayEquation"/>
    <w:basedOn w:val="Normale"/>
    <w:next w:val="Normale"/>
    <w:link w:val="MTDisplayEquationCarcter"/>
    <w:rsid w:val="00DD5539"/>
    <w:pPr>
      <w:tabs>
        <w:tab w:val="center" w:pos="2480"/>
        <w:tab w:val="right" w:pos="4960"/>
      </w:tabs>
    </w:pPr>
    <w:rPr>
      <w:rFonts w:ascii="Minion Pro" w:hAnsi="Minion Pro"/>
      <w:lang w:val="en-US"/>
    </w:rPr>
  </w:style>
  <w:style w:type="character" w:customStyle="1" w:styleId="MTDisplayEquationCarcter">
    <w:name w:val="MTDisplayEquation Carácter"/>
    <w:link w:val="MTDisplayEquation"/>
    <w:rsid w:val="00DD5539"/>
    <w:rPr>
      <w:rFonts w:ascii="Minion Pro" w:hAnsi="Minion Pro"/>
      <w:szCs w:val="24"/>
      <w:lang w:val="en-US" w:eastAsia="en-US"/>
    </w:rPr>
  </w:style>
  <w:style w:type="paragraph" w:customStyle="1" w:styleId="Divider">
    <w:name w:val="Divider"/>
    <w:basedOn w:val="Normale"/>
    <w:link w:val="DividerCarcter"/>
    <w:qFormat/>
    <w:rsid w:val="00340C7C"/>
    <w:pPr>
      <w:ind w:firstLine="0"/>
    </w:pPr>
    <w:rPr>
      <w:rFonts w:ascii="Minion Pro" w:hAnsi="Minion Pro"/>
    </w:rPr>
  </w:style>
  <w:style w:type="character" w:customStyle="1" w:styleId="Titolo1Carattere">
    <w:name w:val="Titolo 1 Carattere"/>
    <w:link w:val="Titolo1"/>
    <w:rsid w:val="00340C7C"/>
    <w:rPr>
      <w:rFonts w:ascii="Cambria" w:eastAsia="Times New Roman" w:hAnsi="Cambria" w:cs="Times New Roman"/>
      <w:b/>
      <w:bCs/>
      <w:kern w:val="32"/>
      <w:sz w:val="32"/>
      <w:szCs w:val="32"/>
      <w:lang w:val="en-GB" w:eastAsia="en-US"/>
    </w:rPr>
  </w:style>
  <w:style w:type="character" w:customStyle="1" w:styleId="DividerCarcter">
    <w:name w:val="Divider Carácter"/>
    <w:link w:val="Divider"/>
    <w:rsid w:val="00340C7C"/>
    <w:rPr>
      <w:rFonts w:ascii="Minion Pro" w:hAnsi="Minion Pro"/>
      <w:szCs w:val="24"/>
      <w:lang w:val="en-GB" w:eastAsia="en-US"/>
    </w:rPr>
  </w:style>
  <w:style w:type="character" w:customStyle="1" w:styleId="Titolo2Carattere">
    <w:name w:val="Titolo 2 Carattere"/>
    <w:link w:val="Titolo2"/>
    <w:semiHidden/>
    <w:rsid w:val="00340C7C"/>
    <w:rPr>
      <w:rFonts w:ascii="Cambria" w:eastAsia="Times New Roman" w:hAnsi="Cambria" w:cs="Times New Roman"/>
      <w:b/>
      <w:bCs/>
      <w:i/>
      <w:iCs/>
      <w:sz w:val="28"/>
      <w:szCs w:val="28"/>
      <w:lang w:val="en-GB" w:eastAsia="en-US"/>
    </w:rPr>
  </w:style>
  <w:style w:type="character" w:customStyle="1" w:styleId="Titolo3Carattere">
    <w:name w:val="Titolo 3 Carattere"/>
    <w:link w:val="Titolo3"/>
    <w:semiHidden/>
    <w:rsid w:val="00340C7C"/>
    <w:rPr>
      <w:rFonts w:ascii="Cambria" w:eastAsia="Times New Roman" w:hAnsi="Cambria" w:cs="Times New Roman"/>
      <w:b/>
      <w:bCs/>
      <w:sz w:val="26"/>
      <w:szCs w:val="26"/>
      <w:lang w:val="en-GB" w:eastAsia="en-US"/>
    </w:rPr>
  </w:style>
  <w:style w:type="character" w:customStyle="1" w:styleId="Titolo4Carattere">
    <w:name w:val="Titolo 4 Carattere"/>
    <w:link w:val="Titolo4"/>
    <w:semiHidden/>
    <w:rsid w:val="00340C7C"/>
    <w:rPr>
      <w:rFonts w:ascii="Calibri" w:eastAsia="Times New Roman" w:hAnsi="Calibri" w:cs="Times New Roman"/>
      <w:b/>
      <w:bCs/>
      <w:sz w:val="28"/>
      <w:szCs w:val="28"/>
      <w:lang w:val="en-GB" w:eastAsia="en-US"/>
    </w:rPr>
  </w:style>
  <w:style w:type="character" w:customStyle="1" w:styleId="Titolo5Carattere">
    <w:name w:val="Titolo 5 Carattere"/>
    <w:link w:val="Titolo5"/>
    <w:semiHidden/>
    <w:rsid w:val="00340C7C"/>
    <w:rPr>
      <w:rFonts w:ascii="Calibri" w:eastAsia="Times New Roman" w:hAnsi="Calibri" w:cs="Times New Roman"/>
      <w:b/>
      <w:bCs/>
      <w:i/>
      <w:iCs/>
      <w:sz w:val="26"/>
      <w:szCs w:val="26"/>
      <w:lang w:val="en-GB" w:eastAsia="en-US"/>
    </w:rPr>
  </w:style>
  <w:style w:type="character" w:customStyle="1" w:styleId="Titolo6Carattere">
    <w:name w:val="Titolo 6 Carattere"/>
    <w:link w:val="Titolo6"/>
    <w:semiHidden/>
    <w:rsid w:val="00340C7C"/>
    <w:rPr>
      <w:rFonts w:ascii="Calibri" w:eastAsia="Times New Roman" w:hAnsi="Calibri" w:cs="Times New Roman"/>
      <w:b/>
      <w:bCs/>
      <w:sz w:val="22"/>
      <w:szCs w:val="22"/>
      <w:lang w:val="en-GB" w:eastAsia="en-US"/>
    </w:rPr>
  </w:style>
  <w:style w:type="character" w:customStyle="1" w:styleId="Titolo7Carattere">
    <w:name w:val="Titolo 7 Carattere"/>
    <w:link w:val="Titolo7"/>
    <w:semiHidden/>
    <w:rsid w:val="00340C7C"/>
    <w:rPr>
      <w:rFonts w:ascii="Calibri" w:eastAsia="Times New Roman" w:hAnsi="Calibri" w:cs="Times New Roman"/>
      <w:sz w:val="24"/>
      <w:szCs w:val="24"/>
      <w:lang w:val="en-GB" w:eastAsia="en-US"/>
    </w:rPr>
  </w:style>
  <w:style w:type="character" w:customStyle="1" w:styleId="Titolo8Carattere">
    <w:name w:val="Titolo 8 Carattere"/>
    <w:link w:val="Titolo8"/>
    <w:semiHidden/>
    <w:rsid w:val="00340C7C"/>
    <w:rPr>
      <w:rFonts w:ascii="Calibri" w:eastAsia="Times New Roman" w:hAnsi="Calibri" w:cs="Times New Roman"/>
      <w:i/>
      <w:iCs/>
      <w:sz w:val="24"/>
      <w:szCs w:val="24"/>
      <w:lang w:val="en-GB" w:eastAsia="en-US"/>
    </w:rPr>
  </w:style>
  <w:style w:type="character" w:customStyle="1" w:styleId="Titolo9Carattere">
    <w:name w:val="Titolo 9 Carattere"/>
    <w:link w:val="Titolo9"/>
    <w:semiHidden/>
    <w:rsid w:val="00340C7C"/>
    <w:rPr>
      <w:rFonts w:ascii="Cambria" w:eastAsia="Times New Roman" w:hAnsi="Cambria" w:cs="Times New Roman"/>
      <w:sz w:val="22"/>
      <w:szCs w:val="22"/>
      <w:lang w:val="en-GB" w:eastAsia="en-US"/>
    </w:rPr>
  </w:style>
  <w:style w:type="paragraph" w:customStyle="1" w:styleId="Level3Title">
    <w:name w:val="Level3Title"/>
    <w:basedOn w:val="Level2Title"/>
    <w:link w:val="Level3TitleCarcter"/>
    <w:qFormat/>
    <w:rsid w:val="00352607"/>
    <w:pPr>
      <w:numPr>
        <w:ilvl w:val="2"/>
      </w:numPr>
    </w:pPr>
    <w:rPr>
      <w:b w:val="0"/>
    </w:rPr>
  </w:style>
  <w:style w:type="paragraph" w:customStyle="1" w:styleId="TableCaption">
    <w:name w:val="Table Caption"/>
    <w:basedOn w:val="FigureCaption"/>
    <w:link w:val="TableCaptionCarcter"/>
    <w:qFormat/>
    <w:rsid w:val="00147E4B"/>
    <w:pPr>
      <w:spacing w:before="240" w:after="120"/>
    </w:pPr>
  </w:style>
  <w:style w:type="character" w:customStyle="1" w:styleId="Level2TitleCarcter">
    <w:name w:val="Level2Title Carácter"/>
    <w:link w:val="Level2Title"/>
    <w:rsid w:val="00AF213F"/>
    <w:rPr>
      <w:rFonts w:ascii="Calibri" w:hAnsi="Calibri"/>
      <w:b/>
      <w:sz w:val="18"/>
      <w:szCs w:val="24"/>
      <w:lang w:val="en-GB" w:eastAsia="en-US" w:bidi="ar-SA"/>
    </w:rPr>
  </w:style>
  <w:style w:type="character" w:customStyle="1" w:styleId="Level3TitleCarcter">
    <w:name w:val="Level3Title Carácter"/>
    <w:link w:val="Level3Title"/>
    <w:rsid w:val="00352607"/>
    <w:rPr>
      <w:rFonts w:ascii="Calibri" w:hAnsi="Calibri" w:cs="Calibri"/>
      <w:b w:val="0"/>
      <w:sz w:val="18"/>
      <w:szCs w:val="24"/>
      <w:lang w:val="en-GB" w:eastAsia="en-US" w:bidi="ar-SA"/>
    </w:rPr>
  </w:style>
  <w:style w:type="paragraph" w:styleId="Didascalia">
    <w:name w:val="caption"/>
    <w:basedOn w:val="Normale"/>
    <w:next w:val="Normale"/>
    <w:qFormat/>
    <w:rsid w:val="00F3670B"/>
    <w:rPr>
      <w:b/>
      <w:bCs/>
      <w:szCs w:val="20"/>
    </w:rPr>
  </w:style>
  <w:style w:type="character" w:customStyle="1" w:styleId="TableCaptionCarcter">
    <w:name w:val="Table Caption Carácter"/>
    <w:link w:val="TableCaption"/>
    <w:rsid w:val="00147E4B"/>
    <w:rPr>
      <w:rFonts w:ascii="Calibri" w:hAnsi="Calibri" w:cs="Calibri"/>
      <w:sz w:val="16"/>
      <w:szCs w:val="24"/>
      <w:lang w:val="en-GB" w:eastAsia="en-US"/>
    </w:rPr>
  </w:style>
  <w:style w:type="character" w:customStyle="1" w:styleId="Level1TitleCarcter">
    <w:name w:val="Level1Title Carácter"/>
    <w:link w:val="Level1Title"/>
    <w:rsid w:val="00905FD1"/>
    <w:rPr>
      <w:rFonts w:ascii="Calibri" w:hAnsi="Calibri"/>
      <w:b/>
      <w:bCs/>
      <w:caps/>
      <w:kern w:val="32"/>
      <w:szCs w:val="32"/>
      <w:lang w:val="en-GB" w:eastAsia="en-US" w:bidi="ar-SA"/>
    </w:rPr>
  </w:style>
  <w:style w:type="character" w:customStyle="1" w:styleId="NoNumberFirstSectionCarcter">
    <w:name w:val="NoNumberFirstSection Carácter"/>
    <w:link w:val="NoNumberFirstSection"/>
    <w:rsid w:val="00222485"/>
    <w:rPr>
      <w:rFonts w:ascii="Calibri" w:hAnsi="Calibri" w:cs="Calibri"/>
      <w:b w:val="0"/>
      <w:bCs w:val="0"/>
      <w:caps w:val="0"/>
      <w:kern w:val="32"/>
      <w:szCs w:val="32"/>
      <w:lang w:val="en-GB" w:eastAsia="en-US" w:bidi="ar-SA"/>
    </w:rPr>
  </w:style>
  <w:style w:type="paragraph" w:customStyle="1" w:styleId="Section">
    <w:name w:val="Section"/>
    <w:basedOn w:val="Normale"/>
    <w:link w:val="SectionCarcter"/>
    <w:qFormat/>
    <w:rsid w:val="0095317F"/>
    <w:pPr>
      <w:spacing w:before="120" w:after="120"/>
      <w:ind w:firstLine="0"/>
      <w:jc w:val="left"/>
    </w:pPr>
    <w:rPr>
      <w:rFonts w:ascii="Calibri" w:hAnsi="Calibri" w:cs="Calibri"/>
      <w:sz w:val="16"/>
      <w:szCs w:val="16"/>
      <w:lang w:val="en-US"/>
    </w:rPr>
  </w:style>
  <w:style w:type="character" w:customStyle="1" w:styleId="SectionCarcter">
    <w:name w:val="Section Carácter"/>
    <w:link w:val="Section"/>
    <w:rsid w:val="0095317F"/>
    <w:rPr>
      <w:rFonts w:ascii="Calibri" w:hAnsi="Calibri" w:cs="Calibri"/>
      <w:sz w:val="16"/>
      <w:szCs w:val="16"/>
      <w:lang w:val="en-US" w:eastAsia="en-US"/>
    </w:rPr>
  </w:style>
  <w:style w:type="paragraph" w:customStyle="1" w:styleId="SectionName">
    <w:name w:val="Section Name"/>
    <w:basedOn w:val="Section"/>
    <w:link w:val="SectionNameCarcter"/>
    <w:qFormat/>
    <w:rsid w:val="0095317F"/>
    <w:pPr>
      <w:spacing w:before="240"/>
    </w:pPr>
    <w:rPr>
      <w:b/>
    </w:rPr>
  </w:style>
  <w:style w:type="character" w:customStyle="1" w:styleId="SectionNameCarcter">
    <w:name w:val="Section Name Carácter"/>
    <w:link w:val="SectionName"/>
    <w:rsid w:val="0095317F"/>
    <w:rPr>
      <w:rFonts w:ascii="Calibri" w:hAnsi="Calibri" w:cs="Calibri"/>
      <w:b/>
      <w:sz w:val="16"/>
      <w:szCs w:val="16"/>
      <w:lang w:val="en-US" w:eastAsia="en-US"/>
    </w:rPr>
  </w:style>
  <w:style w:type="paragraph" w:styleId="Paragrafoelenco">
    <w:name w:val="List Paragraph"/>
    <w:basedOn w:val="Normale"/>
    <w:uiPriority w:val="34"/>
    <w:qFormat/>
    <w:rsid w:val="00204D79"/>
    <w:pPr>
      <w:ind w:left="720"/>
      <w:contextualSpacing/>
    </w:pPr>
  </w:style>
  <w:style w:type="character" w:styleId="Collegamentoipertestuale">
    <w:name w:val="Hyperlink"/>
    <w:basedOn w:val="Carpredefinitoparagrafo"/>
    <w:rsid w:val="00C83914"/>
    <w:rPr>
      <w:color w:val="0563C1" w:themeColor="hyperlink"/>
      <w:u w:val="single"/>
    </w:rPr>
  </w:style>
  <w:style w:type="character" w:styleId="Rimandocommento">
    <w:name w:val="annotation reference"/>
    <w:basedOn w:val="Carpredefinitoparagrafo"/>
    <w:rsid w:val="00CF101E"/>
    <w:rPr>
      <w:sz w:val="16"/>
      <w:szCs w:val="16"/>
    </w:rPr>
  </w:style>
  <w:style w:type="paragraph" w:styleId="Testocommento">
    <w:name w:val="annotation text"/>
    <w:basedOn w:val="Normale"/>
    <w:link w:val="TestocommentoCarattere"/>
    <w:rsid w:val="00CF101E"/>
    <w:rPr>
      <w:szCs w:val="20"/>
    </w:rPr>
  </w:style>
  <w:style w:type="character" w:customStyle="1" w:styleId="TestocommentoCarattere">
    <w:name w:val="Testo commento Carattere"/>
    <w:basedOn w:val="Carpredefinitoparagrafo"/>
    <w:link w:val="Testocommento"/>
    <w:rsid w:val="00CF101E"/>
    <w:rPr>
      <w:rFonts w:ascii="Garamond" w:hAnsi="Garamond"/>
      <w:lang w:val="en-GB" w:eastAsia="en-US"/>
    </w:rPr>
  </w:style>
  <w:style w:type="paragraph" w:styleId="Soggettocommento">
    <w:name w:val="annotation subject"/>
    <w:basedOn w:val="Testocommento"/>
    <w:next w:val="Testocommento"/>
    <w:link w:val="SoggettocommentoCarattere"/>
    <w:rsid w:val="00CF101E"/>
    <w:rPr>
      <w:b/>
      <w:bCs/>
    </w:rPr>
  </w:style>
  <w:style w:type="character" w:customStyle="1" w:styleId="SoggettocommentoCarattere">
    <w:name w:val="Soggetto commento Carattere"/>
    <w:basedOn w:val="TestocommentoCarattere"/>
    <w:link w:val="Soggettocommento"/>
    <w:rsid w:val="00CF101E"/>
    <w:rPr>
      <w:rFonts w:ascii="Garamond" w:hAnsi="Garamond"/>
      <w:b/>
      <w:bCs/>
      <w:lang w:val="en-GB" w:eastAsia="en-US"/>
    </w:rPr>
  </w:style>
  <w:style w:type="paragraph" w:styleId="Revisione">
    <w:name w:val="Revision"/>
    <w:hidden/>
    <w:uiPriority w:val="99"/>
    <w:semiHidden/>
    <w:rsid w:val="00F645DE"/>
    <w:rPr>
      <w:rFonts w:ascii="Garamond" w:hAnsi="Garamond"/>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9698109">
      <w:bodyDiv w:val="1"/>
      <w:marLeft w:val="0"/>
      <w:marRight w:val="0"/>
      <w:marTop w:val="0"/>
      <w:marBottom w:val="0"/>
      <w:divBdr>
        <w:top w:val="none" w:sz="0" w:space="0" w:color="auto"/>
        <w:left w:val="none" w:sz="0" w:space="0" w:color="auto"/>
        <w:bottom w:val="none" w:sz="0" w:space="0" w:color="auto"/>
        <w:right w:val="none" w:sz="0" w:space="0" w:color="auto"/>
      </w:divBdr>
    </w:div>
    <w:div w:id="1715495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26.png"/><Relationship Id="rId63" Type="http://schemas.openxmlformats.org/officeDocument/2006/relationships/image" Target="media/image46.emf"/><Relationship Id="rId68" Type="http://schemas.openxmlformats.org/officeDocument/2006/relationships/image" Target="media/image51.emf"/><Relationship Id="rId84" Type="http://schemas.openxmlformats.org/officeDocument/2006/relationships/image" Target="media/image67.emf"/><Relationship Id="rId89" Type="http://schemas.openxmlformats.org/officeDocument/2006/relationships/image" Target="media/image70.emf"/><Relationship Id="rId16" Type="http://schemas.openxmlformats.org/officeDocument/2006/relationships/image" Target="media/image7.emf"/><Relationship Id="rId11" Type="http://schemas.openxmlformats.org/officeDocument/2006/relationships/image" Target="media/image2.jpeg"/><Relationship Id="rId37" Type="http://schemas.openxmlformats.org/officeDocument/2006/relationships/image" Target="media/image22.png"/><Relationship Id="rId53" Type="http://schemas.openxmlformats.org/officeDocument/2006/relationships/image" Target="media/image36.emf"/><Relationship Id="rId58" Type="http://schemas.openxmlformats.org/officeDocument/2006/relationships/image" Target="media/image41.png"/><Relationship Id="rId74" Type="http://schemas.openxmlformats.org/officeDocument/2006/relationships/image" Target="media/image57.emf"/><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theme" Target="theme/theme1.xml"/><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image" Target="media/image30.png"/><Relationship Id="rId48" Type="http://schemas.openxmlformats.org/officeDocument/2006/relationships/image" Target="media/image27.emf"/><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5.emf"/><Relationship Id="rId80" Type="http://schemas.openxmlformats.org/officeDocument/2006/relationships/image" Target="media/image63.emf"/><Relationship Id="rId85" Type="http://schemas.openxmlformats.org/officeDocument/2006/relationships/image" Target="media/image68.emf"/><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0.emf"/><Relationship Id="rId38" Type="http://schemas.openxmlformats.org/officeDocument/2006/relationships/image" Target="media/image23.png"/><Relationship Id="rId46" Type="http://schemas.openxmlformats.org/officeDocument/2006/relationships/image" Target="media/image33.png"/><Relationship Id="rId59" Type="http://schemas.openxmlformats.org/officeDocument/2006/relationships/image" Target="media/image42.png"/><Relationship Id="rId67" Type="http://schemas.openxmlformats.org/officeDocument/2006/relationships/image" Target="media/image50.emf"/><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37.emf"/><Relationship Id="rId62" Type="http://schemas.openxmlformats.org/officeDocument/2006/relationships/image" Target="media/image45.emf"/><Relationship Id="rId70" Type="http://schemas.openxmlformats.org/officeDocument/2006/relationships/image" Target="media/image53.emf"/><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69.png"/><Relationship Id="rId91" Type="http://schemas.openxmlformats.org/officeDocument/2006/relationships/image" Target="media/image72.emf"/><Relationship Id="rId96"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1.png"/><Relationship Id="rId49" Type="http://schemas.openxmlformats.org/officeDocument/2006/relationships/image" Target="media/image28.emf"/><Relationship Id="rId57" Type="http://schemas.openxmlformats.org/officeDocument/2006/relationships/image" Target="media/image40.emf"/><Relationship Id="rId10" Type="http://schemas.openxmlformats.org/officeDocument/2006/relationships/footer" Target="footer2.xml"/><Relationship Id="rId44" Type="http://schemas.openxmlformats.org/officeDocument/2006/relationships/image" Target="media/image31.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73.emf"/><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tiff"/><Relationship Id="rId18" Type="http://schemas.openxmlformats.org/officeDocument/2006/relationships/image" Target="media/image9.tiff"/><Relationship Id="rId39" Type="http://schemas.openxmlformats.org/officeDocument/2006/relationships/image" Target="media/image24.png"/><Relationship Id="rId34" Type="http://schemas.openxmlformats.org/officeDocument/2006/relationships/image" Target="media/image21.emf"/><Relationship Id="rId50" Type="http://schemas.openxmlformats.org/officeDocument/2006/relationships/image" Target="media/image29.emf"/><Relationship Id="rId55" Type="http://schemas.openxmlformats.org/officeDocument/2006/relationships/image" Target="media/image38.emf"/><Relationship Id="rId76" Type="http://schemas.openxmlformats.org/officeDocument/2006/relationships/image" Target="media/image59.emf"/><Relationship Id="rId97"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header" Target="header2.xml"/><Relationship Id="rId2" Type="http://schemas.openxmlformats.org/officeDocument/2006/relationships/numbering" Target="numbering.xml"/><Relationship Id="rId24" Type="http://schemas.openxmlformats.org/officeDocument/2006/relationships/image" Target="media/image15.png"/><Relationship Id="rId40" Type="http://schemas.openxmlformats.org/officeDocument/2006/relationships/image" Target="media/image25.png"/><Relationship Id="rId45" Type="http://schemas.openxmlformats.org/officeDocument/2006/relationships/image" Target="media/image32.png"/><Relationship Id="rId66" Type="http://schemas.openxmlformats.org/officeDocument/2006/relationships/image" Target="media/image49.png"/><Relationship Id="rId87" Type="http://schemas.openxmlformats.org/officeDocument/2006/relationships/image" Target="media/image74.emf"/><Relationship Id="rId61" Type="http://schemas.openxmlformats.org/officeDocument/2006/relationships/image" Target="media/image44.emf"/><Relationship Id="rId82" Type="http://schemas.openxmlformats.org/officeDocument/2006/relationships/image" Target="media/image65.png"/><Relationship Id="rId19" Type="http://schemas.openxmlformats.org/officeDocument/2006/relationships/image" Target="media/image10.emf"/><Relationship Id="rId14" Type="http://schemas.openxmlformats.org/officeDocument/2006/relationships/image" Target="media/image5.PN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Ablage\WebProjekte\acta.imeko.org\Template%20Acta%20IMEKOv2.do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3557DD-8FF8-4ED7-953E-91EBC261E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Acta IMEKOv2.doc</Template>
  <TotalTime>944</TotalTime>
  <Pages>10</Pages>
  <Words>5988</Words>
  <Characters>34132</Characters>
  <Application>Microsoft Office Word</Application>
  <DocSecurity>0</DocSecurity>
  <Lines>284</Lines>
  <Paragraphs>80</Paragraphs>
  <ScaleCrop>false</ScaleCrop>
  <HeadingPairs>
    <vt:vector size="8" baseType="variant">
      <vt:variant>
        <vt:lpstr>Titolo</vt:lpstr>
      </vt:variant>
      <vt:variant>
        <vt:i4>1</vt:i4>
      </vt:variant>
      <vt:variant>
        <vt:lpstr>Title</vt:lpstr>
      </vt:variant>
      <vt:variant>
        <vt:i4>1</vt:i4>
      </vt:variant>
      <vt:variant>
        <vt:lpstr>Titel</vt:lpstr>
      </vt:variant>
      <vt:variant>
        <vt:i4>1</vt:i4>
      </vt:variant>
      <vt:variant>
        <vt:lpstr>Título</vt:lpstr>
      </vt:variant>
      <vt:variant>
        <vt:i4>1</vt:i4>
      </vt:variant>
    </vt:vector>
  </HeadingPairs>
  <TitlesOfParts>
    <vt:vector size="4" baseType="lpstr">
      <vt:lpstr>Acta IMEKO, Title</vt:lpstr>
      <vt:lpstr>Acta IMEKO, Title</vt:lpstr>
      <vt:lpstr>Acta IMEKO, Title</vt:lpstr>
      <vt:lpstr>Acta IMEKO, Title</vt:lpstr>
    </vt:vector>
  </TitlesOfParts>
  <Company>IMEKO</Company>
  <LinksUpToDate>false</LinksUpToDate>
  <CharactersWithSpaces>40040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IMEKO, Title</dc:title>
  <dc:subject/>
  <dc:creator>Author</dc:creator>
  <cp:keywords/>
  <cp:lastModifiedBy>luisa bhu</cp:lastModifiedBy>
  <cp:revision>8</cp:revision>
  <cp:lastPrinted>2011-12-30T21:44:00Z</cp:lastPrinted>
  <dcterms:created xsi:type="dcterms:W3CDTF">2021-03-06T17:35:00Z</dcterms:created>
  <dcterms:modified xsi:type="dcterms:W3CDTF">2021-03-07T09:57:00Z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EquationSection">
    <vt:lpwstr>1</vt:lpwstr>
  </property>
  <property fmtid="{D5CDD505-2E9C-101B-9397-08002B2CF9AE}" pid="4" name="SercoClassification">
    <vt:lpwstr>Not an NPL document (No visible marking)</vt:lpwstr>
  </property>
  <property fmtid="{D5CDD505-2E9C-101B-9397-08002B2CF9AE}" pid="5" name="aliashDocumentMarking">
    <vt:lpwstr/>
  </property>
  <property fmtid="{D5CDD505-2E9C-101B-9397-08002B2CF9AE}" pid="6" name="MTWinEqns">
    <vt:bool>true</vt:bool>
  </property>
  <property fmtid="{D5CDD505-2E9C-101B-9397-08002B2CF9AE}" pid="7" name="Acta IMEKO Issue Month">
    <vt:lpwstr>January</vt:lpwstr>
  </property>
  <property fmtid="{D5CDD505-2E9C-101B-9397-08002B2CF9AE}" pid="8" name="Acta IMEKO Issue Year">
    <vt:i4>2014</vt:i4>
  </property>
  <property fmtid="{D5CDD505-2E9C-101B-9397-08002B2CF9AE}" pid="9" name="Acta IMEKO Issue Volume">
    <vt:i4>3</vt:i4>
  </property>
  <property fmtid="{D5CDD505-2E9C-101B-9397-08002B2CF9AE}" pid="10" name="Acta IMEKO Issue Number">
    <vt:i4>1</vt:i4>
  </property>
  <property fmtid="{D5CDD505-2E9C-101B-9397-08002B2CF9AE}" pid="11" name="Acta IMEKO Article Number">
    <vt:i4>1</vt:i4>
  </property>
</Properties>
</file>