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F5F1CD" w14:textId="1AC55D5D" w:rsidR="00927A5F" w:rsidRDefault="00827A38" w:rsidP="00784462">
      <w:pPr>
        <w:spacing w:line="276" w:lineRule="auto"/>
        <w:jc w:val="both"/>
        <w:rPr>
          <w:rFonts w:cs="Times New Roman"/>
          <w:i/>
        </w:rPr>
      </w:pPr>
      <w:bookmarkStart w:id="0" w:name="_GoBack"/>
      <w:bookmarkEnd w:id="0"/>
      <w:r w:rsidRPr="00927A5F">
        <w:rPr>
          <w:rFonts w:cs="Times New Roman"/>
          <w:i/>
        </w:rPr>
        <w:tab/>
      </w:r>
      <w:r w:rsidRPr="00927A5F">
        <w:rPr>
          <w:rFonts w:cs="Times New Roman"/>
          <w:i/>
        </w:rPr>
        <w:tab/>
      </w:r>
      <w:r w:rsidRPr="00927A5F">
        <w:rPr>
          <w:rFonts w:cs="Times New Roman"/>
          <w:i/>
        </w:rPr>
        <w:tab/>
      </w:r>
      <w:r w:rsidRPr="00927A5F">
        <w:rPr>
          <w:rFonts w:cs="Times New Roman"/>
          <w:i/>
        </w:rPr>
        <w:tab/>
      </w:r>
      <w:r w:rsidRPr="00927A5F">
        <w:rPr>
          <w:rFonts w:cs="Times New Roman"/>
          <w:i/>
        </w:rPr>
        <w:tab/>
      </w:r>
    </w:p>
    <w:p w14:paraId="284A4F9C" w14:textId="77777777" w:rsidR="000E21F8" w:rsidRDefault="000E21F8" w:rsidP="000E21F8">
      <w:pPr>
        <w:spacing w:line="320" w:lineRule="exact"/>
        <w:jc w:val="both"/>
        <w:rPr>
          <w:rFonts w:cs="Times New Roman"/>
          <w:lang w:val="en-GB"/>
        </w:rPr>
      </w:pPr>
      <w:r w:rsidRPr="000E21F8">
        <w:rPr>
          <w:rFonts w:cs="Times New Roman"/>
          <w:lang w:val="en-GB"/>
        </w:rPr>
        <w:t>Dear Editor,</w:t>
      </w:r>
    </w:p>
    <w:p w14:paraId="1B8E6CFD" w14:textId="77777777" w:rsidR="000E21F8" w:rsidRPr="000E21F8" w:rsidRDefault="000E21F8" w:rsidP="000E21F8">
      <w:pPr>
        <w:spacing w:line="320" w:lineRule="exact"/>
        <w:jc w:val="both"/>
        <w:rPr>
          <w:rFonts w:cs="Times New Roman"/>
          <w:lang w:val="en-GB"/>
        </w:rPr>
      </w:pPr>
    </w:p>
    <w:p w14:paraId="45DCE8B7" w14:textId="77777777" w:rsidR="000E21F8" w:rsidRDefault="000E21F8" w:rsidP="000E21F8">
      <w:pPr>
        <w:spacing w:line="320" w:lineRule="exact"/>
        <w:jc w:val="both"/>
        <w:rPr>
          <w:rFonts w:cs="Times New Roman"/>
          <w:lang w:val="en-GB"/>
        </w:rPr>
      </w:pPr>
      <w:r w:rsidRPr="000E21F8">
        <w:rPr>
          <w:rFonts w:cs="Times New Roman"/>
          <w:lang w:val="en-GB"/>
        </w:rPr>
        <w:t>I would like to submit the manuscript entitled “</w:t>
      </w:r>
      <w:r w:rsidRPr="000E21F8">
        <w:rPr>
          <w:rFonts w:cs="Times New Roman"/>
          <w:b/>
          <w:bCs/>
          <w:i/>
          <w:iCs/>
          <w:lang w:val="en-GB"/>
        </w:rPr>
        <w:t xml:space="preserve">The importance of sound velocity determination for bathymetric survey” </w:t>
      </w:r>
      <w:r w:rsidRPr="000E21F8">
        <w:rPr>
          <w:rFonts w:cs="Times New Roman"/>
          <w:lang w:val="en-GB"/>
        </w:rPr>
        <w:t xml:space="preserve">by Pier Paolo Amoroso and Claudio Parente, to be considered for a publication on </w:t>
      </w:r>
      <w:proofErr w:type="spellStart"/>
      <w:r w:rsidRPr="000E21F8">
        <w:rPr>
          <w:rFonts w:cs="Times New Roman"/>
          <w:lang w:val="en-GB"/>
        </w:rPr>
        <w:t>Acta</w:t>
      </w:r>
      <w:proofErr w:type="spellEnd"/>
      <w:r w:rsidRPr="000E21F8">
        <w:rPr>
          <w:rFonts w:cs="Times New Roman"/>
          <w:lang w:val="en-GB"/>
        </w:rPr>
        <w:t xml:space="preserve"> IMEKO journal. Please, if approved, consider the possibility to include it in the special issue dedicated to </w:t>
      </w:r>
      <w:r w:rsidRPr="000E21F8">
        <w:rPr>
          <w:rFonts w:cs="Times New Roman"/>
          <w:b/>
          <w:bCs/>
          <w:lang w:val="en-GB"/>
        </w:rPr>
        <w:t>2020 IMEKO TC-19 International Workshop on Metrology for the Sea</w:t>
      </w:r>
      <w:r w:rsidRPr="000E21F8">
        <w:rPr>
          <w:rFonts w:cs="Times New Roman"/>
          <w:lang w:val="en-GB"/>
        </w:rPr>
        <w:t xml:space="preserve">. </w:t>
      </w:r>
    </w:p>
    <w:p w14:paraId="41F7DF15" w14:textId="77777777" w:rsidR="000E21F8" w:rsidRPr="000E21F8" w:rsidRDefault="000E21F8" w:rsidP="000E21F8">
      <w:pPr>
        <w:spacing w:line="320" w:lineRule="exact"/>
        <w:jc w:val="both"/>
        <w:rPr>
          <w:rFonts w:cs="Times New Roman"/>
          <w:lang w:val="en-GB"/>
        </w:rPr>
      </w:pPr>
    </w:p>
    <w:p w14:paraId="46D8948A" w14:textId="77777777" w:rsidR="000E21F8" w:rsidRDefault="000E21F8" w:rsidP="000E21F8">
      <w:pPr>
        <w:spacing w:line="320" w:lineRule="exact"/>
        <w:jc w:val="both"/>
        <w:rPr>
          <w:rFonts w:cs="Times New Roman"/>
          <w:bCs/>
          <w:lang w:val="en-GB"/>
        </w:rPr>
      </w:pPr>
      <w:r w:rsidRPr="000E21F8">
        <w:rPr>
          <w:rFonts w:cs="Times New Roman"/>
          <w:lang w:val="en-GB"/>
        </w:rPr>
        <w:t xml:space="preserve">The paper aims to </w:t>
      </w:r>
      <w:r w:rsidRPr="000E21F8">
        <w:rPr>
          <w:rFonts w:cs="Times New Roman"/>
          <w:bCs/>
          <w:lang w:val="en-GB"/>
        </w:rPr>
        <w:t>analyse the role of sound velocity determination in bathymetric survey and its impact on the accuracy of depth measurement. The experiments are conducted on data set provided by “</w:t>
      </w:r>
      <w:proofErr w:type="spellStart"/>
      <w:r w:rsidRPr="000E21F8">
        <w:rPr>
          <w:rFonts w:cs="Times New Roman"/>
          <w:bCs/>
          <w:lang w:val="en-GB"/>
        </w:rPr>
        <w:t>Istituto</w:t>
      </w:r>
      <w:proofErr w:type="spellEnd"/>
      <w:r w:rsidRPr="000E21F8">
        <w:rPr>
          <w:rFonts w:cs="Times New Roman"/>
          <w:bCs/>
          <w:lang w:val="en-GB"/>
        </w:rPr>
        <w:t xml:space="preserve"> </w:t>
      </w:r>
      <w:proofErr w:type="spellStart"/>
      <w:r w:rsidRPr="000E21F8">
        <w:rPr>
          <w:rFonts w:cs="Times New Roman"/>
          <w:bCs/>
          <w:lang w:val="en-GB"/>
        </w:rPr>
        <w:t>Idrografico</w:t>
      </w:r>
      <w:proofErr w:type="spellEnd"/>
      <w:r w:rsidRPr="000E21F8">
        <w:rPr>
          <w:rFonts w:cs="Times New Roman"/>
          <w:bCs/>
          <w:lang w:val="en-GB"/>
        </w:rPr>
        <w:t xml:space="preserve"> </w:t>
      </w:r>
      <w:proofErr w:type="spellStart"/>
      <w:r w:rsidRPr="000E21F8">
        <w:rPr>
          <w:rFonts w:cs="Times New Roman"/>
          <w:bCs/>
          <w:lang w:val="en-GB"/>
        </w:rPr>
        <w:t>della</w:t>
      </w:r>
      <w:proofErr w:type="spellEnd"/>
      <w:r w:rsidRPr="000E21F8">
        <w:rPr>
          <w:rFonts w:cs="Times New Roman"/>
          <w:bCs/>
          <w:lang w:val="en-GB"/>
        </w:rPr>
        <w:t xml:space="preserve"> Marina </w:t>
      </w:r>
      <w:proofErr w:type="spellStart"/>
      <w:r w:rsidRPr="000E21F8">
        <w:rPr>
          <w:rFonts w:cs="Times New Roman"/>
          <w:bCs/>
          <w:lang w:val="en-GB"/>
        </w:rPr>
        <w:t>Militare</w:t>
      </w:r>
      <w:proofErr w:type="spellEnd"/>
      <w:r w:rsidRPr="000E21F8">
        <w:rPr>
          <w:rFonts w:cs="Times New Roman"/>
          <w:bCs/>
          <w:lang w:val="en-GB"/>
        </w:rPr>
        <w:t xml:space="preserve"> </w:t>
      </w:r>
      <w:proofErr w:type="spellStart"/>
      <w:r w:rsidRPr="000E21F8">
        <w:rPr>
          <w:rFonts w:cs="Times New Roman"/>
          <w:bCs/>
          <w:lang w:val="en-GB"/>
        </w:rPr>
        <w:t>Italiana</w:t>
      </w:r>
      <w:proofErr w:type="spellEnd"/>
      <w:r w:rsidRPr="000E21F8">
        <w:rPr>
          <w:rFonts w:cs="Times New Roman"/>
          <w:bCs/>
          <w:lang w:val="en-GB"/>
        </w:rPr>
        <w:t xml:space="preserve">” (IIM), the official Hydrographic Office for Italy, and acquired in the </w:t>
      </w:r>
      <w:proofErr w:type="spellStart"/>
      <w:r w:rsidRPr="000E21F8">
        <w:rPr>
          <w:rFonts w:cs="Times New Roman"/>
          <w:bCs/>
          <w:lang w:val="en-GB"/>
        </w:rPr>
        <w:t>Ligurian</w:t>
      </w:r>
      <w:proofErr w:type="spellEnd"/>
      <w:r w:rsidRPr="000E21F8">
        <w:rPr>
          <w:rFonts w:cs="Times New Roman"/>
          <w:bCs/>
          <w:lang w:val="en-GB"/>
        </w:rPr>
        <w:t xml:space="preserve"> sea. In our case, the formulas of Chen &amp; </w:t>
      </w:r>
      <w:proofErr w:type="spellStart"/>
      <w:r w:rsidRPr="000E21F8">
        <w:rPr>
          <w:rFonts w:cs="Times New Roman"/>
          <w:bCs/>
          <w:lang w:val="en-GB"/>
        </w:rPr>
        <w:t>Millero</w:t>
      </w:r>
      <w:proofErr w:type="spellEnd"/>
      <w:r w:rsidRPr="000E21F8">
        <w:rPr>
          <w:rFonts w:cs="Times New Roman"/>
          <w:bCs/>
          <w:lang w:val="en-GB"/>
        </w:rPr>
        <w:t xml:space="preserve"> (UNESCO), </w:t>
      </w:r>
      <w:proofErr w:type="spellStart"/>
      <w:r w:rsidRPr="000E21F8">
        <w:rPr>
          <w:rFonts w:cs="Times New Roman"/>
          <w:bCs/>
          <w:lang w:val="en-GB"/>
        </w:rPr>
        <w:t>Medwin</w:t>
      </w:r>
      <w:proofErr w:type="spellEnd"/>
      <w:r w:rsidRPr="000E21F8">
        <w:rPr>
          <w:rFonts w:cs="Times New Roman"/>
          <w:bCs/>
          <w:lang w:val="en-GB"/>
        </w:rPr>
        <w:t xml:space="preserve"> and Mackenzie were applied. Introducing errors on chemical-physical parameters of the water column, the results highlight their impacts on sound velocity determination and subsequently a decrease of the depth measurement accuracy. </w:t>
      </w:r>
    </w:p>
    <w:p w14:paraId="5D35F2CE" w14:textId="77777777" w:rsidR="000E21F8" w:rsidRPr="000E21F8" w:rsidRDefault="000E21F8" w:rsidP="000E21F8">
      <w:pPr>
        <w:spacing w:line="320" w:lineRule="exact"/>
        <w:jc w:val="both"/>
        <w:rPr>
          <w:rFonts w:cs="Times New Roman"/>
          <w:bCs/>
          <w:lang w:val="en-GB"/>
        </w:rPr>
      </w:pPr>
    </w:p>
    <w:p w14:paraId="7DC746B9" w14:textId="77777777" w:rsidR="000E21F8" w:rsidRDefault="000E21F8" w:rsidP="000E21F8">
      <w:pPr>
        <w:spacing w:line="320" w:lineRule="exact"/>
        <w:jc w:val="both"/>
        <w:rPr>
          <w:rFonts w:cs="Times New Roman"/>
          <w:lang w:val="en-GB"/>
        </w:rPr>
      </w:pPr>
      <w:r w:rsidRPr="000E21F8">
        <w:rPr>
          <w:rFonts w:cs="Times New Roman"/>
          <w:lang w:val="en-GB"/>
        </w:rPr>
        <w:t xml:space="preserve">We declare that this manuscript is original, has not been published before and </w:t>
      </w:r>
      <w:proofErr w:type="spellStart"/>
      <w:r w:rsidRPr="000E21F8">
        <w:rPr>
          <w:rFonts w:cs="Times New Roman"/>
          <w:lang w:val="en-GB"/>
        </w:rPr>
        <w:t>its</w:t>
      </w:r>
      <w:proofErr w:type="spellEnd"/>
      <w:r w:rsidRPr="000E21F8">
        <w:rPr>
          <w:rFonts w:cs="Times New Roman"/>
          <w:lang w:val="en-GB"/>
        </w:rPr>
        <w:t xml:space="preserve"> not currently being considered for publication elsewhere.</w:t>
      </w:r>
    </w:p>
    <w:p w14:paraId="79B0C24B" w14:textId="77777777" w:rsidR="000E21F8" w:rsidRPr="000E21F8" w:rsidRDefault="000E21F8" w:rsidP="000E21F8">
      <w:pPr>
        <w:spacing w:line="320" w:lineRule="exact"/>
        <w:jc w:val="both"/>
        <w:rPr>
          <w:rFonts w:cs="Times New Roman"/>
          <w:lang w:val="en-GB"/>
        </w:rPr>
      </w:pPr>
    </w:p>
    <w:p w14:paraId="60F12A2E" w14:textId="77777777" w:rsidR="000E21F8" w:rsidRPr="000E21F8" w:rsidRDefault="000E21F8" w:rsidP="000E21F8">
      <w:pPr>
        <w:spacing w:line="320" w:lineRule="exact"/>
        <w:jc w:val="both"/>
        <w:rPr>
          <w:rFonts w:cs="Times New Roman"/>
          <w:lang w:val="en-GB"/>
        </w:rPr>
      </w:pPr>
      <w:r w:rsidRPr="000E21F8">
        <w:rPr>
          <w:rFonts w:cs="Times New Roman"/>
          <w:lang w:val="en-GB"/>
        </w:rPr>
        <w:t>We declare no conflict of interest associated with this publication.</w:t>
      </w:r>
    </w:p>
    <w:p w14:paraId="0D1AA1F3" w14:textId="77777777" w:rsidR="000E21F8" w:rsidRDefault="000E21F8" w:rsidP="000E21F8">
      <w:pPr>
        <w:spacing w:line="320" w:lineRule="exact"/>
        <w:jc w:val="both"/>
        <w:rPr>
          <w:rFonts w:cs="Times New Roman"/>
          <w:lang w:val="en-GB"/>
        </w:rPr>
      </w:pPr>
    </w:p>
    <w:p w14:paraId="1EEC1409" w14:textId="77777777" w:rsidR="000E21F8" w:rsidRPr="000E21F8" w:rsidRDefault="000E21F8" w:rsidP="000E21F8">
      <w:pPr>
        <w:spacing w:line="320" w:lineRule="exact"/>
        <w:jc w:val="both"/>
        <w:rPr>
          <w:rFonts w:cs="Times New Roman"/>
          <w:lang w:val="en-GB"/>
        </w:rPr>
      </w:pPr>
      <w:r w:rsidRPr="000E21F8">
        <w:rPr>
          <w:rFonts w:cs="Times New Roman"/>
          <w:lang w:val="en-GB"/>
        </w:rPr>
        <w:t>As a corresponding author, I confirm that the manuscript has been read and approved for submission by all the named authors.</w:t>
      </w:r>
    </w:p>
    <w:p w14:paraId="61C95145" w14:textId="77777777" w:rsidR="000E21F8" w:rsidRPr="000E21F8" w:rsidRDefault="000E21F8" w:rsidP="000E21F8">
      <w:pPr>
        <w:spacing w:line="320" w:lineRule="exact"/>
        <w:jc w:val="both"/>
        <w:rPr>
          <w:rFonts w:cs="Times New Roman"/>
          <w:lang w:val="en-GB"/>
        </w:rPr>
      </w:pPr>
    </w:p>
    <w:p w14:paraId="033FA028" w14:textId="77777777" w:rsidR="000E21F8" w:rsidRPr="000E21F8" w:rsidRDefault="000E21F8" w:rsidP="000E21F8">
      <w:pPr>
        <w:spacing w:line="320" w:lineRule="exact"/>
        <w:jc w:val="both"/>
        <w:rPr>
          <w:rFonts w:cs="Times New Roman"/>
          <w:lang w:val="en-GB"/>
        </w:rPr>
      </w:pPr>
      <w:r w:rsidRPr="000E21F8">
        <w:rPr>
          <w:rFonts w:cs="Times New Roman"/>
          <w:lang w:val="en-GB"/>
        </w:rPr>
        <w:t>Best Regards,</w:t>
      </w:r>
    </w:p>
    <w:p w14:paraId="3162D3C5" w14:textId="77777777" w:rsidR="00E27326" w:rsidRPr="00E27326" w:rsidRDefault="00E27326" w:rsidP="00E27326">
      <w:pPr>
        <w:spacing w:line="320" w:lineRule="exact"/>
        <w:jc w:val="both"/>
        <w:rPr>
          <w:rFonts w:cs="Times New Roman"/>
          <w:lang w:val="en-US"/>
        </w:rPr>
      </w:pPr>
    </w:p>
    <w:p w14:paraId="625686A3" w14:textId="13DCE01D" w:rsidR="00BB7B5E" w:rsidRDefault="00BB7B5E" w:rsidP="00E27326">
      <w:pPr>
        <w:spacing w:line="320" w:lineRule="exact"/>
        <w:jc w:val="both"/>
        <w:rPr>
          <w:rFonts w:cs="Times New Roman"/>
          <w:i/>
          <w:lang w:val="en-US"/>
        </w:rPr>
      </w:pPr>
      <w:r>
        <w:rPr>
          <w:rFonts w:cs="Times New Roman"/>
          <w:i/>
          <w:lang w:val="en-US"/>
        </w:rPr>
        <w:t xml:space="preserve">Naples, </w:t>
      </w:r>
      <w:r w:rsidR="000E21F8">
        <w:rPr>
          <w:rFonts w:cs="Times New Roman"/>
          <w:i/>
          <w:lang w:val="en-US"/>
        </w:rPr>
        <w:t>1 May</w:t>
      </w:r>
      <w:r w:rsidR="00E629B9">
        <w:rPr>
          <w:rFonts w:cs="Times New Roman"/>
          <w:i/>
          <w:lang w:val="en-US"/>
        </w:rPr>
        <w:t xml:space="preserve"> 2021</w:t>
      </w:r>
      <w:r>
        <w:rPr>
          <w:rFonts w:cs="Times New Roman"/>
          <w:i/>
          <w:lang w:val="en-US"/>
        </w:rPr>
        <w:tab/>
      </w:r>
      <w:r>
        <w:rPr>
          <w:rFonts w:cs="Times New Roman"/>
          <w:i/>
          <w:lang w:val="en-US"/>
        </w:rPr>
        <w:tab/>
      </w:r>
      <w:r>
        <w:rPr>
          <w:rFonts w:cs="Times New Roman"/>
          <w:i/>
          <w:lang w:val="en-US"/>
        </w:rPr>
        <w:tab/>
      </w:r>
      <w:r>
        <w:rPr>
          <w:rFonts w:cs="Times New Roman"/>
          <w:i/>
          <w:lang w:val="en-US"/>
        </w:rPr>
        <w:tab/>
      </w:r>
      <w:r>
        <w:rPr>
          <w:rFonts w:cs="Times New Roman"/>
          <w:i/>
          <w:lang w:val="en-US"/>
        </w:rPr>
        <w:tab/>
      </w:r>
      <w:r>
        <w:rPr>
          <w:rFonts w:cs="Times New Roman"/>
          <w:i/>
          <w:lang w:val="en-US"/>
        </w:rPr>
        <w:tab/>
      </w:r>
    </w:p>
    <w:p w14:paraId="123494ED" w14:textId="77777777" w:rsidR="00BB7B5E" w:rsidRDefault="00BB7B5E" w:rsidP="00BB7B5E">
      <w:pPr>
        <w:spacing w:line="320" w:lineRule="exact"/>
        <w:ind w:left="6372" w:firstLine="708"/>
        <w:jc w:val="both"/>
        <w:rPr>
          <w:rFonts w:cs="Times New Roman"/>
          <w:i/>
          <w:lang w:val="en-US"/>
        </w:rPr>
      </w:pPr>
    </w:p>
    <w:p w14:paraId="3762F04D" w14:textId="2C77FD13" w:rsidR="00E27326" w:rsidRPr="00E27326" w:rsidRDefault="00E27326" w:rsidP="00BB7B5E">
      <w:pPr>
        <w:spacing w:line="320" w:lineRule="exact"/>
        <w:ind w:left="6372" w:firstLine="708"/>
        <w:jc w:val="both"/>
        <w:rPr>
          <w:rFonts w:cs="Times New Roman"/>
          <w:i/>
          <w:lang w:val="en-US"/>
        </w:rPr>
      </w:pPr>
      <w:r w:rsidRPr="00E27326">
        <w:rPr>
          <w:rFonts w:cs="Times New Roman"/>
          <w:i/>
          <w:lang w:val="en-US"/>
        </w:rPr>
        <w:t>Claudio Parente</w:t>
      </w:r>
    </w:p>
    <w:p w14:paraId="4B9154D0" w14:textId="77777777" w:rsidR="0033299C" w:rsidRDefault="0033299C" w:rsidP="00E27326">
      <w:pPr>
        <w:spacing w:line="320" w:lineRule="exact"/>
        <w:jc w:val="both"/>
        <w:rPr>
          <w:rFonts w:eastAsia="MS Mincho" w:cs="Times New Roman"/>
          <w:sz w:val="22"/>
          <w:szCs w:val="22"/>
          <w:lang w:val="en-US"/>
        </w:rPr>
      </w:pPr>
    </w:p>
    <w:p w14:paraId="1CBB451B" w14:textId="77777777" w:rsidR="00EA03E6" w:rsidRDefault="00EA03E6" w:rsidP="00E27326">
      <w:pPr>
        <w:spacing w:line="320" w:lineRule="exact"/>
        <w:jc w:val="both"/>
        <w:rPr>
          <w:rFonts w:eastAsia="MS Mincho" w:cs="Times New Roman"/>
          <w:sz w:val="22"/>
          <w:szCs w:val="22"/>
          <w:lang w:val="en-US"/>
        </w:rPr>
      </w:pPr>
    </w:p>
    <w:p w14:paraId="3FB53FD6" w14:textId="77777777" w:rsidR="00EA03E6" w:rsidRPr="00E629B9" w:rsidRDefault="00EA03E6" w:rsidP="00EA03E6">
      <w:pPr>
        <w:rPr>
          <w:i/>
          <w:sz w:val="22"/>
          <w:szCs w:val="22"/>
          <w:lang w:val="en-US"/>
        </w:rPr>
      </w:pPr>
      <w:r w:rsidRPr="00E629B9">
        <w:rPr>
          <w:i/>
          <w:sz w:val="22"/>
          <w:szCs w:val="22"/>
          <w:lang w:val="en-US"/>
        </w:rPr>
        <w:t>Prof. Eng. Claudio Parente</w:t>
      </w:r>
      <w:r w:rsidRPr="00E629B9">
        <w:rPr>
          <w:i/>
          <w:sz w:val="22"/>
          <w:szCs w:val="22"/>
          <w:lang w:val="en-US"/>
        </w:rPr>
        <w:br/>
      </w:r>
      <w:proofErr w:type="spellStart"/>
      <w:r w:rsidRPr="00E629B9">
        <w:rPr>
          <w:i/>
          <w:sz w:val="22"/>
          <w:szCs w:val="22"/>
          <w:lang w:val="en-US"/>
        </w:rPr>
        <w:t>Phd</w:t>
      </w:r>
      <w:proofErr w:type="spellEnd"/>
      <w:r w:rsidRPr="00E629B9">
        <w:rPr>
          <w:i/>
          <w:sz w:val="22"/>
          <w:szCs w:val="22"/>
          <w:lang w:val="en-US"/>
        </w:rPr>
        <w:t>, Full Professor of Geomatics </w:t>
      </w:r>
    </w:p>
    <w:p w14:paraId="718A0419" w14:textId="58EE0109" w:rsidR="00EA03E6" w:rsidRPr="00EA03E6" w:rsidRDefault="00EA03E6" w:rsidP="00EA03E6">
      <w:pPr>
        <w:rPr>
          <w:i/>
          <w:sz w:val="22"/>
          <w:szCs w:val="22"/>
        </w:rPr>
      </w:pPr>
      <w:r w:rsidRPr="00EA03E6">
        <w:rPr>
          <w:i/>
          <w:sz w:val="22"/>
          <w:szCs w:val="22"/>
        </w:rPr>
        <w:t>Dipartimento di Scienze e Tecnologie</w:t>
      </w:r>
      <w:r w:rsidRPr="00EA03E6">
        <w:rPr>
          <w:i/>
          <w:sz w:val="22"/>
          <w:szCs w:val="22"/>
        </w:rPr>
        <w:br/>
        <w:t>Università degli studi di Napoli "</w:t>
      </w:r>
      <w:proofErr w:type="spellStart"/>
      <w:r w:rsidRPr="00EA03E6">
        <w:rPr>
          <w:i/>
          <w:sz w:val="22"/>
          <w:szCs w:val="22"/>
        </w:rPr>
        <w:t>Parthenope</w:t>
      </w:r>
      <w:proofErr w:type="spellEnd"/>
      <w:r w:rsidRPr="00EA03E6">
        <w:rPr>
          <w:i/>
          <w:sz w:val="22"/>
          <w:szCs w:val="22"/>
        </w:rPr>
        <w:t>"</w:t>
      </w:r>
      <w:r w:rsidRPr="00EA03E6">
        <w:rPr>
          <w:i/>
          <w:sz w:val="22"/>
          <w:szCs w:val="22"/>
        </w:rPr>
        <w:br/>
        <w:t>Centro direzionale - isola C4</w:t>
      </w:r>
      <w:r w:rsidRPr="00EA03E6">
        <w:rPr>
          <w:i/>
          <w:sz w:val="22"/>
          <w:szCs w:val="22"/>
        </w:rPr>
        <w:br/>
        <w:t>80143 Napoli (</w:t>
      </w:r>
      <w:proofErr w:type="spellStart"/>
      <w:r w:rsidRPr="00EA03E6">
        <w:rPr>
          <w:i/>
          <w:sz w:val="22"/>
          <w:szCs w:val="22"/>
        </w:rPr>
        <w:t>Italy</w:t>
      </w:r>
      <w:proofErr w:type="spellEnd"/>
      <w:r w:rsidRPr="00EA03E6">
        <w:rPr>
          <w:i/>
          <w:sz w:val="22"/>
          <w:szCs w:val="22"/>
        </w:rPr>
        <w:t>)</w:t>
      </w:r>
      <w:r w:rsidRPr="00EA03E6">
        <w:rPr>
          <w:i/>
          <w:sz w:val="22"/>
          <w:szCs w:val="22"/>
        </w:rPr>
        <w:br/>
      </w:r>
      <w:r w:rsidRPr="00EA03E6">
        <w:rPr>
          <w:i/>
          <w:sz w:val="22"/>
          <w:szCs w:val="22"/>
        </w:rPr>
        <w:lastRenderedPageBreak/>
        <w:t>+39 081 547 6608</w:t>
      </w:r>
      <w:r w:rsidRPr="00EA03E6">
        <w:rPr>
          <w:i/>
          <w:sz w:val="22"/>
          <w:szCs w:val="22"/>
        </w:rPr>
        <w:br/>
        <w:t>+39 333 7320504</w:t>
      </w:r>
    </w:p>
    <w:p w14:paraId="5756EA22" w14:textId="336A0F63" w:rsidR="00EA03E6" w:rsidRDefault="00EA03E6" w:rsidP="00E27326">
      <w:pPr>
        <w:spacing w:line="320" w:lineRule="exact"/>
        <w:jc w:val="both"/>
        <w:rPr>
          <w:rFonts w:eastAsia="MS Mincho" w:cs="Times New Roman"/>
          <w:i/>
          <w:sz w:val="22"/>
          <w:szCs w:val="22"/>
        </w:rPr>
      </w:pPr>
      <w:r>
        <w:rPr>
          <w:rFonts w:eastAsia="MS Mincho" w:cs="Times New Roman"/>
          <w:i/>
          <w:sz w:val="22"/>
          <w:szCs w:val="22"/>
        </w:rPr>
        <w:t xml:space="preserve">e-mail: </w:t>
      </w:r>
      <w:hyperlink r:id="rId9" w:history="1">
        <w:r w:rsidRPr="00582E85">
          <w:rPr>
            <w:rStyle w:val="Collegamentoipertestuale"/>
            <w:rFonts w:eastAsia="MS Mincho" w:cs="Times New Roman"/>
            <w:i/>
            <w:sz w:val="22"/>
            <w:szCs w:val="22"/>
          </w:rPr>
          <w:t>claudio.parente@uniparthenope.it</w:t>
        </w:r>
      </w:hyperlink>
    </w:p>
    <w:p w14:paraId="79ED96CE" w14:textId="77777777" w:rsidR="00EA03E6" w:rsidRPr="00EA03E6" w:rsidRDefault="00EA03E6" w:rsidP="00E27326">
      <w:pPr>
        <w:spacing w:line="320" w:lineRule="exact"/>
        <w:jc w:val="both"/>
        <w:rPr>
          <w:rFonts w:eastAsia="MS Mincho" w:cs="Times New Roman"/>
          <w:i/>
          <w:sz w:val="22"/>
          <w:szCs w:val="22"/>
        </w:rPr>
      </w:pPr>
    </w:p>
    <w:sectPr w:rsidR="00EA03E6" w:rsidRPr="00EA03E6" w:rsidSect="00F537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835" w:right="1134" w:bottom="1134" w:left="1134" w:header="2494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A67B90" w14:textId="77777777" w:rsidR="00B27318" w:rsidRDefault="00B27318" w:rsidP="00602D8B">
      <w:r>
        <w:separator/>
      </w:r>
    </w:p>
  </w:endnote>
  <w:endnote w:type="continuationSeparator" w:id="0">
    <w:p w14:paraId="4E3712C4" w14:textId="77777777" w:rsidR="00B27318" w:rsidRDefault="00B27318" w:rsidP="00602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0CF7342-6BE9-4109-96A7-93D09F41BAD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F424AE64-C290-4ED8-B0AC-21476A062BAD}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ADE91D-8DCA-44D4-90B7-390B3E1B2E05}"/>
    <w:embedItalic r:id="rId4" w:fontKey="{C17D85B1-5475-45E7-9D2F-AB9CF92F29A2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F726B5A-0E3D-4093-8C95-4B4DE35958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tipasto ExtraLight">
    <w:altName w:val="Franklin Gothic Medium Cond"/>
    <w:charset w:val="00"/>
    <w:family w:val="auto"/>
    <w:pitch w:val="variable"/>
    <w:sig w:usb0="00000003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eropagina"/>
      </w:rPr>
      <w:id w:val="9838552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5B5C9FCB" w14:textId="281D8729" w:rsidR="00440CEA" w:rsidRDefault="00440CEA" w:rsidP="001A65E0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6AE9944" w14:textId="77777777" w:rsidR="00440CEA" w:rsidRDefault="00440CEA" w:rsidP="002D6A9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9E00C" w14:textId="79EE052A" w:rsidR="00440CEA" w:rsidRDefault="00440CEA">
    <w:pPr>
      <w:pStyle w:val="Pidipagina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1F4862">
      <w:rPr>
        <w:caps/>
        <w:noProof/>
        <w:color w:val="4F81BD" w:themeColor="accent1"/>
      </w:rPr>
      <w:t>1</w:t>
    </w:r>
    <w:r>
      <w:rPr>
        <w:caps/>
        <w:color w:val="4F81BD" w:themeColor="accent1"/>
      </w:rPr>
      <w:fldChar w:fldCharType="end"/>
    </w:r>
  </w:p>
  <w:p w14:paraId="43486F99" w14:textId="1983553E" w:rsidR="00440CEA" w:rsidRDefault="00440CEA" w:rsidP="002D6A9B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C7258" w14:textId="77777777" w:rsidR="00440CEA" w:rsidRDefault="00440CE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DED177" w14:textId="77777777" w:rsidR="00B27318" w:rsidRDefault="00B27318" w:rsidP="00602D8B">
      <w:r>
        <w:separator/>
      </w:r>
    </w:p>
  </w:footnote>
  <w:footnote w:type="continuationSeparator" w:id="0">
    <w:p w14:paraId="3FDBC251" w14:textId="77777777" w:rsidR="00B27318" w:rsidRDefault="00B27318" w:rsidP="00602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8E654" w14:textId="77777777" w:rsidR="00440CEA" w:rsidRDefault="00B27318">
    <w:pPr>
      <w:pStyle w:val="Intestazione"/>
    </w:pPr>
    <w:r>
      <w:rPr>
        <w:noProof/>
      </w:rPr>
      <w:pict w14:anchorId="441F3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Carta Intestata Università Filigrabna-16" style="position:absolute;margin-left:0;margin-top:0;width:595.65pt;height:842.4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Carta Intestata Università Filigrabna-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414E9" w14:textId="77777777" w:rsidR="00440CEA" w:rsidRDefault="00440CEA" w:rsidP="00157971">
    <w:r>
      <w:rPr>
        <w:noProof/>
      </w:rPr>
      <w:drawing>
        <wp:anchor distT="0" distB="0" distL="114300" distR="114300" simplePos="0" relativeHeight="251661312" behindDoc="1" locked="0" layoutInCell="1" allowOverlap="1" wp14:anchorId="65F2A46F" wp14:editId="289B32C8">
          <wp:simplePos x="0" y="0"/>
          <wp:positionH relativeFrom="page">
            <wp:posOffset>79375</wp:posOffset>
          </wp:positionH>
          <wp:positionV relativeFrom="paragraph">
            <wp:posOffset>-1619123</wp:posOffset>
          </wp:positionV>
          <wp:extent cx="7554595" cy="10691495"/>
          <wp:effectExtent l="0" t="0" r="8255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fondo-Centenari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59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64F7F12E" wp14:editId="06663BC8">
          <wp:simplePos x="0" y="0"/>
          <wp:positionH relativeFrom="margin">
            <wp:posOffset>1832610</wp:posOffset>
          </wp:positionH>
          <wp:positionV relativeFrom="topMargin">
            <wp:posOffset>238125</wp:posOffset>
          </wp:positionV>
          <wp:extent cx="2523490" cy="167640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17.png"/>
                  <pic:cNvPicPr/>
                </pic:nvPicPr>
                <pic:blipFill rotWithShape="1">
                  <a:blip r:embed="rId2"/>
                  <a:srcRect t="16318" b="16897"/>
                  <a:stretch/>
                </pic:blipFill>
                <pic:spPr bwMode="auto">
                  <a:xfrm>
                    <a:off x="0" y="0"/>
                    <a:ext cx="2523490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042C1A1A" wp14:editId="2AF21377">
              <wp:simplePos x="0" y="0"/>
              <wp:positionH relativeFrom="column">
                <wp:posOffset>3816387</wp:posOffset>
              </wp:positionH>
              <wp:positionV relativeFrom="paragraph">
                <wp:posOffset>-504825</wp:posOffset>
              </wp:positionV>
              <wp:extent cx="2343150" cy="461645"/>
              <wp:effectExtent l="0" t="0" r="0" b="0"/>
              <wp:wrapNone/>
              <wp:docPr id="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4616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ACF835" w14:textId="77777777" w:rsidR="00440CEA" w:rsidRPr="00284F36" w:rsidRDefault="00440CEA" w:rsidP="00157971">
                          <w:pPr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>www.uniparthenope.it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00.5pt;margin-top:-39.75pt;width:184.5pt;height:36.3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" filled="f" stroked="f">
              <v:textbox>
                <w:txbxContent>
                  <w:p w14:paraId="24ACF835" w14:textId="77777777" w:rsidR="00440CEA" w:rsidRPr="00284F36" w:rsidRDefault="00440CEA" w:rsidP="00157971">
                    <w:pPr>
                      <w:rPr>
                        <w:rFonts w:ascii="Antipasto ExtraLight" w:hAnsi="Antipasto ExtraLight"/>
                        <w:color w:val="3A4972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>www.uniparthenope.it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23E182AA" wp14:editId="1D5E83B5">
              <wp:simplePos x="0" y="0"/>
              <wp:positionH relativeFrom="column">
                <wp:posOffset>3766148</wp:posOffset>
              </wp:positionH>
              <wp:positionV relativeFrom="paragraph">
                <wp:posOffset>-899160</wp:posOffset>
              </wp:positionV>
              <wp:extent cx="2872740" cy="318583"/>
              <wp:effectExtent l="0" t="0" r="0" b="5715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3185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623B85" w14:textId="77777777" w:rsidR="00440CEA" w:rsidRPr="005111C5" w:rsidRDefault="00440CEA" w:rsidP="00157971">
                          <w:pPr>
                            <w:rPr>
                              <w:rFonts w:ascii="Antipasto ExtraLight" w:hAnsi="Antipasto ExtraLight"/>
                              <w:spacing w:val="-10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 xml:space="preserve"> </w:t>
                          </w:r>
                          <w:r w:rsidRPr="005111C5">
                            <w:rPr>
                              <w:rFonts w:ascii="Antipasto ExtraLight" w:hAnsi="Antipasto ExtraLight"/>
                              <w:color w:val="3A4972"/>
                              <w:spacing w:val="-10"/>
                            </w:rPr>
                            <w:t xml:space="preserve">Università degli Studi di Napoli </w:t>
                          </w:r>
                          <w:r>
                            <w:rPr>
                              <w:rFonts w:ascii="Antipasto ExtraLight" w:hAnsi="Antipasto ExtraLight"/>
                              <w:color w:val="3A4972"/>
                              <w:spacing w:val="-10"/>
                            </w:rPr>
                            <w:t>“</w:t>
                          </w:r>
                          <w:proofErr w:type="spellStart"/>
                          <w:r w:rsidRPr="005111C5">
                            <w:rPr>
                              <w:rFonts w:ascii="Antipasto ExtraLight" w:hAnsi="Antipasto ExtraLight"/>
                              <w:color w:val="3A4972"/>
                              <w:spacing w:val="-10"/>
                            </w:rPr>
                            <w:t>Parthenope</w:t>
                          </w:r>
                          <w:proofErr w:type="spellEnd"/>
                          <w:r>
                            <w:rPr>
                              <w:rFonts w:ascii="Antipasto ExtraLight" w:hAnsi="Antipasto ExtraLight"/>
                              <w:color w:val="3A4972"/>
                              <w:spacing w:val="-10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296.55pt;margin-top:-70.8pt;width:226.2pt;height:25.1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" filled="f" stroked="f">
              <v:textbox>
                <w:txbxContent>
                  <w:p w14:paraId="0C623B85" w14:textId="77777777" w:rsidR="00440CEA" w:rsidRPr="005111C5" w:rsidRDefault="00440CEA" w:rsidP="00157971">
                    <w:pPr>
                      <w:rPr>
                        <w:rFonts w:ascii="Antipasto ExtraLight" w:hAnsi="Antipasto ExtraLight"/>
                        <w:spacing w:val="-10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 xml:space="preserve"> </w:t>
                    </w:r>
                    <w:r w:rsidRPr="005111C5">
                      <w:rPr>
                        <w:rFonts w:ascii="Antipasto ExtraLight" w:hAnsi="Antipasto ExtraLight"/>
                        <w:color w:val="3A4972"/>
                        <w:spacing w:val="-10"/>
                      </w:rPr>
                      <w:t xml:space="preserve">Università degli Studi di Napoli </w:t>
                    </w:r>
                    <w:r>
                      <w:rPr>
                        <w:rFonts w:ascii="Antipasto ExtraLight" w:hAnsi="Antipasto ExtraLight"/>
                        <w:color w:val="3A4972"/>
                        <w:spacing w:val="-10"/>
                      </w:rPr>
                      <w:t>“</w:t>
                    </w:r>
                    <w:proofErr w:type="spellStart"/>
                    <w:r w:rsidRPr="005111C5">
                      <w:rPr>
                        <w:rFonts w:ascii="Antipasto ExtraLight" w:hAnsi="Antipasto ExtraLight"/>
                        <w:color w:val="3A4972"/>
                        <w:spacing w:val="-10"/>
                      </w:rPr>
                      <w:t>Parthenope</w:t>
                    </w:r>
                    <w:proofErr w:type="spellEnd"/>
                    <w:r>
                      <w:rPr>
                        <w:rFonts w:ascii="Antipasto ExtraLight" w:hAnsi="Antipasto ExtraLight"/>
                        <w:color w:val="3A4972"/>
                        <w:spacing w:val="-10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1" locked="0" layoutInCell="1" allowOverlap="1" wp14:anchorId="4DEF8953" wp14:editId="7974156F">
              <wp:simplePos x="0" y="0"/>
              <wp:positionH relativeFrom="column">
                <wp:posOffset>-238125</wp:posOffset>
              </wp:positionH>
              <wp:positionV relativeFrom="paragraph">
                <wp:posOffset>-504227</wp:posOffset>
              </wp:positionV>
              <wp:extent cx="2343150" cy="461683"/>
              <wp:effectExtent l="0" t="0" r="0" b="0"/>
              <wp:wrapNone/>
              <wp:docPr id="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4616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CF221D" w14:textId="77777777" w:rsidR="00440CEA" w:rsidRDefault="00440CEA" w:rsidP="00157971">
                          <w:pPr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>Centro Direzionale Isola C4</w:t>
                          </w:r>
                        </w:p>
                        <w:p w14:paraId="185C6CC2" w14:textId="77777777" w:rsidR="00440CEA" w:rsidRPr="00284F36" w:rsidRDefault="00440CEA" w:rsidP="00157971">
                          <w:pPr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 xml:space="preserve">80143 Napoli - </w:t>
                          </w:r>
                          <w:proofErr w:type="spellStart"/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>Italy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18.75pt;margin-top:-39.7pt;width:184.5pt;height:36.3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" filled="f" stroked="f">
              <v:textbox>
                <w:txbxContent>
                  <w:p w14:paraId="0FCF221D" w14:textId="77777777" w:rsidR="00440CEA" w:rsidRDefault="00440CEA" w:rsidP="00157971">
                    <w:pPr>
                      <w:rPr>
                        <w:rFonts w:ascii="Antipasto ExtraLight" w:hAnsi="Antipasto ExtraLight"/>
                        <w:color w:val="3A4972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>Centro Direzionale Isola C4</w:t>
                    </w:r>
                  </w:p>
                  <w:p w14:paraId="185C6CC2" w14:textId="77777777" w:rsidR="00440CEA" w:rsidRPr="00284F36" w:rsidRDefault="00440CEA" w:rsidP="00157971">
                    <w:pPr>
                      <w:rPr>
                        <w:rFonts w:ascii="Antipasto ExtraLight" w:hAnsi="Antipasto ExtraLight"/>
                        <w:color w:val="3A4972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 xml:space="preserve">80143 Napoli - </w:t>
                    </w:r>
                    <w:proofErr w:type="spellStart"/>
                    <w:r>
                      <w:rPr>
                        <w:rFonts w:ascii="Antipasto ExtraLight" w:hAnsi="Antipasto ExtraLight"/>
                        <w:color w:val="3A4972"/>
                      </w:rPr>
                      <w:t>Italy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75672CD2" wp14:editId="122F6AE7">
              <wp:simplePos x="0" y="0"/>
              <wp:positionH relativeFrom="column">
                <wp:posOffset>-262890</wp:posOffset>
              </wp:positionH>
              <wp:positionV relativeFrom="paragraph">
                <wp:posOffset>-895350</wp:posOffset>
              </wp:positionV>
              <wp:extent cx="2609850" cy="304800"/>
              <wp:effectExtent l="0" t="0" r="0" b="0"/>
              <wp:wrapNone/>
              <wp:docPr id="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F1664" w14:textId="77777777" w:rsidR="00440CEA" w:rsidRPr="00284F36" w:rsidRDefault="00440CEA" w:rsidP="00157971">
                          <w:pPr>
                            <w:jc w:val="both"/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 xml:space="preserve"> Dipartimento di Scienze e Tecnologie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20.7pt;margin-top:-70.5pt;width:205.5pt;height:24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TzEwIAAAE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" filled="f" stroked="f">
              <v:textbox>
                <w:txbxContent>
                  <w:p w14:paraId="1DAF1664" w14:textId="77777777" w:rsidR="00440CEA" w:rsidRPr="00284F36" w:rsidRDefault="00440CEA" w:rsidP="00157971">
                    <w:pPr>
                      <w:jc w:val="both"/>
                      <w:rPr>
                        <w:rFonts w:ascii="Antipasto ExtraLight" w:hAnsi="Antipasto ExtraLight"/>
                        <w:color w:val="3A4972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 xml:space="preserve"> Dipartimento di Scienze e Tecnologie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024E813" wp14:editId="62E7F7AB">
              <wp:simplePos x="0" y="0"/>
              <wp:positionH relativeFrom="column">
                <wp:posOffset>4000500</wp:posOffset>
              </wp:positionH>
              <wp:positionV relativeFrom="paragraph">
                <wp:posOffset>-571500</wp:posOffset>
              </wp:positionV>
              <wp:extent cx="2286000" cy="0"/>
              <wp:effectExtent l="50800" t="25400" r="76200" b="10160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860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66E2A79" id="Connettore 1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-45pt" to="495pt,-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" strokecolor="gray [1629]" strokeweight=".5pt">
              <v:shadow on="t" color="black" opacity="24903f" origin=",.5" offset="0,.55556mm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1541FF" wp14:editId="6291BC89">
              <wp:simplePos x="0" y="0"/>
              <wp:positionH relativeFrom="column">
                <wp:posOffset>-114300</wp:posOffset>
              </wp:positionH>
              <wp:positionV relativeFrom="paragraph">
                <wp:posOffset>-571500</wp:posOffset>
              </wp:positionV>
              <wp:extent cx="2286000" cy="0"/>
              <wp:effectExtent l="50800" t="25400" r="76200" b="10160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860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F59C4BA" id="Connettore 1 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-45pt" to="171pt,-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" strokecolor="gray [1629]" strokeweight=".5pt">
              <v:shadow on="t" color="black" opacity="24903f" origin=",.5" offset="0,.55556mm"/>
            </v:line>
          </w:pict>
        </mc:Fallback>
      </mc:AlternateContent>
    </w:r>
  </w:p>
  <w:p w14:paraId="41130E67" w14:textId="77777777" w:rsidR="00440CEA" w:rsidRDefault="00440CEA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A9615" w14:textId="77777777" w:rsidR="00440CEA" w:rsidRDefault="00B27318">
    <w:pPr>
      <w:pStyle w:val="Intestazione"/>
    </w:pPr>
    <w:r>
      <w:rPr>
        <w:noProof/>
      </w:rPr>
      <w:pict w14:anchorId="289D11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Carta Intestata Università Filigrabna-16" style="position:absolute;margin-left:0;margin-top:0;width:595.65pt;height:842.4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Carta Intestata Università Filigrabna-1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51F0"/>
    <w:multiLevelType w:val="hybridMultilevel"/>
    <w:tmpl w:val="53B266C2"/>
    <w:lvl w:ilvl="0" w:tplc="98BA7E1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52D29"/>
    <w:multiLevelType w:val="hybridMultilevel"/>
    <w:tmpl w:val="051A2A7C"/>
    <w:lvl w:ilvl="0" w:tplc="98BA7E1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50BF7"/>
    <w:multiLevelType w:val="hybridMultilevel"/>
    <w:tmpl w:val="FFC6139C"/>
    <w:lvl w:ilvl="0" w:tplc="3BBAC974">
      <w:start w:val="1"/>
      <w:numFmt w:val="decimal"/>
      <w:lvlText w:val="%1)"/>
      <w:lvlJc w:val="left"/>
      <w:pPr>
        <w:ind w:left="1068" w:hanging="360"/>
      </w:pPr>
    </w:lvl>
    <w:lvl w:ilvl="1" w:tplc="04100019">
      <w:start w:val="1"/>
      <w:numFmt w:val="lowerLetter"/>
      <w:lvlText w:val="%2."/>
      <w:lvlJc w:val="left"/>
      <w:pPr>
        <w:ind w:left="1788" w:hanging="360"/>
      </w:pPr>
    </w:lvl>
    <w:lvl w:ilvl="2" w:tplc="0410001B">
      <w:start w:val="1"/>
      <w:numFmt w:val="lowerRoman"/>
      <w:lvlText w:val="%3."/>
      <w:lvlJc w:val="right"/>
      <w:pPr>
        <w:ind w:left="2508" w:hanging="180"/>
      </w:pPr>
    </w:lvl>
    <w:lvl w:ilvl="3" w:tplc="0410000F">
      <w:start w:val="1"/>
      <w:numFmt w:val="decimal"/>
      <w:lvlText w:val="%4."/>
      <w:lvlJc w:val="left"/>
      <w:pPr>
        <w:ind w:left="3228" w:hanging="360"/>
      </w:pPr>
    </w:lvl>
    <w:lvl w:ilvl="4" w:tplc="04100019">
      <w:start w:val="1"/>
      <w:numFmt w:val="lowerLetter"/>
      <w:lvlText w:val="%5."/>
      <w:lvlJc w:val="left"/>
      <w:pPr>
        <w:ind w:left="3948" w:hanging="360"/>
      </w:pPr>
    </w:lvl>
    <w:lvl w:ilvl="5" w:tplc="0410001B">
      <w:start w:val="1"/>
      <w:numFmt w:val="lowerRoman"/>
      <w:lvlText w:val="%6."/>
      <w:lvlJc w:val="right"/>
      <w:pPr>
        <w:ind w:left="4668" w:hanging="180"/>
      </w:pPr>
    </w:lvl>
    <w:lvl w:ilvl="6" w:tplc="0410000F">
      <w:start w:val="1"/>
      <w:numFmt w:val="decimal"/>
      <w:lvlText w:val="%7."/>
      <w:lvlJc w:val="left"/>
      <w:pPr>
        <w:ind w:left="5388" w:hanging="360"/>
      </w:pPr>
    </w:lvl>
    <w:lvl w:ilvl="7" w:tplc="04100019">
      <w:start w:val="1"/>
      <w:numFmt w:val="lowerLetter"/>
      <w:lvlText w:val="%8."/>
      <w:lvlJc w:val="left"/>
      <w:pPr>
        <w:ind w:left="6108" w:hanging="360"/>
      </w:pPr>
    </w:lvl>
    <w:lvl w:ilvl="8" w:tplc="0410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5C6723E"/>
    <w:multiLevelType w:val="hybridMultilevel"/>
    <w:tmpl w:val="98348B02"/>
    <w:lvl w:ilvl="0" w:tplc="C2DE4F40">
      <w:start w:val="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781EBF"/>
    <w:multiLevelType w:val="hybridMultilevel"/>
    <w:tmpl w:val="88522A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C25E5"/>
    <w:multiLevelType w:val="hybridMultilevel"/>
    <w:tmpl w:val="FFC6139C"/>
    <w:lvl w:ilvl="0" w:tplc="3BBAC974">
      <w:start w:val="1"/>
      <w:numFmt w:val="decimal"/>
      <w:lvlText w:val="%1)"/>
      <w:lvlJc w:val="left"/>
      <w:pPr>
        <w:ind w:left="1068" w:hanging="360"/>
      </w:pPr>
    </w:lvl>
    <w:lvl w:ilvl="1" w:tplc="04100019">
      <w:start w:val="1"/>
      <w:numFmt w:val="lowerLetter"/>
      <w:lvlText w:val="%2."/>
      <w:lvlJc w:val="left"/>
      <w:pPr>
        <w:ind w:left="1788" w:hanging="360"/>
      </w:pPr>
    </w:lvl>
    <w:lvl w:ilvl="2" w:tplc="0410001B">
      <w:start w:val="1"/>
      <w:numFmt w:val="lowerRoman"/>
      <w:lvlText w:val="%3."/>
      <w:lvlJc w:val="right"/>
      <w:pPr>
        <w:ind w:left="2508" w:hanging="180"/>
      </w:pPr>
    </w:lvl>
    <w:lvl w:ilvl="3" w:tplc="0410000F">
      <w:start w:val="1"/>
      <w:numFmt w:val="decimal"/>
      <w:lvlText w:val="%4."/>
      <w:lvlJc w:val="left"/>
      <w:pPr>
        <w:ind w:left="3228" w:hanging="360"/>
      </w:pPr>
    </w:lvl>
    <w:lvl w:ilvl="4" w:tplc="04100019">
      <w:start w:val="1"/>
      <w:numFmt w:val="lowerLetter"/>
      <w:lvlText w:val="%5."/>
      <w:lvlJc w:val="left"/>
      <w:pPr>
        <w:ind w:left="3948" w:hanging="360"/>
      </w:pPr>
    </w:lvl>
    <w:lvl w:ilvl="5" w:tplc="0410001B">
      <w:start w:val="1"/>
      <w:numFmt w:val="lowerRoman"/>
      <w:lvlText w:val="%6."/>
      <w:lvlJc w:val="right"/>
      <w:pPr>
        <w:ind w:left="4668" w:hanging="180"/>
      </w:pPr>
    </w:lvl>
    <w:lvl w:ilvl="6" w:tplc="0410000F">
      <w:start w:val="1"/>
      <w:numFmt w:val="decimal"/>
      <w:lvlText w:val="%7."/>
      <w:lvlJc w:val="left"/>
      <w:pPr>
        <w:ind w:left="5388" w:hanging="360"/>
      </w:pPr>
    </w:lvl>
    <w:lvl w:ilvl="7" w:tplc="04100019">
      <w:start w:val="1"/>
      <w:numFmt w:val="lowerLetter"/>
      <w:lvlText w:val="%8."/>
      <w:lvlJc w:val="left"/>
      <w:pPr>
        <w:ind w:left="6108" w:hanging="360"/>
      </w:pPr>
    </w:lvl>
    <w:lvl w:ilvl="8" w:tplc="0410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22232D"/>
    <w:multiLevelType w:val="hybridMultilevel"/>
    <w:tmpl w:val="B90819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5673C"/>
    <w:multiLevelType w:val="hybridMultilevel"/>
    <w:tmpl w:val="58CE65B2"/>
    <w:lvl w:ilvl="0" w:tplc="202A5A3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E02AEF"/>
    <w:multiLevelType w:val="hybridMultilevel"/>
    <w:tmpl w:val="97F4E4FA"/>
    <w:lvl w:ilvl="0" w:tplc="C2DE4F40">
      <w:start w:val="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A55F4"/>
    <w:multiLevelType w:val="hybridMultilevel"/>
    <w:tmpl w:val="5FACC074"/>
    <w:lvl w:ilvl="0" w:tplc="21C015EC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DA2FEB"/>
    <w:multiLevelType w:val="hybridMultilevel"/>
    <w:tmpl w:val="0CFA3296"/>
    <w:lvl w:ilvl="0" w:tplc="F55C6182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4B7097"/>
    <w:multiLevelType w:val="hybridMultilevel"/>
    <w:tmpl w:val="D2BE4478"/>
    <w:lvl w:ilvl="0" w:tplc="C2DE4F40">
      <w:start w:val="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120F07"/>
    <w:multiLevelType w:val="hybridMultilevel"/>
    <w:tmpl w:val="887ECF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D36A3F"/>
    <w:multiLevelType w:val="hybridMultilevel"/>
    <w:tmpl w:val="659459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0D16B8"/>
    <w:multiLevelType w:val="hybridMultilevel"/>
    <w:tmpl w:val="95CE87F2"/>
    <w:lvl w:ilvl="0" w:tplc="98BA7E1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062048"/>
    <w:multiLevelType w:val="hybridMultilevel"/>
    <w:tmpl w:val="9066327C"/>
    <w:lvl w:ilvl="0" w:tplc="96969AB4">
      <w:start w:val="7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D501322"/>
    <w:multiLevelType w:val="hybridMultilevel"/>
    <w:tmpl w:val="88522A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B76E6F"/>
    <w:multiLevelType w:val="hybridMultilevel"/>
    <w:tmpl w:val="E41A786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885302"/>
    <w:multiLevelType w:val="hybridMultilevel"/>
    <w:tmpl w:val="88522A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A8060C"/>
    <w:multiLevelType w:val="hybridMultilevel"/>
    <w:tmpl w:val="52B4456E"/>
    <w:lvl w:ilvl="0" w:tplc="98BA7E1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D00A6F"/>
    <w:multiLevelType w:val="hybridMultilevel"/>
    <w:tmpl w:val="00C290A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D86C92"/>
    <w:multiLevelType w:val="hybridMultilevel"/>
    <w:tmpl w:val="F12A665C"/>
    <w:lvl w:ilvl="0" w:tplc="202A5A3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D36F97"/>
    <w:multiLevelType w:val="hybridMultilevel"/>
    <w:tmpl w:val="7E4823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0"/>
  </w:num>
  <w:num w:numId="4">
    <w:abstractNumId w:val="15"/>
  </w:num>
  <w:num w:numId="5">
    <w:abstractNumId w:val="5"/>
  </w:num>
  <w:num w:numId="6">
    <w:abstractNumId w:val="0"/>
  </w:num>
  <w:num w:numId="7">
    <w:abstractNumId w:val="1"/>
  </w:num>
  <w:num w:numId="8">
    <w:abstractNumId w:val="19"/>
  </w:num>
  <w:num w:numId="9">
    <w:abstractNumId w:val="14"/>
  </w:num>
  <w:num w:numId="10">
    <w:abstractNumId w:val="8"/>
  </w:num>
  <w:num w:numId="11">
    <w:abstractNumId w:val="2"/>
  </w:num>
  <w:num w:numId="12">
    <w:abstractNumId w:val="11"/>
  </w:num>
  <w:num w:numId="13">
    <w:abstractNumId w:val="16"/>
  </w:num>
  <w:num w:numId="14">
    <w:abstractNumId w:val="18"/>
  </w:num>
  <w:num w:numId="15">
    <w:abstractNumId w:val="10"/>
  </w:num>
  <w:num w:numId="16">
    <w:abstractNumId w:val="4"/>
  </w:num>
  <w:num w:numId="17">
    <w:abstractNumId w:val="7"/>
  </w:num>
  <w:num w:numId="18">
    <w:abstractNumId w:val="21"/>
  </w:num>
  <w:num w:numId="19">
    <w:abstractNumId w:val="9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attachedTemplate r:id="rId1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2A2"/>
    <w:rsid w:val="00000216"/>
    <w:rsid w:val="000151C0"/>
    <w:rsid w:val="00016156"/>
    <w:rsid w:val="00027E4F"/>
    <w:rsid w:val="000331DF"/>
    <w:rsid w:val="00044EBA"/>
    <w:rsid w:val="00074430"/>
    <w:rsid w:val="00076ADA"/>
    <w:rsid w:val="00081E94"/>
    <w:rsid w:val="00094A47"/>
    <w:rsid w:val="000C49A4"/>
    <w:rsid w:val="000C5302"/>
    <w:rsid w:val="000E21F8"/>
    <w:rsid w:val="000E247C"/>
    <w:rsid w:val="000E2BCE"/>
    <w:rsid w:val="000F3A33"/>
    <w:rsid w:val="000F6551"/>
    <w:rsid w:val="00103E7A"/>
    <w:rsid w:val="00114BF2"/>
    <w:rsid w:val="00120F34"/>
    <w:rsid w:val="0014192C"/>
    <w:rsid w:val="00157971"/>
    <w:rsid w:val="0016548B"/>
    <w:rsid w:val="001753F7"/>
    <w:rsid w:val="0018276E"/>
    <w:rsid w:val="001845CB"/>
    <w:rsid w:val="00185282"/>
    <w:rsid w:val="0018579D"/>
    <w:rsid w:val="00190707"/>
    <w:rsid w:val="001A44EF"/>
    <w:rsid w:val="001A65E0"/>
    <w:rsid w:val="001D0EFD"/>
    <w:rsid w:val="001F4862"/>
    <w:rsid w:val="00206E12"/>
    <w:rsid w:val="002179BB"/>
    <w:rsid w:val="00217F9F"/>
    <w:rsid w:val="002275C4"/>
    <w:rsid w:val="00237D02"/>
    <w:rsid w:val="0024055A"/>
    <w:rsid w:val="00245990"/>
    <w:rsid w:val="00251429"/>
    <w:rsid w:val="0027418F"/>
    <w:rsid w:val="00284F36"/>
    <w:rsid w:val="00291EB8"/>
    <w:rsid w:val="002B2FD3"/>
    <w:rsid w:val="002B3540"/>
    <w:rsid w:val="002C558D"/>
    <w:rsid w:val="002C6905"/>
    <w:rsid w:val="002D49FB"/>
    <w:rsid w:val="002D6A9B"/>
    <w:rsid w:val="002E5D9C"/>
    <w:rsid w:val="003148D8"/>
    <w:rsid w:val="00316896"/>
    <w:rsid w:val="00320F13"/>
    <w:rsid w:val="0033299C"/>
    <w:rsid w:val="00342327"/>
    <w:rsid w:val="00347F00"/>
    <w:rsid w:val="0035247A"/>
    <w:rsid w:val="00367DA0"/>
    <w:rsid w:val="00372848"/>
    <w:rsid w:val="00392281"/>
    <w:rsid w:val="003927A1"/>
    <w:rsid w:val="00393E12"/>
    <w:rsid w:val="003A3876"/>
    <w:rsid w:val="003A5AE9"/>
    <w:rsid w:val="003B4440"/>
    <w:rsid w:val="003B5F70"/>
    <w:rsid w:val="003C1C2B"/>
    <w:rsid w:val="003F6F1F"/>
    <w:rsid w:val="003F7C3C"/>
    <w:rsid w:val="004143D4"/>
    <w:rsid w:val="00421031"/>
    <w:rsid w:val="00440CEA"/>
    <w:rsid w:val="004516F9"/>
    <w:rsid w:val="00451AFB"/>
    <w:rsid w:val="004856A3"/>
    <w:rsid w:val="00486732"/>
    <w:rsid w:val="00486C70"/>
    <w:rsid w:val="004B05DF"/>
    <w:rsid w:val="004C331C"/>
    <w:rsid w:val="004D6445"/>
    <w:rsid w:val="004E1081"/>
    <w:rsid w:val="004E2512"/>
    <w:rsid w:val="004F2884"/>
    <w:rsid w:val="004F3D03"/>
    <w:rsid w:val="00500F3C"/>
    <w:rsid w:val="005111C5"/>
    <w:rsid w:val="0051194C"/>
    <w:rsid w:val="00520CD4"/>
    <w:rsid w:val="00541EF7"/>
    <w:rsid w:val="00542514"/>
    <w:rsid w:val="0055098F"/>
    <w:rsid w:val="005646DE"/>
    <w:rsid w:val="0056585B"/>
    <w:rsid w:val="00574EA7"/>
    <w:rsid w:val="005944CF"/>
    <w:rsid w:val="005D41FA"/>
    <w:rsid w:val="005D6630"/>
    <w:rsid w:val="005F5CF7"/>
    <w:rsid w:val="00602D8B"/>
    <w:rsid w:val="00615156"/>
    <w:rsid w:val="00616EC1"/>
    <w:rsid w:val="0062591D"/>
    <w:rsid w:val="00631F52"/>
    <w:rsid w:val="00672629"/>
    <w:rsid w:val="00683D9E"/>
    <w:rsid w:val="00685D7F"/>
    <w:rsid w:val="00695175"/>
    <w:rsid w:val="006A0D67"/>
    <w:rsid w:val="006B1637"/>
    <w:rsid w:val="006C0B76"/>
    <w:rsid w:val="006C1F0A"/>
    <w:rsid w:val="006C74B0"/>
    <w:rsid w:val="006D0C12"/>
    <w:rsid w:val="006D0ED4"/>
    <w:rsid w:val="006E1438"/>
    <w:rsid w:val="00704A73"/>
    <w:rsid w:val="0071099B"/>
    <w:rsid w:val="0071116F"/>
    <w:rsid w:val="007222F9"/>
    <w:rsid w:val="00724C0C"/>
    <w:rsid w:val="00744508"/>
    <w:rsid w:val="00744FA9"/>
    <w:rsid w:val="0075132A"/>
    <w:rsid w:val="00760A0E"/>
    <w:rsid w:val="00765145"/>
    <w:rsid w:val="00765ED2"/>
    <w:rsid w:val="00770963"/>
    <w:rsid w:val="007826AE"/>
    <w:rsid w:val="00784462"/>
    <w:rsid w:val="00784467"/>
    <w:rsid w:val="00797585"/>
    <w:rsid w:val="007A58F4"/>
    <w:rsid w:val="007C62B5"/>
    <w:rsid w:val="007D223E"/>
    <w:rsid w:val="007E07DC"/>
    <w:rsid w:val="0080799D"/>
    <w:rsid w:val="00827A38"/>
    <w:rsid w:val="008303A4"/>
    <w:rsid w:val="0083379E"/>
    <w:rsid w:val="00833903"/>
    <w:rsid w:val="00847439"/>
    <w:rsid w:val="008529F5"/>
    <w:rsid w:val="00864616"/>
    <w:rsid w:val="0088743C"/>
    <w:rsid w:val="00891139"/>
    <w:rsid w:val="00892D86"/>
    <w:rsid w:val="008A4CBD"/>
    <w:rsid w:val="008A658B"/>
    <w:rsid w:val="008D0ECE"/>
    <w:rsid w:val="008D454B"/>
    <w:rsid w:val="008E2EC0"/>
    <w:rsid w:val="009019DC"/>
    <w:rsid w:val="00915F6D"/>
    <w:rsid w:val="009267FE"/>
    <w:rsid w:val="00927A5F"/>
    <w:rsid w:val="00934901"/>
    <w:rsid w:val="00944FC7"/>
    <w:rsid w:val="00973600"/>
    <w:rsid w:val="009748C9"/>
    <w:rsid w:val="009A502B"/>
    <w:rsid w:val="009A6F41"/>
    <w:rsid w:val="009B1819"/>
    <w:rsid w:val="009B2792"/>
    <w:rsid w:val="009B4439"/>
    <w:rsid w:val="009B6B94"/>
    <w:rsid w:val="009D1419"/>
    <w:rsid w:val="009D34FF"/>
    <w:rsid w:val="00A120E3"/>
    <w:rsid w:val="00A144ED"/>
    <w:rsid w:val="00A16424"/>
    <w:rsid w:val="00A376E3"/>
    <w:rsid w:val="00A4602F"/>
    <w:rsid w:val="00A65988"/>
    <w:rsid w:val="00A72D88"/>
    <w:rsid w:val="00A7616D"/>
    <w:rsid w:val="00A84369"/>
    <w:rsid w:val="00A868D3"/>
    <w:rsid w:val="00A875D4"/>
    <w:rsid w:val="00A933FF"/>
    <w:rsid w:val="00AA2C55"/>
    <w:rsid w:val="00AB7853"/>
    <w:rsid w:val="00AC0057"/>
    <w:rsid w:val="00AD22F5"/>
    <w:rsid w:val="00AD4AE7"/>
    <w:rsid w:val="00AE195F"/>
    <w:rsid w:val="00B01FD2"/>
    <w:rsid w:val="00B0605D"/>
    <w:rsid w:val="00B27318"/>
    <w:rsid w:val="00B30263"/>
    <w:rsid w:val="00B3190A"/>
    <w:rsid w:val="00B607CE"/>
    <w:rsid w:val="00B73900"/>
    <w:rsid w:val="00B812A4"/>
    <w:rsid w:val="00B81FF5"/>
    <w:rsid w:val="00B83C21"/>
    <w:rsid w:val="00B96174"/>
    <w:rsid w:val="00BB3FB7"/>
    <w:rsid w:val="00BB7B5E"/>
    <w:rsid w:val="00BC39C9"/>
    <w:rsid w:val="00BD327B"/>
    <w:rsid w:val="00BF35E6"/>
    <w:rsid w:val="00C03F46"/>
    <w:rsid w:val="00C04825"/>
    <w:rsid w:val="00C1376D"/>
    <w:rsid w:val="00C16148"/>
    <w:rsid w:val="00C22BB4"/>
    <w:rsid w:val="00C42F45"/>
    <w:rsid w:val="00C46079"/>
    <w:rsid w:val="00C47509"/>
    <w:rsid w:val="00C7535F"/>
    <w:rsid w:val="00C9729E"/>
    <w:rsid w:val="00C975C0"/>
    <w:rsid w:val="00CB241D"/>
    <w:rsid w:val="00CB2859"/>
    <w:rsid w:val="00CE2EEB"/>
    <w:rsid w:val="00CE3B67"/>
    <w:rsid w:val="00CE5B24"/>
    <w:rsid w:val="00CF2F64"/>
    <w:rsid w:val="00CF46A5"/>
    <w:rsid w:val="00D0658A"/>
    <w:rsid w:val="00D17B32"/>
    <w:rsid w:val="00D26589"/>
    <w:rsid w:val="00D30900"/>
    <w:rsid w:val="00D32EBA"/>
    <w:rsid w:val="00D32F9D"/>
    <w:rsid w:val="00D37348"/>
    <w:rsid w:val="00D37683"/>
    <w:rsid w:val="00D44C27"/>
    <w:rsid w:val="00D518B4"/>
    <w:rsid w:val="00D810F7"/>
    <w:rsid w:val="00D81207"/>
    <w:rsid w:val="00D91198"/>
    <w:rsid w:val="00D93263"/>
    <w:rsid w:val="00DC635E"/>
    <w:rsid w:val="00DD75D0"/>
    <w:rsid w:val="00DE54BA"/>
    <w:rsid w:val="00DE64E5"/>
    <w:rsid w:val="00DF0B6B"/>
    <w:rsid w:val="00DF19F3"/>
    <w:rsid w:val="00DF3A25"/>
    <w:rsid w:val="00DF6665"/>
    <w:rsid w:val="00DF7582"/>
    <w:rsid w:val="00E06C03"/>
    <w:rsid w:val="00E07693"/>
    <w:rsid w:val="00E110BA"/>
    <w:rsid w:val="00E14077"/>
    <w:rsid w:val="00E16209"/>
    <w:rsid w:val="00E17A54"/>
    <w:rsid w:val="00E206E1"/>
    <w:rsid w:val="00E2358F"/>
    <w:rsid w:val="00E27326"/>
    <w:rsid w:val="00E45D6C"/>
    <w:rsid w:val="00E4716D"/>
    <w:rsid w:val="00E47656"/>
    <w:rsid w:val="00E615D0"/>
    <w:rsid w:val="00E629B9"/>
    <w:rsid w:val="00E62C14"/>
    <w:rsid w:val="00E71BC8"/>
    <w:rsid w:val="00E745F3"/>
    <w:rsid w:val="00E95F2C"/>
    <w:rsid w:val="00EA03E6"/>
    <w:rsid w:val="00EA5765"/>
    <w:rsid w:val="00EA5EF1"/>
    <w:rsid w:val="00EB3D46"/>
    <w:rsid w:val="00EC203A"/>
    <w:rsid w:val="00EC2E44"/>
    <w:rsid w:val="00EC48E4"/>
    <w:rsid w:val="00EC5D82"/>
    <w:rsid w:val="00ED1FD1"/>
    <w:rsid w:val="00F03E46"/>
    <w:rsid w:val="00F26506"/>
    <w:rsid w:val="00F40BB7"/>
    <w:rsid w:val="00F444DE"/>
    <w:rsid w:val="00F53743"/>
    <w:rsid w:val="00F64FF0"/>
    <w:rsid w:val="00F6528F"/>
    <w:rsid w:val="00F66A08"/>
    <w:rsid w:val="00F762A2"/>
    <w:rsid w:val="00FC4CD8"/>
    <w:rsid w:val="00FE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002B1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79BB"/>
    <w:rPr>
      <w:rFonts w:ascii="Times New Roman" w:hAnsi="Times New Roman"/>
    </w:rPr>
  </w:style>
  <w:style w:type="paragraph" w:styleId="Titolo3">
    <w:name w:val="heading 3"/>
    <w:basedOn w:val="Normale"/>
    <w:next w:val="Normale"/>
    <w:link w:val="Titolo3Carattere"/>
    <w:qFormat/>
    <w:rsid w:val="000F6551"/>
    <w:pPr>
      <w:keepNext/>
      <w:spacing w:line="360" w:lineRule="auto"/>
      <w:jc w:val="center"/>
      <w:outlineLvl w:val="2"/>
    </w:pPr>
    <w:rPr>
      <w:rFonts w:eastAsia="Times New Roman" w:cs="Times New Roman"/>
      <w:b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02D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2D8B"/>
  </w:style>
  <w:style w:type="paragraph" w:styleId="Pidipagina">
    <w:name w:val="footer"/>
    <w:basedOn w:val="Normale"/>
    <w:link w:val="PidipaginaCarattere"/>
    <w:uiPriority w:val="99"/>
    <w:unhideWhenUsed/>
    <w:rsid w:val="00602D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2D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585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585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284F36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96174"/>
    <w:rPr>
      <w:color w:val="605E5C"/>
      <w:shd w:val="clear" w:color="auto" w:fill="E1DFDD"/>
    </w:rPr>
  </w:style>
  <w:style w:type="paragraph" w:customStyle="1" w:styleId="Default">
    <w:name w:val="Default"/>
    <w:rsid w:val="00F40BB7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didascalia">
    <w:name w:val="didascalia"/>
    <w:basedOn w:val="Normale"/>
    <w:rsid w:val="00F40BB7"/>
    <w:pPr>
      <w:suppressAutoHyphens/>
      <w:spacing w:line="100" w:lineRule="atLeast"/>
    </w:pPr>
    <w:rPr>
      <w:rFonts w:eastAsia="Times New Roman" w:cs="Times New Roman"/>
      <w:kern w:val="2"/>
      <w:lang w:eastAsia="ar-SA"/>
    </w:rPr>
  </w:style>
  <w:style w:type="paragraph" w:styleId="Nessunaspaziatura">
    <w:name w:val="No Spacing"/>
    <w:uiPriority w:val="1"/>
    <w:qFormat/>
    <w:rsid w:val="00F40BB7"/>
    <w:pPr>
      <w:ind w:left="709" w:hanging="709"/>
      <w:jc w:val="center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40BB7"/>
    <w:pPr>
      <w:ind w:left="720"/>
      <w:contextualSpacing/>
    </w:pPr>
    <w:rPr>
      <w:rFonts w:ascii="Cambria" w:eastAsia="MS Mincho" w:hAnsi="Cambria" w:cs="Times New Roman"/>
    </w:rPr>
  </w:style>
  <w:style w:type="table" w:styleId="Grigliatabella">
    <w:name w:val="Table Grid"/>
    <w:basedOn w:val="Tabellanormale"/>
    <w:uiPriority w:val="39"/>
    <w:rsid w:val="00D30900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ttereCarattere2">
    <w:name w:val="Carattere Carattere2"/>
    <w:locked/>
    <w:rsid w:val="00D30900"/>
    <w:rPr>
      <w:rFonts w:ascii="Cambria" w:eastAsia="MS Mincho" w:hAnsi="Cambria"/>
      <w:sz w:val="24"/>
      <w:szCs w:val="24"/>
      <w:lang w:val="it-IT" w:eastAsia="it-IT" w:bidi="ar-SA"/>
    </w:rPr>
  </w:style>
  <w:style w:type="character" w:customStyle="1" w:styleId="CarattereCarattere1">
    <w:name w:val="Carattere Carattere1"/>
    <w:locked/>
    <w:rsid w:val="00D30900"/>
    <w:rPr>
      <w:rFonts w:ascii="Cambria" w:eastAsia="MS Mincho" w:hAnsi="Cambria"/>
      <w:sz w:val="24"/>
      <w:szCs w:val="24"/>
      <w:lang w:val="it-IT" w:eastAsia="it-IT" w:bidi="ar-SA"/>
    </w:rPr>
  </w:style>
  <w:style w:type="paragraph" w:styleId="Testodelblocco">
    <w:name w:val="Block Text"/>
    <w:basedOn w:val="Normale"/>
    <w:rsid w:val="00D30900"/>
    <w:pPr>
      <w:spacing w:line="360" w:lineRule="auto"/>
      <w:ind w:left="567" w:right="851"/>
    </w:pPr>
    <w:rPr>
      <w:rFonts w:eastAsia="Times New Roman" w:cs="Times New Roman"/>
    </w:rPr>
  </w:style>
  <w:style w:type="paragraph" w:customStyle="1" w:styleId="msonormalcxspmedio">
    <w:name w:val="msonormalcxspmedio"/>
    <w:basedOn w:val="Normale"/>
    <w:rsid w:val="00D30900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msonormalcxspmediocxspprimocxspprimo">
    <w:name w:val="msonormalcxspmediocxspprimocxspprimo"/>
    <w:basedOn w:val="Normale"/>
    <w:rsid w:val="00D30900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Paragrafoelenco1">
    <w:name w:val="Paragrafo elenco1"/>
    <w:basedOn w:val="Normale"/>
    <w:rsid w:val="00D30900"/>
    <w:pPr>
      <w:spacing w:after="160" w:line="259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Paragrafoelenco10">
    <w:name w:val="Paragrafo elenco1"/>
    <w:basedOn w:val="Normale"/>
    <w:rsid w:val="00D30900"/>
    <w:pPr>
      <w:suppressAutoHyphens/>
      <w:spacing w:line="100" w:lineRule="atLeast"/>
      <w:ind w:left="720"/>
      <w:contextualSpacing/>
    </w:pPr>
    <w:rPr>
      <w:rFonts w:eastAsia="Calibri" w:cs="Times New Roman"/>
      <w:kern w:val="1"/>
      <w:lang w:eastAsia="ar-SA"/>
    </w:rPr>
  </w:style>
  <w:style w:type="character" w:styleId="Numeropagina">
    <w:name w:val="page number"/>
    <w:basedOn w:val="Carpredefinitoparagrafo"/>
    <w:rsid w:val="00D30900"/>
  </w:style>
  <w:style w:type="paragraph" w:styleId="NormaleWeb">
    <w:name w:val="Normal (Web)"/>
    <w:basedOn w:val="Normale"/>
    <w:uiPriority w:val="99"/>
    <w:unhideWhenUsed/>
    <w:rsid w:val="00D30900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rsid w:val="000F6551"/>
    <w:rPr>
      <w:rFonts w:ascii="Times New Roman" w:eastAsia="Times New Roman" w:hAnsi="Times New Roman" w:cs="Times New Roman"/>
      <w:b/>
      <w:i/>
      <w:sz w:val="18"/>
      <w:szCs w:val="20"/>
    </w:rPr>
  </w:style>
  <w:style w:type="table" w:customStyle="1" w:styleId="Grigliatabella1">
    <w:name w:val="Griglia tabella1"/>
    <w:basedOn w:val="Tabellanormale"/>
    <w:uiPriority w:val="39"/>
    <w:rsid w:val="00685D7F"/>
    <w:rPr>
      <w:rFonts w:ascii="Cambria" w:eastAsia="Calibri" w:hAnsi="Cambria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">
    <w:name w:val="Plain Table 5"/>
    <w:basedOn w:val="Tabellanormale"/>
    <w:uiPriority w:val="45"/>
    <w:rsid w:val="003B4440"/>
    <w:rPr>
      <w:rFonts w:eastAsiaTheme="minorHAnsi"/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79BB"/>
    <w:rPr>
      <w:rFonts w:ascii="Times New Roman" w:hAnsi="Times New Roman"/>
    </w:rPr>
  </w:style>
  <w:style w:type="paragraph" w:styleId="Titolo3">
    <w:name w:val="heading 3"/>
    <w:basedOn w:val="Normale"/>
    <w:next w:val="Normale"/>
    <w:link w:val="Titolo3Carattere"/>
    <w:qFormat/>
    <w:rsid w:val="000F6551"/>
    <w:pPr>
      <w:keepNext/>
      <w:spacing w:line="360" w:lineRule="auto"/>
      <w:jc w:val="center"/>
      <w:outlineLvl w:val="2"/>
    </w:pPr>
    <w:rPr>
      <w:rFonts w:eastAsia="Times New Roman" w:cs="Times New Roman"/>
      <w:b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02D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2D8B"/>
  </w:style>
  <w:style w:type="paragraph" w:styleId="Pidipagina">
    <w:name w:val="footer"/>
    <w:basedOn w:val="Normale"/>
    <w:link w:val="PidipaginaCarattere"/>
    <w:uiPriority w:val="99"/>
    <w:unhideWhenUsed/>
    <w:rsid w:val="00602D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2D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585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585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284F36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96174"/>
    <w:rPr>
      <w:color w:val="605E5C"/>
      <w:shd w:val="clear" w:color="auto" w:fill="E1DFDD"/>
    </w:rPr>
  </w:style>
  <w:style w:type="paragraph" w:customStyle="1" w:styleId="Default">
    <w:name w:val="Default"/>
    <w:rsid w:val="00F40BB7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didascalia">
    <w:name w:val="didascalia"/>
    <w:basedOn w:val="Normale"/>
    <w:rsid w:val="00F40BB7"/>
    <w:pPr>
      <w:suppressAutoHyphens/>
      <w:spacing w:line="100" w:lineRule="atLeast"/>
    </w:pPr>
    <w:rPr>
      <w:rFonts w:eastAsia="Times New Roman" w:cs="Times New Roman"/>
      <w:kern w:val="2"/>
      <w:lang w:eastAsia="ar-SA"/>
    </w:rPr>
  </w:style>
  <w:style w:type="paragraph" w:styleId="Nessunaspaziatura">
    <w:name w:val="No Spacing"/>
    <w:uiPriority w:val="1"/>
    <w:qFormat/>
    <w:rsid w:val="00F40BB7"/>
    <w:pPr>
      <w:ind w:left="709" w:hanging="709"/>
      <w:jc w:val="center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40BB7"/>
    <w:pPr>
      <w:ind w:left="720"/>
      <w:contextualSpacing/>
    </w:pPr>
    <w:rPr>
      <w:rFonts w:ascii="Cambria" w:eastAsia="MS Mincho" w:hAnsi="Cambria" w:cs="Times New Roman"/>
    </w:rPr>
  </w:style>
  <w:style w:type="table" w:styleId="Grigliatabella">
    <w:name w:val="Table Grid"/>
    <w:basedOn w:val="Tabellanormale"/>
    <w:uiPriority w:val="39"/>
    <w:rsid w:val="00D30900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ttereCarattere2">
    <w:name w:val="Carattere Carattere2"/>
    <w:locked/>
    <w:rsid w:val="00D30900"/>
    <w:rPr>
      <w:rFonts w:ascii="Cambria" w:eastAsia="MS Mincho" w:hAnsi="Cambria"/>
      <w:sz w:val="24"/>
      <w:szCs w:val="24"/>
      <w:lang w:val="it-IT" w:eastAsia="it-IT" w:bidi="ar-SA"/>
    </w:rPr>
  </w:style>
  <w:style w:type="character" w:customStyle="1" w:styleId="CarattereCarattere1">
    <w:name w:val="Carattere Carattere1"/>
    <w:locked/>
    <w:rsid w:val="00D30900"/>
    <w:rPr>
      <w:rFonts w:ascii="Cambria" w:eastAsia="MS Mincho" w:hAnsi="Cambria"/>
      <w:sz w:val="24"/>
      <w:szCs w:val="24"/>
      <w:lang w:val="it-IT" w:eastAsia="it-IT" w:bidi="ar-SA"/>
    </w:rPr>
  </w:style>
  <w:style w:type="paragraph" w:styleId="Testodelblocco">
    <w:name w:val="Block Text"/>
    <w:basedOn w:val="Normale"/>
    <w:rsid w:val="00D30900"/>
    <w:pPr>
      <w:spacing w:line="360" w:lineRule="auto"/>
      <w:ind w:left="567" w:right="851"/>
    </w:pPr>
    <w:rPr>
      <w:rFonts w:eastAsia="Times New Roman" w:cs="Times New Roman"/>
    </w:rPr>
  </w:style>
  <w:style w:type="paragraph" w:customStyle="1" w:styleId="msonormalcxspmedio">
    <w:name w:val="msonormalcxspmedio"/>
    <w:basedOn w:val="Normale"/>
    <w:rsid w:val="00D30900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msonormalcxspmediocxspprimocxspprimo">
    <w:name w:val="msonormalcxspmediocxspprimocxspprimo"/>
    <w:basedOn w:val="Normale"/>
    <w:rsid w:val="00D30900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Paragrafoelenco1">
    <w:name w:val="Paragrafo elenco1"/>
    <w:basedOn w:val="Normale"/>
    <w:rsid w:val="00D30900"/>
    <w:pPr>
      <w:spacing w:after="160" w:line="259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Paragrafoelenco10">
    <w:name w:val="Paragrafo elenco1"/>
    <w:basedOn w:val="Normale"/>
    <w:rsid w:val="00D30900"/>
    <w:pPr>
      <w:suppressAutoHyphens/>
      <w:spacing w:line="100" w:lineRule="atLeast"/>
      <w:ind w:left="720"/>
      <w:contextualSpacing/>
    </w:pPr>
    <w:rPr>
      <w:rFonts w:eastAsia="Calibri" w:cs="Times New Roman"/>
      <w:kern w:val="1"/>
      <w:lang w:eastAsia="ar-SA"/>
    </w:rPr>
  </w:style>
  <w:style w:type="character" w:styleId="Numeropagina">
    <w:name w:val="page number"/>
    <w:basedOn w:val="Carpredefinitoparagrafo"/>
    <w:rsid w:val="00D30900"/>
  </w:style>
  <w:style w:type="paragraph" w:styleId="NormaleWeb">
    <w:name w:val="Normal (Web)"/>
    <w:basedOn w:val="Normale"/>
    <w:uiPriority w:val="99"/>
    <w:unhideWhenUsed/>
    <w:rsid w:val="00D30900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rsid w:val="000F6551"/>
    <w:rPr>
      <w:rFonts w:ascii="Times New Roman" w:eastAsia="Times New Roman" w:hAnsi="Times New Roman" w:cs="Times New Roman"/>
      <w:b/>
      <w:i/>
      <w:sz w:val="18"/>
      <w:szCs w:val="20"/>
    </w:rPr>
  </w:style>
  <w:style w:type="table" w:customStyle="1" w:styleId="Grigliatabella1">
    <w:name w:val="Griglia tabella1"/>
    <w:basedOn w:val="Tabellanormale"/>
    <w:uiPriority w:val="39"/>
    <w:rsid w:val="00685D7F"/>
    <w:rPr>
      <w:rFonts w:ascii="Cambria" w:eastAsia="Calibri" w:hAnsi="Cambria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">
    <w:name w:val="Plain Table 5"/>
    <w:basedOn w:val="Tabellanormale"/>
    <w:uiPriority w:val="45"/>
    <w:rsid w:val="003B4440"/>
    <w:rPr>
      <w:rFonts w:eastAsiaTheme="minorHAnsi"/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2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laudio.parente@uniparthenope.it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rossella.volpe\Downloads\Carta%20Intestata%20Personalizzabile%20Centenario%20FINAL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7258DF-10B9-4600-8B09-16B2571A2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Personalizzabile Centenario FINALE.dotx</Template>
  <TotalTime>0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Rossella Volpe</dc:creator>
  <cp:lastModifiedBy>Claudio Parente</cp:lastModifiedBy>
  <cp:revision>2</cp:revision>
  <cp:lastPrinted>2020-07-25T19:19:00Z</cp:lastPrinted>
  <dcterms:created xsi:type="dcterms:W3CDTF">2021-05-01T18:27:00Z</dcterms:created>
  <dcterms:modified xsi:type="dcterms:W3CDTF">2021-05-01T18:27:00Z</dcterms:modified>
</cp:coreProperties>
</file>